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361"/>
        <w:gridCol w:w="850"/>
        <w:gridCol w:w="4360"/>
      </w:tblGrid>
      <w:tr w:rsidR="00832B6A" w:rsidRPr="00DF03CA">
        <w:tc>
          <w:tcPr>
            <w:tcW w:w="4361" w:type="dxa"/>
          </w:tcPr>
          <w:p w:rsidR="00832B6A" w:rsidRPr="00DF03CA" w:rsidRDefault="00832B6A" w:rsidP="00F66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32B6A" w:rsidRPr="00DF03CA" w:rsidRDefault="00832B6A" w:rsidP="00F66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60" w:type="dxa"/>
          </w:tcPr>
          <w:p w:rsidR="00832B6A" w:rsidRPr="00DF03CA" w:rsidRDefault="00832B6A" w:rsidP="00FF6E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>УТВЕРЖДЕНА</w:t>
            </w:r>
          </w:p>
        </w:tc>
      </w:tr>
      <w:tr w:rsidR="00832B6A" w:rsidRPr="00DF03CA">
        <w:tc>
          <w:tcPr>
            <w:tcW w:w="4361" w:type="dxa"/>
          </w:tcPr>
          <w:p w:rsidR="00832B6A" w:rsidRPr="00DF03CA" w:rsidRDefault="00832B6A" w:rsidP="00F663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32B6A" w:rsidRPr="00DF03CA" w:rsidRDefault="00832B6A" w:rsidP="00F66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60" w:type="dxa"/>
          </w:tcPr>
          <w:p w:rsidR="00832B6A" w:rsidRPr="00DF03CA" w:rsidRDefault="00832B6A" w:rsidP="00BA7D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 xml:space="preserve"> постановлением администрации Пожарского муниципального</w:t>
            </w:r>
          </w:p>
          <w:p w:rsidR="00832B6A" w:rsidRPr="00DF03CA" w:rsidRDefault="00832B6A" w:rsidP="00BA7D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 xml:space="preserve"> района  Приморского края</w:t>
            </w:r>
          </w:p>
          <w:p w:rsidR="00832B6A" w:rsidRPr="00DF03CA" w:rsidRDefault="00832B6A" w:rsidP="00BA7D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от </w:t>
            </w: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28.11.2012 г.</w:t>
            </w: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463-па</w:t>
            </w:r>
            <w:r w:rsidRPr="00DF03CA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</w:tc>
      </w:tr>
    </w:tbl>
    <w:p w:rsidR="00832B6A" w:rsidRDefault="00832B6A" w:rsidP="00FF6EB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Default="00832B6A" w:rsidP="00FF6E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Default="00832B6A" w:rsidP="00FF6E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Default="00832B6A" w:rsidP="00FF6E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Муниципальная ведомственная</w:t>
      </w:r>
    </w:p>
    <w:p w:rsidR="00832B6A" w:rsidRDefault="00832B6A" w:rsidP="00FF6E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Целевая программа «Одаренные и талантливые дети Пожарского муниципального района» на 2013 – 2015 годы</w:t>
      </w:r>
    </w:p>
    <w:p w:rsidR="00832B6A" w:rsidRDefault="00832B6A" w:rsidP="00FE596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Default="00832B6A" w:rsidP="00FF6EB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A80725" w:rsidRDefault="00832B6A" w:rsidP="00DF4AA1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0725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832B6A" w:rsidRPr="00A80725" w:rsidRDefault="00832B6A" w:rsidP="00DF4AA1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072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ведомственной </w:t>
      </w:r>
      <w:r w:rsidRPr="00A80725">
        <w:rPr>
          <w:rFonts w:ascii="Times New Roman" w:hAnsi="Times New Roman" w:cs="Times New Roman"/>
          <w:b/>
          <w:bCs/>
          <w:sz w:val="28"/>
          <w:szCs w:val="28"/>
        </w:rPr>
        <w:t xml:space="preserve">целевой программы </w:t>
      </w:r>
    </w:p>
    <w:p w:rsidR="00832B6A" w:rsidRPr="00A80725" w:rsidRDefault="00832B6A" w:rsidP="00DF4AA1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0725">
        <w:rPr>
          <w:rFonts w:ascii="Times New Roman" w:hAnsi="Times New Roman" w:cs="Times New Roman"/>
          <w:b/>
          <w:bCs/>
          <w:sz w:val="28"/>
          <w:szCs w:val="28"/>
        </w:rPr>
        <w:t>«Одарённые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талантливые </w:t>
      </w:r>
      <w:r w:rsidRPr="00A80725">
        <w:rPr>
          <w:rFonts w:ascii="Times New Roman" w:hAnsi="Times New Roman" w:cs="Times New Roman"/>
          <w:b/>
          <w:bCs/>
          <w:sz w:val="28"/>
          <w:szCs w:val="28"/>
        </w:rPr>
        <w:t xml:space="preserve"> дети Пожарского муниципального района» </w:t>
      </w:r>
    </w:p>
    <w:p w:rsidR="00832B6A" w:rsidRDefault="00832B6A" w:rsidP="00DF4AA1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0725">
        <w:rPr>
          <w:rFonts w:ascii="Times New Roman" w:hAnsi="Times New Roman" w:cs="Times New Roman"/>
          <w:b/>
          <w:bCs/>
          <w:sz w:val="28"/>
          <w:szCs w:val="28"/>
        </w:rPr>
        <w:t>на 2013-2015 годы</w:t>
      </w:r>
    </w:p>
    <w:p w:rsidR="00832B6A" w:rsidRPr="00CD4054" w:rsidRDefault="00832B6A" w:rsidP="00DF4AA1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031" w:type="dxa"/>
        <w:tblInd w:w="-106" w:type="dxa"/>
        <w:tblLayout w:type="fixed"/>
        <w:tblLook w:val="00A0"/>
      </w:tblPr>
      <w:tblGrid>
        <w:gridCol w:w="2518"/>
        <w:gridCol w:w="7513"/>
      </w:tblGrid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ведомственная целевая программа «Одарённые и талантливые  дети Пожарского муниципального района» на 2013-2015 годы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 xml:space="preserve"> (далее - Программа).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1340"/>
        </w:trPr>
        <w:tc>
          <w:tcPr>
            <w:tcW w:w="2518" w:type="dxa"/>
            <w:vMerge w:val="restart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Правовая основа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Концепция общенациональной системы выявления и развития молодых талантов, утверждённая Президентом Российской Федерации  от 03.04.2012.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32B6A" w:rsidRPr="00DF03CA">
        <w:trPr>
          <w:trHeight w:val="1340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Федерации от 06.04.2006 № 325 «О мерах государственной поддержки талантливой молодёжи»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(с изменениями от 09.02.2008 № 283).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1340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Национальная образовательная инициатива «Наша новая школа», утверждённая Президентом Российской Федерации от 04.02.2010 Пр- 271.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1340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План действий по модернизации общего образования на 2011-2015 годы, утверждённый распоряжением Правительства Российской Федерации   от 07.09.2012             № 1507-р.</w:t>
            </w:r>
          </w:p>
        </w:tc>
      </w:tr>
      <w:tr w:rsidR="00832B6A" w:rsidRPr="00DF03CA">
        <w:trPr>
          <w:trHeight w:val="1340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Федеральная целевая программа развития образования в Российской Федерации на 2011-2015 годы, утверждённая постановлением Правительства Российской Федерации от 07.02.2011 № 61.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1300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образования и науки Российской Федерации от 22.10.2007 № 285 «Об утверждении Порядка проведения олимпиад школьников».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301"/>
        </w:trPr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образования и науки Российской Федерации от 28.02.2008 № 74 «Об утверждении правил присуждения премий для поддержки талантливой молодёжи и порядка выплаты указанных премий».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Основной разработчик Программы</w:t>
            </w: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Пожарского муниципального района.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выявления, поддержки и развития одарённых детей в</w:t>
            </w:r>
            <w:r w:rsidRPr="00DF03CA">
              <w:t xml:space="preserve"> </w:t>
            </w: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различных областях деятельности</w:t>
            </w:r>
            <w:r w:rsidRPr="00DF03CA">
              <w:t xml:space="preserve"> </w:t>
            </w: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в Пожарском муниципальном районе.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 w:val="restart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Программы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Развитие и совершенствование нормативно-правовой базы, предусматривающей осуществление эффективной работы с одаренными детьми.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Разработка научно-методического обеспечения диагностики, обучения и развития одаренных детей.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Развитие и совершенствование системы  интеллектуальных, творческих и спортивных состязаний, включая развитие проектной и научно-исследовательской деятельности для обучающихся в общеобразовательных учреждениях Пожарского муниципального района.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Развитие форм поддержки победителей и призеров интеллектуальных, творческих и спортивных состязаний, подготовивших педагогических коллективов и учреждений.</w:t>
            </w:r>
          </w:p>
          <w:p w:rsidR="00832B6A" w:rsidRPr="00DF03CA" w:rsidRDefault="00832B6A" w:rsidP="00DF03CA">
            <w:pPr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Развитие инфраструктуры и материально-технической базы учреждений, работающих с одаренными детьми.</w:t>
            </w:r>
          </w:p>
          <w:p w:rsidR="00832B6A" w:rsidRPr="00DF03CA" w:rsidRDefault="00832B6A" w:rsidP="00DF03CA">
            <w:pPr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2013-2015 годы.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 w:val="restart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Перечень мероприятий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Разработка нормативно-правовых актов, направленных на взаимодействие   между образовательными учреждениями и учреждениями дополнительного образования.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Создание системы критериев и показателей  для оценки эффективности деятельности педагогических и руководящих кадров, общеобразовательных учреждений по работе с мотивированными и способными детьми.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Обучение педагогов современным образовательным технологиям.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Проведение предметных олимпиад школьников                     1-11 классов.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Проведение научно-практических конференций, интеллектуальных турниров и конкурсов, спортивных соревнований, организация целевых поездок школьников для участия в конкурсах, олимпиадах, творческих фестивалях, соревнованиях.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торжественных церемоний чествования победителей и призеров олимпиад, конкурсов, соревнований, отличников учебы, выпускников общеобразовательных учреждений, награжденных серебряными и золотыми медалями «За особые успехи в учении».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rPr>
          <w:trHeight w:val="736"/>
        </w:trPr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Исполнители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дополнительного образования детей «Центр внешкольной работы»  (далее -  МБОУ ДОД ЦВР).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Объём и источники финансирования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 – 745,0 тыс. руб.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 w:val="restart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числа выявленных одаренных детей.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Модернизация системы работы с одаренными детьми.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материально-технической базы образовательных учреждений, работающих с одаренными детьми.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Удовлетворение спроса на дополнительные образовательные услуги высокого творческого  интеллектуального уровня.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Сохранение интеллектуального и творческого потенциала Пожарского муниципального  района.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2518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Организация контроля за реализацией программы</w:t>
            </w:r>
          </w:p>
        </w:tc>
        <w:tc>
          <w:tcPr>
            <w:tcW w:w="7513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03CA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Пожарского муниципального района.</w:t>
            </w:r>
          </w:p>
        </w:tc>
      </w:tr>
    </w:tbl>
    <w:p w:rsidR="00832B6A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32B6A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32B6A" w:rsidRPr="00786800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32B6A" w:rsidRDefault="00832B6A" w:rsidP="000339FD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264B">
        <w:rPr>
          <w:rFonts w:ascii="Times New Roman" w:hAnsi="Times New Roman" w:cs="Times New Roman"/>
          <w:b/>
          <w:bCs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832B6A" w:rsidRDefault="00832B6A" w:rsidP="000339FD">
      <w:pPr>
        <w:pStyle w:val="ListParagraph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970362" w:rsidRDefault="00832B6A" w:rsidP="00663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054">
        <w:rPr>
          <w:rFonts w:ascii="Times New Roman" w:hAnsi="Times New Roman" w:cs="Times New Roman"/>
          <w:sz w:val="28"/>
          <w:szCs w:val="28"/>
        </w:rPr>
        <w:t>Одним из важнейших компонентов, способствующих созданию и поддержанию на высоком уровне научно-технического, политического, культурного и управленческого потенциала страны, является налаженная</w:t>
      </w:r>
      <w:r>
        <w:rPr>
          <w:rFonts w:ascii="Times New Roman" w:hAnsi="Times New Roman" w:cs="Times New Roman"/>
          <w:sz w:val="28"/>
          <w:szCs w:val="28"/>
        </w:rPr>
        <w:t xml:space="preserve"> система поиска и обучения одарё</w:t>
      </w:r>
      <w:r w:rsidRPr="00CD4054">
        <w:rPr>
          <w:rFonts w:ascii="Times New Roman" w:hAnsi="Times New Roman" w:cs="Times New Roman"/>
          <w:sz w:val="28"/>
          <w:szCs w:val="28"/>
        </w:rPr>
        <w:t xml:space="preserve">нных детей. Формирование интеллектуальной </w:t>
      </w:r>
      <w:r>
        <w:rPr>
          <w:rFonts w:ascii="Times New Roman" w:hAnsi="Times New Roman" w:cs="Times New Roman"/>
          <w:sz w:val="28"/>
          <w:szCs w:val="28"/>
        </w:rPr>
        <w:t>элиты, которая по существу задаё</w:t>
      </w:r>
      <w:r w:rsidRPr="00CD4054">
        <w:rPr>
          <w:rFonts w:ascii="Times New Roman" w:hAnsi="Times New Roman" w:cs="Times New Roman"/>
          <w:sz w:val="28"/>
          <w:szCs w:val="28"/>
        </w:rPr>
        <w:t xml:space="preserve">т темп развитию науки, техники, экономики, </w:t>
      </w:r>
      <w:r w:rsidRPr="00970362">
        <w:rPr>
          <w:rFonts w:ascii="Times New Roman" w:hAnsi="Times New Roman" w:cs="Times New Roman"/>
          <w:sz w:val="28"/>
          <w:szCs w:val="28"/>
        </w:rPr>
        <w:t xml:space="preserve">культуры, определяет эффективность этого развития. </w:t>
      </w:r>
    </w:p>
    <w:p w:rsidR="00832B6A" w:rsidRPr="00970362" w:rsidRDefault="00832B6A" w:rsidP="00663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362">
        <w:rPr>
          <w:rFonts w:ascii="Times New Roman" w:hAnsi="Times New Roman" w:cs="Times New Roman"/>
          <w:sz w:val="28"/>
          <w:szCs w:val="28"/>
        </w:rPr>
        <w:t>В Пожарском муниципальном районе сложилась система работы с одарёнными детьми – через предметные олимпиады, районн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970362">
        <w:rPr>
          <w:rFonts w:ascii="Times New Roman" w:hAnsi="Times New Roman" w:cs="Times New Roman"/>
          <w:sz w:val="28"/>
          <w:szCs w:val="28"/>
        </w:rPr>
        <w:t xml:space="preserve">  экологическую  и научно-практическую конференции учащихся, районные  интеллектуальные игры и соревнования</w:t>
      </w:r>
      <w:r>
        <w:rPr>
          <w:rFonts w:ascii="Times New Roman" w:hAnsi="Times New Roman" w:cs="Times New Roman"/>
          <w:sz w:val="28"/>
          <w:szCs w:val="28"/>
        </w:rPr>
        <w:t>, творческие конкурсы, спортивные соревнования.</w:t>
      </w:r>
      <w:r w:rsidRPr="009703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B6A" w:rsidRPr="00970362" w:rsidRDefault="00832B6A" w:rsidP="00663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362">
        <w:rPr>
          <w:rFonts w:ascii="Times New Roman" w:hAnsi="Times New Roman" w:cs="Times New Roman"/>
          <w:sz w:val="28"/>
          <w:szCs w:val="28"/>
        </w:rPr>
        <w:t>Традиционным стало проведение олимпиады младших школьник</w:t>
      </w:r>
      <w:r>
        <w:rPr>
          <w:rFonts w:ascii="Times New Roman" w:hAnsi="Times New Roman" w:cs="Times New Roman"/>
          <w:sz w:val="28"/>
          <w:szCs w:val="28"/>
        </w:rPr>
        <w:t>ов и интеллектуального марафона, соревнований по информационным коммуникационным технологиям (ИКТ).</w:t>
      </w:r>
    </w:p>
    <w:p w:rsidR="00832B6A" w:rsidRPr="00902976" w:rsidRDefault="00832B6A" w:rsidP="0097036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 xml:space="preserve">На базе </w:t>
      </w:r>
      <w:r>
        <w:rPr>
          <w:rFonts w:ascii="Times New Roman" w:hAnsi="Times New Roman" w:cs="Times New Roman"/>
          <w:sz w:val="28"/>
          <w:szCs w:val="28"/>
        </w:rPr>
        <w:t>ДВФУ</w:t>
      </w:r>
      <w:r w:rsidRPr="00902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ВГУЭС </w:t>
      </w:r>
      <w:r w:rsidRPr="00902976">
        <w:rPr>
          <w:rFonts w:ascii="Times New Roman" w:hAnsi="Times New Roman" w:cs="Times New Roman"/>
          <w:sz w:val="28"/>
          <w:szCs w:val="28"/>
        </w:rPr>
        <w:t xml:space="preserve">были организованы </w:t>
      </w:r>
      <w:r>
        <w:rPr>
          <w:rFonts w:ascii="Times New Roman" w:hAnsi="Times New Roman" w:cs="Times New Roman"/>
          <w:sz w:val="28"/>
          <w:szCs w:val="28"/>
        </w:rPr>
        <w:t xml:space="preserve">профильные лагеря </w:t>
      </w:r>
      <w:r w:rsidRPr="00902976">
        <w:rPr>
          <w:rFonts w:ascii="Times New Roman" w:hAnsi="Times New Roman" w:cs="Times New Roman"/>
          <w:sz w:val="28"/>
          <w:szCs w:val="28"/>
        </w:rPr>
        <w:t xml:space="preserve">для подготовки талантливых школьников общеобразовательных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902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2976">
        <w:rPr>
          <w:rFonts w:ascii="Times New Roman" w:hAnsi="Times New Roman" w:cs="Times New Roman"/>
          <w:sz w:val="28"/>
          <w:szCs w:val="28"/>
        </w:rPr>
        <w:t xml:space="preserve">к участию в </w:t>
      </w:r>
      <w:r>
        <w:rPr>
          <w:rFonts w:ascii="Times New Roman" w:hAnsi="Times New Roman" w:cs="Times New Roman"/>
          <w:sz w:val="28"/>
          <w:szCs w:val="28"/>
        </w:rPr>
        <w:t>районных</w:t>
      </w:r>
      <w:r w:rsidRPr="00902976">
        <w:rPr>
          <w:rFonts w:ascii="Times New Roman" w:hAnsi="Times New Roman" w:cs="Times New Roman"/>
          <w:sz w:val="28"/>
          <w:szCs w:val="28"/>
        </w:rPr>
        <w:t>, региональных, всероссийских и международных олимпиадах. Проводилась поддержка материально-технической базы образовательны</w:t>
      </w:r>
      <w:r>
        <w:rPr>
          <w:rFonts w:ascii="Times New Roman" w:hAnsi="Times New Roman" w:cs="Times New Roman"/>
          <w:sz w:val="28"/>
          <w:szCs w:val="28"/>
        </w:rPr>
        <w:t>х учреждений, работающих с одарё</w:t>
      </w:r>
      <w:r w:rsidRPr="00902976">
        <w:rPr>
          <w:rFonts w:ascii="Times New Roman" w:hAnsi="Times New Roman" w:cs="Times New Roman"/>
          <w:sz w:val="28"/>
          <w:szCs w:val="28"/>
        </w:rPr>
        <w:t>нными детьми, организовано обучение педагогов, работающих с талантливыми школьниками, новым педагогическим методикам и технологиям.</w:t>
      </w:r>
    </w:p>
    <w:p w:rsidR="00832B6A" w:rsidRPr="00970362" w:rsidRDefault="00832B6A" w:rsidP="006639D8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 xml:space="preserve">Учреждена стипендия </w:t>
      </w:r>
      <w:r>
        <w:rPr>
          <w:rFonts w:ascii="Times New Roman" w:hAnsi="Times New Roman" w:cs="Times New Roman"/>
          <w:sz w:val="28"/>
          <w:szCs w:val="28"/>
        </w:rPr>
        <w:t>главы Пожарского муниципального района учащимся 10</w:t>
      </w:r>
      <w:r w:rsidRPr="00902976">
        <w:rPr>
          <w:rFonts w:ascii="Times New Roman" w:hAnsi="Times New Roman" w:cs="Times New Roman"/>
          <w:sz w:val="28"/>
          <w:szCs w:val="28"/>
        </w:rPr>
        <w:t>-11 классов общео</w:t>
      </w:r>
      <w:r>
        <w:rPr>
          <w:rFonts w:ascii="Times New Roman" w:hAnsi="Times New Roman" w:cs="Times New Roman"/>
          <w:sz w:val="28"/>
          <w:szCs w:val="28"/>
        </w:rPr>
        <w:t>бразовательных учреждений и учреждений дополнительного образования Пожарского муниципального района</w:t>
      </w:r>
      <w:r w:rsidRPr="00902976">
        <w:rPr>
          <w:rFonts w:ascii="Times New Roman" w:hAnsi="Times New Roman" w:cs="Times New Roman"/>
          <w:sz w:val="28"/>
          <w:szCs w:val="28"/>
        </w:rPr>
        <w:t>, осуществлялась подд</w:t>
      </w:r>
      <w:r>
        <w:rPr>
          <w:rFonts w:ascii="Times New Roman" w:hAnsi="Times New Roman" w:cs="Times New Roman"/>
          <w:sz w:val="28"/>
          <w:szCs w:val="28"/>
        </w:rPr>
        <w:t>ержка выпускников школ, награждё</w:t>
      </w:r>
      <w:r w:rsidRPr="00902976">
        <w:rPr>
          <w:rFonts w:ascii="Times New Roman" w:hAnsi="Times New Roman" w:cs="Times New Roman"/>
          <w:sz w:val="28"/>
          <w:szCs w:val="28"/>
        </w:rPr>
        <w:t>нных</w:t>
      </w:r>
      <w:r>
        <w:rPr>
          <w:rFonts w:ascii="Times New Roman" w:hAnsi="Times New Roman" w:cs="Times New Roman"/>
          <w:sz w:val="28"/>
          <w:szCs w:val="28"/>
        </w:rPr>
        <w:t xml:space="preserve"> золотыми и </w:t>
      </w:r>
      <w:r w:rsidRPr="00902976">
        <w:rPr>
          <w:rFonts w:ascii="Times New Roman" w:hAnsi="Times New Roman" w:cs="Times New Roman"/>
          <w:sz w:val="28"/>
          <w:szCs w:val="28"/>
        </w:rPr>
        <w:t xml:space="preserve"> серебряными медалями, были проведены другие мероприятия.</w:t>
      </w:r>
    </w:p>
    <w:p w:rsidR="00832B6A" w:rsidRPr="00902976" w:rsidRDefault="00832B6A" w:rsidP="006639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362">
        <w:rPr>
          <w:rFonts w:ascii="Times New Roman" w:hAnsi="Times New Roman" w:cs="Times New Roman"/>
          <w:sz w:val="28"/>
          <w:szCs w:val="28"/>
        </w:rPr>
        <w:t>Однако необходимо подчеркнуть, что даже сохранение достигнутого результата невозможно без целевой финансовой поддержки в рамках текущего бюджета. В то же время требования к современному кадровому и материальному потенциалу учреждений, ответств</w:t>
      </w:r>
      <w:r>
        <w:rPr>
          <w:rFonts w:ascii="Times New Roman" w:hAnsi="Times New Roman" w:cs="Times New Roman"/>
          <w:sz w:val="28"/>
          <w:szCs w:val="28"/>
        </w:rPr>
        <w:t>енных за поддержку детской одарё</w:t>
      </w:r>
      <w:r w:rsidRPr="00970362">
        <w:rPr>
          <w:rFonts w:ascii="Times New Roman" w:hAnsi="Times New Roman" w:cs="Times New Roman"/>
          <w:sz w:val="28"/>
          <w:szCs w:val="28"/>
        </w:rPr>
        <w:t xml:space="preserve">нности, диктуют необходимость дальнейшей модернизации,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0362">
        <w:rPr>
          <w:rFonts w:ascii="Times New Roman" w:hAnsi="Times New Roman" w:cs="Times New Roman"/>
          <w:sz w:val="28"/>
          <w:szCs w:val="28"/>
        </w:rPr>
        <w:t>а, следовательно, разработки муниц</w:t>
      </w:r>
      <w:r>
        <w:rPr>
          <w:rFonts w:ascii="Times New Roman" w:hAnsi="Times New Roman" w:cs="Times New Roman"/>
          <w:sz w:val="28"/>
          <w:szCs w:val="28"/>
        </w:rPr>
        <w:t>ипальной  ведомственной программы на 2013–2015</w:t>
      </w:r>
      <w:r w:rsidRPr="00970362"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832B6A" w:rsidRPr="00902976" w:rsidRDefault="00832B6A" w:rsidP="006639D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акопленный опыт в работе с одарё</w:t>
      </w:r>
      <w:r w:rsidRPr="00902976">
        <w:rPr>
          <w:rFonts w:ascii="Times New Roman" w:hAnsi="Times New Roman" w:cs="Times New Roman"/>
          <w:sz w:val="28"/>
          <w:szCs w:val="28"/>
        </w:rPr>
        <w:t>нными детьми нуждается в дальнейшем совершенствовании. Развитие общества на современном этапе требует вовлечения во все структуры народного хозяйства страны наиболее развитых, неординарно мыс</w:t>
      </w:r>
      <w:r>
        <w:rPr>
          <w:rFonts w:ascii="Times New Roman" w:hAnsi="Times New Roman" w:cs="Times New Roman"/>
          <w:sz w:val="28"/>
          <w:szCs w:val="28"/>
        </w:rPr>
        <w:t>лящих людей, то есть людей одарё</w:t>
      </w:r>
      <w:r w:rsidRPr="00902976">
        <w:rPr>
          <w:rFonts w:ascii="Times New Roman" w:hAnsi="Times New Roman" w:cs="Times New Roman"/>
          <w:sz w:val="28"/>
          <w:szCs w:val="28"/>
        </w:rPr>
        <w:t>нных. Выявление и развитие способностей детей должно осуществляться на всех ступенях их развития, поэтому сегодня необходимо создание условий для выявления, развития, социальной поддержки одар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902976">
        <w:rPr>
          <w:rFonts w:ascii="Times New Roman" w:hAnsi="Times New Roman" w:cs="Times New Roman"/>
          <w:sz w:val="28"/>
          <w:szCs w:val="28"/>
        </w:rPr>
        <w:t>нных детей, реализации их потенциальных возможностей.</w:t>
      </w:r>
    </w:p>
    <w:p w:rsidR="00832B6A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02976">
        <w:rPr>
          <w:rFonts w:ascii="Times New Roman" w:hAnsi="Times New Roman" w:cs="Times New Roman"/>
          <w:sz w:val="28"/>
          <w:szCs w:val="28"/>
        </w:rPr>
        <w:t>Программа предусматривает комплекс мероприятий, направленных на реализацию государственной политики в области образова</w:t>
      </w:r>
      <w:r>
        <w:rPr>
          <w:rFonts w:ascii="Times New Roman" w:hAnsi="Times New Roman" w:cs="Times New Roman"/>
          <w:sz w:val="28"/>
          <w:szCs w:val="28"/>
        </w:rPr>
        <w:t>ния, выявление и поддержку одарё</w:t>
      </w:r>
      <w:r w:rsidRPr="00902976">
        <w:rPr>
          <w:rFonts w:ascii="Times New Roman" w:hAnsi="Times New Roman" w:cs="Times New Roman"/>
          <w:sz w:val="28"/>
          <w:szCs w:val="28"/>
        </w:rPr>
        <w:t>нных детей.</w:t>
      </w:r>
    </w:p>
    <w:p w:rsidR="00832B6A" w:rsidRPr="00902976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0339FD">
      <w:pPr>
        <w:pStyle w:val="ListParagraph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264B">
        <w:rPr>
          <w:rFonts w:ascii="Times New Roman" w:hAnsi="Times New Roman" w:cs="Times New Roman"/>
          <w:b/>
          <w:bCs/>
          <w:sz w:val="28"/>
          <w:szCs w:val="28"/>
        </w:rPr>
        <w:t>Цели и задачи Программы</w:t>
      </w:r>
    </w:p>
    <w:p w:rsidR="00832B6A" w:rsidRDefault="00832B6A" w:rsidP="000339FD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18411C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832B6A" w:rsidRDefault="00832B6A" w:rsidP="00C0264B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02976">
        <w:rPr>
          <w:rFonts w:ascii="Times New Roman" w:hAnsi="Times New Roman" w:cs="Times New Roman"/>
          <w:sz w:val="28"/>
          <w:szCs w:val="28"/>
        </w:rPr>
        <w:t xml:space="preserve">Программа ставит своей целью создание в </w:t>
      </w:r>
      <w:r>
        <w:rPr>
          <w:rFonts w:ascii="Times New Roman" w:hAnsi="Times New Roman" w:cs="Times New Roman"/>
          <w:sz w:val="28"/>
          <w:szCs w:val="28"/>
        </w:rPr>
        <w:t>Пожарском муниципальном районе</w:t>
      </w:r>
      <w:r w:rsidRPr="00902976">
        <w:rPr>
          <w:rFonts w:ascii="Times New Roman" w:hAnsi="Times New Roman" w:cs="Times New Roman"/>
          <w:sz w:val="28"/>
          <w:szCs w:val="28"/>
        </w:rPr>
        <w:t xml:space="preserve"> системы выявл</w:t>
      </w:r>
      <w:r>
        <w:rPr>
          <w:rFonts w:ascii="Times New Roman" w:hAnsi="Times New Roman" w:cs="Times New Roman"/>
          <w:sz w:val="28"/>
          <w:szCs w:val="28"/>
        </w:rPr>
        <w:t>ения, развития и поддержки одарё</w:t>
      </w:r>
      <w:r w:rsidRPr="00902976">
        <w:rPr>
          <w:rFonts w:ascii="Times New Roman" w:hAnsi="Times New Roman" w:cs="Times New Roman"/>
          <w:sz w:val="28"/>
          <w:szCs w:val="28"/>
        </w:rPr>
        <w:t>нных детей, обеспечение условий для их личностной, социальной самореализации и профессионального самоопределения.</w:t>
      </w:r>
    </w:p>
    <w:p w:rsidR="00832B6A" w:rsidRPr="0018411C" w:rsidRDefault="00832B6A" w:rsidP="00C0264B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832B6A" w:rsidRPr="00902976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:rsidR="00832B6A" w:rsidRPr="00902976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и реализации </w:t>
      </w:r>
      <w:r>
        <w:rPr>
          <w:rFonts w:ascii="Times New Roman" w:hAnsi="Times New Roman" w:cs="Times New Roman"/>
          <w:sz w:val="28"/>
          <w:szCs w:val="28"/>
        </w:rPr>
        <w:t>потенциальных возможностей одарё</w:t>
      </w:r>
      <w:r w:rsidRPr="00902976">
        <w:rPr>
          <w:rFonts w:ascii="Times New Roman" w:hAnsi="Times New Roman" w:cs="Times New Roman"/>
          <w:sz w:val="28"/>
          <w:szCs w:val="28"/>
        </w:rPr>
        <w:t>нных детей;</w:t>
      </w:r>
    </w:p>
    <w:p w:rsidR="00832B6A" w:rsidRPr="00902976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переподготовка педагогич</w:t>
      </w:r>
      <w:r>
        <w:rPr>
          <w:rFonts w:ascii="Times New Roman" w:hAnsi="Times New Roman" w:cs="Times New Roman"/>
          <w:sz w:val="28"/>
          <w:szCs w:val="28"/>
        </w:rPr>
        <w:t>еских кадров, работающих с одарё</w:t>
      </w:r>
      <w:r w:rsidRPr="00902976">
        <w:rPr>
          <w:rFonts w:ascii="Times New Roman" w:hAnsi="Times New Roman" w:cs="Times New Roman"/>
          <w:sz w:val="28"/>
          <w:szCs w:val="28"/>
        </w:rPr>
        <w:t>нными детьми;</w:t>
      </w:r>
    </w:p>
    <w:p w:rsidR="00832B6A" w:rsidRPr="00902976" w:rsidRDefault="00832B6A" w:rsidP="0090297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ресурсное обеспечение образов</w:t>
      </w:r>
      <w:r>
        <w:rPr>
          <w:rFonts w:ascii="Times New Roman" w:hAnsi="Times New Roman" w:cs="Times New Roman"/>
          <w:sz w:val="28"/>
          <w:szCs w:val="28"/>
        </w:rPr>
        <w:t>ательных учреждений, работающих с одарё</w:t>
      </w:r>
      <w:r w:rsidRPr="00902976">
        <w:rPr>
          <w:rFonts w:ascii="Times New Roman" w:hAnsi="Times New Roman" w:cs="Times New Roman"/>
          <w:sz w:val="28"/>
          <w:szCs w:val="28"/>
        </w:rPr>
        <w:t>нными детьми;</w:t>
      </w:r>
    </w:p>
    <w:p w:rsidR="00832B6A" w:rsidRDefault="00832B6A" w:rsidP="00407FC2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социальная поддержка одарё</w:t>
      </w:r>
      <w:r w:rsidRPr="00902976">
        <w:rPr>
          <w:rFonts w:ascii="Times New Roman" w:hAnsi="Times New Roman" w:cs="Times New Roman"/>
          <w:sz w:val="28"/>
          <w:szCs w:val="28"/>
        </w:rPr>
        <w:t>нных детей.</w:t>
      </w:r>
    </w:p>
    <w:p w:rsidR="00832B6A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Pr="000339FD" w:rsidRDefault="00832B6A" w:rsidP="000339FD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39FD">
        <w:rPr>
          <w:rFonts w:ascii="Times New Roman" w:hAnsi="Times New Roman" w:cs="Times New Roman"/>
          <w:b/>
          <w:bCs/>
          <w:sz w:val="28"/>
          <w:szCs w:val="28"/>
        </w:rPr>
        <w:t>Сроки и этапы реализации Программы</w:t>
      </w:r>
    </w:p>
    <w:p w:rsidR="00832B6A" w:rsidRPr="000339FD" w:rsidRDefault="00832B6A" w:rsidP="000339FD">
      <w:pPr>
        <w:pStyle w:val="ListParagraph"/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18411C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32B6A" w:rsidRDefault="00832B6A" w:rsidP="000339FD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реализации Программы – 2013-2015</w:t>
      </w:r>
      <w:r w:rsidRPr="00902976">
        <w:rPr>
          <w:rFonts w:ascii="Times New Roman" w:hAnsi="Times New Roman" w:cs="Times New Roman"/>
          <w:sz w:val="28"/>
          <w:szCs w:val="28"/>
        </w:rPr>
        <w:t xml:space="preserve"> годы. Этапы реализации Программы не выделяются в связи с тем, что ежегодно предусматривается реализация взаимосвязанных комплексов мероприятий.</w:t>
      </w: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Pr="00902976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0339FD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7A40">
        <w:rPr>
          <w:rFonts w:ascii="Times New Roman" w:hAnsi="Times New Roman" w:cs="Times New Roman"/>
          <w:b/>
          <w:bCs/>
          <w:sz w:val="28"/>
          <w:szCs w:val="28"/>
        </w:rPr>
        <w:t>Перечень мероприятий Программы и их финансирование</w:t>
      </w:r>
    </w:p>
    <w:p w:rsidR="00832B6A" w:rsidRDefault="00832B6A" w:rsidP="000339FD">
      <w:pPr>
        <w:pStyle w:val="ListParagraph"/>
        <w:tabs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6639D8" w:rsidRDefault="00832B6A" w:rsidP="00347A40">
      <w:pPr>
        <w:pStyle w:val="ListParagraph"/>
        <w:tabs>
          <w:tab w:val="left" w:pos="426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bCs/>
          <w:sz w:val="10"/>
          <w:szCs w:val="10"/>
        </w:rPr>
      </w:pPr>
    </w:p>
    <w:tbl>
      <w:tblPr>
        <w:tblW w:w="1034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6"/>
        <w:gridCol w:w="1985"/>
        <w:gridCol w:w="1134"/>
        <w:gridCol w:w="992"/>
        <w:gridCol w:w="1134"/>
        <w:gridCol w:w="992"/>
        <w:gridCol w:w="1134"/>
        <w:gridCol w:w="851"/>
        <w:gridCol w:w="1701"/>
      </w:tblGrid>
      <w:tr w:rsidR="00832B6A" w:rsidRPr="00DF03CA">
        <w:tc>
          <w:tcPr>
            <w:tcW w:w="426" w:type="dxa"/>
            <w:vMerge w:val="restart"/>
            <w:vAlign w:val="center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5" w:type="dxa"/>
            <w:vMerge w:val="restart"/>
            <w:vAlign w:val="center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237" w:type="dxa"/>
            <w:gridSpan w:val="6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Финансирование (тыс. руб.)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832B6A" w:rsidRPr="00DF03CA">
        <w:tc>
          <w:tcPr>
            <w:tcW w:w="426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2126" w:type="dxa"/>
            <w:gridSpan w:val="2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985" w:type="dxa"/>
            <w:gridSpan w:val="2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средства 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средства 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3CA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средства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Проведение предметных олимпиад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  <w:p w:rsidR="00832B6A" w:rsidRPr="00DF03CA" w:rsidRDefault="00832B6A" w:rsidP="00DF0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  <w:p w:rsidR="00832B6A" w:rsidRPr="00DF03CA" w:rsidRDefault="00832B6A" w:rsidP="00DF0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  <w:p w:rsidR="00832B6A" w:rsidRPr="00DF03CA" w:rsidRDefault="00832B6A" w:rsidP="00DF0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мастер-классов на базе вузов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ВУЗы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Приморского края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(ДВФУ,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ВГУЭС,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Дальрыбвтуз)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Организация целевых поездок школьников для участия в конкурсах, олимпиадах, творческих фестивалях, соревнованиях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торжественных награждений выпускников общеобразовательных учреждений 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  золотыми                 и серебряными медалями, отличников учёбы похвальными листами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Организация летних профильных смен для одарённых детей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spacing w:after="0" w:line="240" w:lineRule="auto"/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spacing w:after="0" w:line="240" w:lineRule="auto"/>
              <w:jc w:val="center"/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Проведение научно-практических конференций, интеллектуальных турниров и конкурсов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Обучение педагогов современным образовательным технологиям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426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Оснащение и материально- техническая поддержка образовательных учреждений Пожарского муниципального района, работающих с одарёнными детьми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МБОУ ДОД ЦВР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B6A" w:rsidRPr="00DF03CA">
        <w:tc>
          <w:tcPr>
            <w:tcW w:w="2411" w:type="dxa"/>
            <w:gridSpan w:val="2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345,0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A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701" w:type="dxa"/>
          </w:tcPr>
          <w:p w:rsidR="00832B6A" w:rsidRPr="00DF03CA" w:rsidRDefault="00832B6A" w:rsidP="00DF03CA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2B6A" w:rsidRDefault="00832B6A" w:rsidP="000339F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ab/>
      </w:r>
    </w:p>
    <w:p w:rsidR="00832B6A" w:rsidRPr="000339FD" w:rsidRDefault="00832B6A" w:rsidP="000339FD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39FD">
        <w:rPr>
          <w:rFonts w:ascii="Times New Roman" w:hAnsi="Times New Roman" w:cs="Times New Roman"/>
          <w:b/>
          <w:bCs/>
          <w:sz w:val="28"/>
          <w:szCs w:val="28"/>
        </w:rPr>
        <w:t>Порядок реализации Программы</w:t>
      </w:r>
    </w:p>
    <w:p w:rsidR="00832B6A" w:rsidRPr="000339FD" w:rsidRDefault="00832B6A" w:rsidP="000339FD">
      <w:pPr>
        <w:pStyle w:val="ListParagraph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902976" w:rsidRDefault="00832B6A" w:rsidP="00EB3D93">
      <w:pPr>
        <w:tabs>
          <w:tab w:val="left" w:pos="709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 xml:space="preserve">Основным координатором по выполнению мероприятий Программы является </w:t>
      </w:r>
      <w:r>
        <w:rPr>
          <w:rFonts w:ascii="Times New Roman" w:hAnsi="Times New Roman" w:cs="Times New Roman"/>
          <w:sz w:val="28"/>
          <w:szCs w:val="28"/>
        </w:rPr>
        <w:t>управление образования администрации Пожарского муниципального района, которое</w:t>
      </w:r>
      <w:r w:rsidRPr="00902976">
        <w:rPr>
          <w:rFonts w:ascii="Times New Roman" w:hAnsi="Times New Roman" w:cs="Times New Roman"/>
          <w:sz w:val="28"/>
          <w:szCs w:val="28"/>
        </w:rPr>
        <w:t xml:space="preserve"> в ходе реализации Программы: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разрабатывает нормативные и методические документы по обеспечению выполнения Программы;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осуществляет текущий мониторинг реализации Программы;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 xml:space="preserve">организует проведение </w:t>
      </w:r>
      <w:r>
        <w:rPr>
          <w:rFonts w:ascii="Times New Roman" w:hAnsi="Times New Roman" w:cs="Times New Roman"/>
          <w:sz w:val="28"/>
          <w:szCs w:val="28"/>
        </w:rPr>
        <w:t>районных</w:t>
      </w:r>
      <w:r w:rsidRPr="00902976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Программой;</w:t>
      </w:r>
    </w:p>
    <w:p w:rsidR="00832B6A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осуществляет меры по полному и качественному выполнению мероприятий Программы.</w:t>
      </w:r>
    </w:p>
    <w:p w:rsidR="00832B6A" w:rsidRPr="00902976" w:rsidRDefault="00832B6A" w:rsidP="00EB3D9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0339FD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11C">
        <w:rPr>
          <w:rFonts w:ascii="Times New Roman" w:hAnsi="Times New Roman" w:cs="Times New Roman"/>
          <w:b/>
          <w:bCs/>
          <w:sz w:val="28"/>
          <w:szCs w:val="28"/>
        </w:rPr>
        <w:t>6. Оценка эффективности реализации Программы</w:t>
      </w:r>
    </w:p>
    <w:p w:rsidR="00832B6A" w:rsidRPr="0018411C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2B6A" w:rsidRPr="00902976" w:rsidRDefault="00832B6A" w:rsidP="00CB0E3A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02976">
        <w:rPr>
          <w:rFonts w:ascii="Times New Roman" w:hAnsi="Times New Roman" w:cs="Times New Roman"/>
          <w:sz w:val="28"/>
          <w:szCs w:val="28"/>
        </w:rPr>
        <w:t>Реализация мероприятий, предусмотренных Программой, позволит: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развить сис</w:t>
      </w:r>
      <w:r>
        <w:rPr>
          <w:rFonts w:ascii="Times New Roman" w:hAnsi="Times New Roman" w:cs="Times New Roman"/>
          <w:sz w:val="28"/>
          <w:szCs w:val="28"/>
        </w:rPr>
        <w:t>тему выявления и поддержки одарё</w:t>
      </w:r>
      <w:r w:rsidRPr="00902976">
        <w:rPr>
          <w:rFonts w:ascii="Times New Roman" w:hAnsi="Times New Roman" w:cs="Times New Roman"/>
          <w:sz w:val="28"/>
          <w:szCs w:val="28"/>
        </w:rPr>
        <w:t xml:space="preserve">нных детей </w:t>
      </w:r>
      <w:r>
        <w:rPr>
          <w:rFonts w:ascii="Times New Roman" w:hAnsi="Times New Roman" w:cs="Times New Roman"/>
          <w:sz w:val="28"/>
          <w:szCs w:val="28"/>
        </w:rPr>
        <w:t>в Пожарском муниципальном районе;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оказать материально-техническую поддержку образовательным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902976">
        <w:rPr>
          <w:rFonts w:ascii="Times New Roman" w:hAnsi="Times New Roman" w:cs="Times New Roman"/>
          <w:sz w:val="28"/>
          <w:szCs w:val="28"/>
        </w:rPr>
        <w:t>, отрабатывающим</w:t>
      </w:r>
      <w:r>
        <w:rPr>
          <w:rFonts w:ascii="Times New Roman" w:hAnsi="Times New Roman" w:cs="Times New Roman"/>
          <w:sz w:val="28"/>
          <w:szCs w:val="28"/>
        </w:rPr>
        <w:t xml:space="preserve"> новые технологии работы с одарё</w:t>
      </w:r>
      <w:r w:rsidRPr="00902976">
        <w:rPr>
          <w:rFonts w:ascii="Times New Roman" w:hAnsi="Times New Roman" w:cs="Times New Roman"/>
          <w:sz w:val="28"/>
          <w:szCs w:val="28"/>
        </w:rPr>
        <w:t>нными детьми;</w:t>
      </w:r>
    </w:p>
    <w:p w:rsidR="00832B6A" w:rsidRPr="00902976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обеспечить проведение предметных олимпиад, мастер-классов,</w:t>
      </w:r>
      <w:r>
        <w:rPr>
          <w:rFonts w:ascii="Times New Roman" w:hAnsi="Times New Roman" w:cs="Times New Roman"/>
          <w:sz w:val="28"/>
          <w:szCs w:val="28"/>
        </w:rPr>
        <w:t xml:space="preserve"> профильных смен для одарё</w:t>
      </w:r>
      <w:r w:rsidRPr="00902976">
        <w:rPr>
          <w:rFonts w:ascii="Times New Roman" w:hAnsi="Times New Roman" w:cs="Times New Roman"/>
          <w:sz w:val="28"/>
          <w:szCs w:val="28"/>
        </w:rPr>
        <w:t>нных детей;</w:t>
      </w:r>
    </w:p>
    <w:p w:rsidR="00832B6A" w:rsidRDefault="00832B6A" w:rsidP="00EB3D9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02976">
        <w:rPr>
          <w:rFonts w:ascii="Times New Roman" w:hAnsi="Times New Roman" w:cs="Times New Roman"/>
          <w:sz w:val="28"/>
          <w:szCs w:val="28"/>
        </w:rPr>
        <w:t>оказать социальную поддержку талантливым детям.</w:t>
      </w:r>
    </w:p>
    <w:p w:rsidR="00832B6A" w:rsidRPr="00902976" w:rsidRDefault="00832B6A" w:rsidP="00EB3D9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Pr="00CB0E3A" w:rsidRDefault="00832B6A" w:rsidP="000339FD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E3A">
        <w:rPr>
          <w:rFonts w:ascii="Times New Roman" w:hAnsi="Times New Roman" w:cs="Times New Roman"/>
          <w:b/>
          <w:bCs/>
          <w:sz w:val="28"/>
          <w:szCs w:val="28"/>
        </w:rPr>
        <w:t>7. Контроль за ходом реализации Программы</w:t>
      </w:r>
    </w:p>
    <w:p w:rsidR="00832B6A" w:rsidRPr="000339FD" w:rsidRDefault="00832B6A" w:rsidP="000339F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Default="00832B6A" w:rsidP="006B6326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Управление образования</w:t>
      </w:r>
      <w:r w:rsidRPr="0090297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902976">
        <w:rPr>
          <w:rFonts w:ascii="Times New Roman" w:hAnsi="Times New Roman" w:cs="Times New Roman"/>
          <w:sz w:val="28"/>
          <w:szCs w:val="28"/>
        </w:rPr>
        <w:t xml:space="preserve"> как основной координатор Программы о</w:t>
      </w:r>
      <w:r>
        <w:rPr>
          <w:rFonts w:ascii="Times New Roman" w:hAnsi="Times New Roman" w:cs="Times New Roman"/>
          <w:sz w:val="28"/>
          <w:szCs w:val="28"/>
        </w:rPr>
        <w:t>существляет контроль за ходом её</w:t>
      </w:r>
      <w:r w:rsidRPr="00902976">
        <w:rPr>
          <w:rFonts w:ascii="Times New Roman" w:hAnsi="Times New Roman" w:cs="Times New Roman"/>
          <w:sz w:val="28"/>
          <w:szCs w:val="28"/>
        </w:rPr>
        <w:t xml:space="preserve"> реализации.</w:t>
      </w:r>
    </w:p>
    <w:p w:rsidR="00832B6A" w:rsidRPr="00902976" w:rsidRDefault="00832B6A" w:rsidP="00EB3D93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Pr="00CB0E3A" w:rsidRDefault="00832B6A" w:rsidP="000339FD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E3A">
        <w:rPr>
          <w:rFonts w:ascii="Times New Roman" w:hAnsi="Times New Roman" w:cs="Times New Roman"/>
          <w:b/>
          <w:bCs/>
          <w:sz w:val="28"/>
          <w:szCs w:val="28"/>
        </w:rPr>
        <w:t>8. Вступление в силу настоящего муниципального правового акта</w:t>
      </w:r>
    </w:p>
    <w:p w:rsidR="00832B6A" w:rsidRPr="000339FD" w:rsidRDefault="00832B6A" w:rsidP="00EB3D9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B6A" w:rsidRPr="00902976" w:rsidRDefault="00832B6A" w:rsidP="006639D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976">
        <w:rPr>
          <w:rFonts w:ascii="Times New Roman" w:hAnsi="Times New Roman" w:cs="Times New Roman"/>
          <w:sz w:val="28"/>
          <w:szCs w:val="28"/>
        </w:rPr>
        <w:t>Настоящий муниципальный правовой акт вступает в силу со дня его официального опубликования.</w:t>
      </w:r>
    </w:p>
    <w:sectPr w:rsidR="00832B6A" w:rsidRPr="00902976" w:rsidSect="006D5FA0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B6A" w:rsidRDefault="00832B6A" w:rsidP="00A23B05">
      <w:pPr>
        <w:spacing w:after="0" w:line="240" w:lineRule="auto"/>
      </w:pPr>
      <w:r>
        <w:separator/>
      </w:r>
    </w:p>
  </w:endnote>
  <w:endnote w:type="continuationSeparator" w:id="1">
    <w:p w:rsidR="00832B6A" w:rsidRDefault="00832B6A" w:rsidP="00A23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B6A" w:rsidRDefault="00832B6A" w:rsidP="00A23B05">
      <w:pPr>
        <w:spacing w:after="0" w:line="240" w:lineRule="auto"/>
      </w:pPr>
      <w:r>
        <w:separator/>
      </w:r>
    </w:p>
  </w:footnote>
  <w:footnote w:type="continuationSeparator" w:id="1">
    <w:p w:rsidR="00832B6A" w:rsidRDefault="00832B6A" w:rsidP="00A23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B6A" w:rsidRDefault="00832B6A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832B6A" w:rsidRDefault="00832B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E45A9"/>
    <w:multiLevelType w:val="hybridMultilevel"/>
    <w:tmpl w:val="812AB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466A3"/>
    <w:multiLevelType w:val="hybridMultilevel"/>
    <w:tmpl w:val="02222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57C72"/>
    <w:multiLevelType w:val="hybridMultilevel"/>
    <w:tmpl w:val="5EC63E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91C14"/>
    <w:multiLevelType w:val="hybridMultilevel"/>
    <w:tmpl w:val="1CB48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928A2"/>
    <w:multiLevelType w:val="hybridMultilevel"/>
    <w:tmpl w:val="34981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56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2976"/>
    <w:rsid w:val="000339FD"/>
    <w:rsid w:val="00044AE5"/>
    <w:rsid w:val="000F0806"/>
    <w:rsid w:val="00135CF5"/>
    <w:rsid w:val="0013708E"/>
    <w:rsid w:val="0018411C"/>
    <w:rsid w:val="00194A41"/>
    <w:rsid w:val="00214C92"/>
    <w:rsid w:val="0025093A"/>
    <w:rsid w:val="00263860"/>
    <w:rsid w:val="00295651"/>
    <w:rsid w:val="00321BC9"/>
    <w:rsid w:val="003375EC"/>
    <w:rsid w:val="00347A40"/>
    <w:rsid w:val="00361870"/>
    <w:rsid w:val="0036511A"/>
    <w:rsid w:val="003737C2"/>
    <w:rsid w:val="003A3718"/>
    <w:rsid w:val="00400DCE"/>
    <w:rsid w:val="00407FC2"/>
    <w:rsid w:val="0042221B"/>
    <w:rsid w:val="00427B59"/>
    <w:rsid w:val="00462FAB"/>
    <w:rsid w:val="00463B74"/>
    <w:rsid w:val="004C2456"/>
    <w:rsid w:val="00563C01"/>
    <w:rsid w:val="0057352B"/>
    <w:rsid w:val="005935AB"/>
    <w:rsid w:val="005A0D14"/>
    <w:rsid w:val="005E7807"/>
    <w:rsid w:val="0062350D"/>
    <w:rsid w:val="006439F8"/>
    <w:rsid w:val="006639D8"/>
    <w:rsid w:val="0067004F"/>
    <w:rsid w:val="00677486"/>
    <w:rsid w:val="006B6326"/>
    <w:rsid w:val="006D5FA0"/>
    <w:rsid w:val="006D6B8A"/>
    <w:rsid w:val="00744C49"/>
    <w:rsid w:val="0076201C"/>
    <w:rsid w:val="00766473"/>
    <w:rsid w:val="00786800"/>
    <w:rsid w:val="007E2122"/>
    <w:rsid w:val="007E4FA2"/>
    <w:rsid w:val="00801CE5"/>
    <w:rsid w:val="00820954"/>
    <w:rsid w:val="00832B6A"/>
    <w:rsid w:val="00867FED"/>
    <w:rsid w:val="008A1644"/>
    <w:rsid w:val="008E2007"/>
    <w:rsid w:val="00902976"/>
    <w:rsid w:val="00970362"/>
    <w:rsid w:val="009A2896"/>
    <w:rsid w:val="009D1659"/>
    <w:rsid w:val="009F58FB"/>
    <w:rsid w:val="00A23B05"/>
    <w:rsid w:val="00A34AE4"/>
    <w:rsid w:val="00A54644"/>
    <w:rsid w:val="00A55F97"/>
    <w:rsid w:val="00A6358A"/>
    <w:rsid w:val="00A80725"/>
    <w:rsid w:val="00AA0FD2"/>
    <w:rsid w:val="00B177F5"/>
    <w:rsid w:val="00BA5C41"/>
    <w:rsid w:val="00BA7D67"/>
    <w:rsid w:val="00C0264B"/>
    <w:rsid w:val="00C4429F"/>
    <w:rsid w:val="00C72DB6"/>
    <w:rsid w:val="00C84568"/>
    <w:rsid w:val="00CB0E3A"/>
    <w:rsid w:val="00CD4054"/>
    <w:rsid w:val="00CE3F71"/>
    <w:rsid w:val="00D14B2B"/>
    <w:rsid w:val="00D226CB"/>
    <w:rsid w:val="00D507C1"/>
    <w:rsid w:val="00D8414D"/>
    <w:rsid w:val="00DC417B"/>
    <w:rsid w:val="00DD5533"/>
    <w:rsid w:val="00DF03CA"/>
    <w:rsid w:val="00DF4AA1"/>
    <w:rsid w:val="00E33294"/>
    <w:rsid w:val="00EA366C"/>
    <w:rsid w:val="00EB3D93"/>
    <w:rsid w:val="00ED3E54"/>
    <w:rsid w:val="00F66310"/>
    <w:rsid w:val="00FB3E55"/>
    <w:rsid w:val="00FC3449"/>
    <w:rsid w:val="00FD6D7E"/>
    <w:rsid w:val="00FE5960"/>
    <w:rsid w:val="00FE625E"/>
    <w:rsid w:val="00FE6B37"/>
    <w:rsid w:val="00FF6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CE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0297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80725"/>
    <w:pPr>
      <w:ind w:left="720"/>
    </w:pPr>
  </w:style>
  <w:style w:type="paragraph" w:styleId="Header">
    <w:name w:val="header"/>
    <w:basedOn w:val="Normal"/>
    <w:link w:val="HeaderChar"/>
    <w:uiPriority w:val="99"/>
    <w:rsid w:val="00A23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23B05"/>
  </w:style>
  <w:style w:type="paragraph" w:styleId="Footer">
    <w:name w:val="footer"/>
    <w:basedOn w:val="Normal"/>
    <w:link w:val="FooterChar"/>
    <w:uiPriority w:val="99"/>
    <w:rsid w:val="00A23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23B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362</TotalTime>
  <Pages>9</Pages>
  <Words>1665</Words>
  <Characters>9494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valentina</cp:lastModifiedBy>
  <cp:revision>62</cp:revision>
  <cp:lastPrinted>2012-11-21T02:40:00Z</cp:lastPrinted>
  <dcterms:created xsi:type="dcterms:W3CDTF">2012-08-02T03:07:00Z</dcterms:created>
  <dcterms:modified xsi:type="dcterms:W3CDTF">2012-11-30T00:41:00Z</dcterms:modified>
</cp:coreProperties>
</file>