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0C" w:rsidRPr="005536E9" w:rsidRDefault="003B050C" w:rsidP="00A4212A">
      <w:pPr>
        <w:ind w:right="140"/>
        <w:jc w:val="right"/>
        <w:rPr>
          <w:rStyle w:val="ab"/>
        </w:rPr>
      </w:pPr>
    </w:p>
    <w:p w:rsidR="00DA2D30" w:rsidRPr="005F6E62" w:rsidRDefault="00CB5DB0" w:rsidP="00A4212A">
      <w:pPr>
        <w:ind w:right="140"/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ПОЖАРСКОГО МУНИЦИПАЛЬНОГО </w:t>
      </w:r>
      <w:r w:rsidR="00622D64">
        <w:rPr>
          <w:b/>
          <w:szCs w:val="28"/>
        </w:rPr>
        <w:t>ОКРУГА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</w:t>
      </w:r>
      <w:r w:rsidRPr="00A12DCD">
        <w:rPr>
          <w:szCs w:val="28"/>
          <w:u w:val="single"/>
        </w:rPr>
        <w:t>«</w:t>
      </w:r>
      <w:r w:rsidR="001B486E">
        <w:rPr>
          <w:szCs w:val="28"/>
          <w:u w:val="single"/>
        </w:rPr>
        <w:t xml:space="preserve"> </w:t>
      </w:r>
      <w:r w:rsidR="007B5AF1">
        <w:rPr>
          <w:szCs w:val="28"/>
          <w:u w:val="single"/>
        </w:rPr>
        <w:t>03</w:t>
      </w:r>
      <w:r w:rsidR="001B486E">
        <w:rPr>
          <w:szCs w:val="28"/>
          <w:u w:val="single"/>
        </w:rPr>
        <w:t xml:space="preserve">  </w:t>
      </w:r>
      <w:r w:rsidRPr="00A12DCD">
        <w:rPr>
          <w:szCs w:val="28"/>
          <w:u w:val="single"/>
        </w:rPr>
        <w:t>»</w:t>
      </w:r>
      <w:r w:rsidR="007B5AF1">
        <w:rPr>
          <w:szCs w:val="28"/>
          <w:u w:val="single"/>
        </w:rPr>
        <w:t xml:space="preserve"> октября</w:t>
      </w:r>
      <w:r w:rsidR="001B486E">
        <w:rPr>
          <w:szCs w:val="28"/>
          <w:u w:val="single"/>
        </w:rPr>
        <w:t xml:space="preserve"> </w:t>
      </w:r>
      <w:r w:rsidR="00A12DCD" w:rsidRPr="00A12DCD">
        <w:rPr>
          <w:szCs w:val="28"/>
          <w:u w:val="single"/>
        </w:rPr>
        <w:t>202</w:t>
      </w:r>
      <w:r w:rsidR="001B486E">
        <w:rPr>
          <w:szCs w:val="28"/>
          <w:u w:val="single"/>
        </w:rPr>
        <w:t>3</w:t>
      </w:r>
      <w:r w:rsidR="00A12DCD" w:rsidRPr="00A12DCD">
        <w:rPr>
          <w:szCs w:val="28"/>
          <w:u w:val="single"/>
        </w:rPr>
        <w:t xml:space="preserve"> года</w:t>
      </w:r>
      <w:r w:rsidR="00B025F2" w:rsidRPr="00A12DCD">
        <w:rPr>
          <w:szCs w:val="28"/>
          <w:u w:val="single"/>
        </w:rPr>
        <w:t xml:space="preserve"> </w:t>
      </w:r>
      <w:r w:rsidR="00B025F2">
        <w:rPr>
          <w:szCs w:val="28"/>
        </w:rPr>
        <w:t xml:space="preserve">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r w:rsidR="0054485D">
        <w:rPr>
          <w:szCs w:val="28"/>
        </w:rPr>
        <w:t xml:space="preserve">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</w:t>
      </w:r>
      <w:r w:rsidR="000416B8">
        <w:rPr>
          <w:szCs w:val="28"/>
        </w:rPr>
        <w:t xml:space="preserve">   </w:t>
      </w:r>
      <w:r w:rsidR="00CE2502">
        <w:rPr>
          <w:szCs w:val="28"/>
        </w:rPr>
        <w:t xml:space="preserve"> </w:t>
      </w:r>
      <w:r w:rsidR="006A7271">
        <w:rPr>
          <w:szCs w:val="28"/>
        </w:rPr>
        <w:t xml:space="preserve">         </w:t>
      </w:r>
      <w:r w:rsidR="00CE2502">
        <w:rPr>
          <w:szCs w:val="28"/>
        </w:rPr>
        <w:t xml:space="preserve"> </w:t>
      </w:r>
      <w:r w:rsidR="0030151C">
        <w:rPr>
          <w:szCs w:val="28"/>
        </w:rPr>
        <w:t xml:space="preserve">        № </w:t>
      </w:r>
      <w:r w:rsidR="007B5AF1">
        <w:rPr>
          <w:szCs w:val="28"/>
          <w:u w:val="single"/>
        </w:rPr>
        <w:t>165</w:t>
      </w:r>
      <w:r w:rsidR="00A575F3" w:rsidRPr="0054485D">
        <w:rPr>
          <w:szCs w:val="28"/>
          <w:u w:val="single"/>
        </w:rPr>
        <w:t>-НПА</w:t>
      </w:r>
    </w:p>
    <w:p w:rsidR="00FF2F4A" w:rsidRDefault="0054485D" w:rsidP="0030151C">
      <w:pPr>
        <w:rPr>
          <w:b/>
          <w:szCs w:val="28"/>
        </w:rPr>
      </w:pPr>
      <w:r>
        <w:rPr>
          <w:b/>
          <w:szCs w:val="28"/>
        </w:rPr>
        <w:t xml:space="preserve">  </w:t>
      </w:r>
    </w:p>
    <w:p w:rsidR="00FE6F1F" w:rsidRDefault="00FE6F1F" w:rsidP="00FE6F1F">
      <w:pPr>
        <w:jc w:val="center"/>
        <w:rPr>
          <w:b/>
          <w:szCs w:val="28"/>
        </w:rPr>
      </w:pPr>
      <w:r>
        <w:rPr>
          <w:b/>
          <w:szCs w:val="28"/>
        </w:rPr>
        <w:t>О внесении изменений в нормативный правовой акт Думы Пожарского муниципального округа от 16 декабря 2022 года № 50-НПА «</w:t>
      </w:r>
      <w:r w:rsidRPr="005B375C">
        <w:rPr>
          <w:b/>
          <w:szCs w:val="28"/>
        </w:rPr>
        <w:t>О</w:t>
      </w:r>
      <w:r>
        <w:rPr>
          <w:b/>
          <w:szCs w:val="28"/>
        </w:rPr>
        <w:t>б утверждении Положения о</w:t>
      </w:r>
      <w:r w:rsidRPr="005B375C">
        <w:rPr>
          <w:b/>
          <w:szCs w:val="28"/>
        </w:rPr>
        <w:t xml:space="preserve"> размере и условиях оплаты труда </w:t>
      </w:r>
      <w:r>
        <w:rPr>
          <w:b/>
          <w:szCs w:val="28"/>
        </w:rPr>
        <w:t xml:space="preserve"> </w:t>
      </w:r>
    </w:p>
    <w:p w:rsidR="00FE6F1F" w:rsidRDefault="00FE6F1F" w:rsidP="00FE6F1F">
      <w:pPr>
        <w:jc w:val="center"/>
        <w:rPr>
          <w:b/>
          <w:szCs w:val="28"/>
        </w:rPr>
      </w:pPr>
      <w:r>
        <w:rPr>
          <w:b/>
          <w:szCs w:val="28"/>
        </w:rPr>
        <w:t xml:space="preserve">лиц, замещающих муниципальные должности на постоянной основе, должности муниципальной службы в органах местного </w:t>
      </w:r>
    </w:p>
    <w:p w:rsidR="00FE6F1F" w:rsidRDefault="00FE6F1F" w:rsidP="00FE6F1F">
      <w:pPr>
        <w:jc w:val="center"/>
        <w:rPr>
          <w:b/>
          <w:szCs w:val="28"/>
        </w:rPr>
      </w:pPr>
      <w:r>
        <w:rPr>
          <w:b/>
          <w:szCs w:val="28"/>
        </w:rPr>
        <w:t>самоуправления</w:t>
      </w:r>
      <w:r w:rsidRPr="005B375C">
        <w:rPr>
          <w:b/>
          <w:szCs w:val="28"/>
        </w:rPr>
        <w:t xml:space="preserve"> Пожарского муниципального </w:t>
      </w:r>
      <w:r>
        <w:rPr>
          <w:b/>
          <w:szCs w:val="28"/>
        </w:rPr>
        <w:t>округа»</w:t>
      </w:r>
    </w:p>
    <w:p w:rsidR="00C27C9D" w:rsidRDefault="00C27C9D" w:rsidP="000416B8">
      <w:pPr>
        <w:jc w:val="center"/>
        <w:rPr>
          <w:sz w:val="26"/>
          <w:szCs w:val="26"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</w:t>
      </w:r>
      <w:r w:rsidR="00622D64">
        <w:rPr>
          <w:sz w:val="26"/>
          <w:szCs w:val="26"/>
        </w:rPr>
        <w:t>округа</w:t>
      </w:r>
      <w:r w:rsidRPr="00067BB0">
        <w:rPr>
          <w:sz w:val="26"/>
          <w:szCs w:val="26"/>
        </w:rPr>
        <w:t xml:space="preserve"> </w:t>
      </w:r>
      <w:r w:rsidR="00E1271B" w:rsidRPr="00A12DCD">
        <w:rPr>
          <w:sz w:val="26"/>
          <w:szCs w:val="26"/>
          <w:u w:val="single"/>
        </w:rPr>
        <w:t>«</w:t>
      </w:r>
      <w:r w:rsidR="001B486E">
        <w:rPr>
          <w:sz w:val="26"/>
          <w:szCs w:val="26"/>
          <w:u w:val="single"/>
        </w:rPr>
        <w:t xml:space="preserve"> </w:t>
      </w:r>
      <w:r w:rsidR="007B5AF1">
        <w:rPr>
          <w:sz w:val="26"/>
          <w:szCs w:val="26"/>
          <w:u w:val="single"/>
        </w:rPr>
        <w:t xml:space="preserve">03 </w:t>
      </w:r>
      <w:r w:rsidR="00E1271B" w:rsidRPr="00A12DCD">
        <w:rPr>
          <w:sz w:val="26"/>
          <w:szCs w:val="26"/>
          <w:u w:val="single"/>
        </w:rPr>
        <w:t>»</w:t>
      </w:r>
      <w:r w:rsidR="0028552C" w:rsidRPr="00A12DCD">
        <w:rPr>
          <w:sz w:val="26"/>
          <w:szCs w:val="26"/>
          <w:u w:val="single"/>
        </w:rPr>
        <w:t xml:space="preserve"> </w:t>
      </w:r>
      <w:bookmarkStart w:id="0" w:name="_GoBack"/>
      <w:bookmarkEnd w:id="0"/>
      <w:r w:rsidR="007B5AF1">
        <w:rPr>
          <w:sz w:val="26"/>
          <w:szCs w:val="26"/>
          <w:u w:val="single"/>
        </w:rPr>
        <w:t xml:space="preserve">октября </w:t>
      </w:r>
      <w:r w:rsidR="00A12DCD" w:rsidRPr="00A12DCD">
        <w:rPr>
          <w:sz w:val="26"/>
          <w:szCs w:val="26"/>
          <w:u w:val="single"/>
        </w:rPr>
        <w:t>202</w:t>
      </w:r>
      <w:r w:rsidR="001B486E">
        <w:rPr>
          <w:sz w:val="26"/>
          <w:szCs w:val="26"/>
          <w:u w:val="single"/>
        </w:rPr>
        <w:t>3</w:t>
      </w:r>
      <w:r w:rsidR="00A12DCD" w:rsidRPr="00A12DCD">
        <w:rPr>
          <w:sz w:val="26"/>
          <w:szCs w:val="26"/>
          <w:u w:val="single"/>
        </w:rPr>
        <w:t xml:space="preserve"> года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0C0727" w:rsidRDefault="00FE6F1F" w:rsidP="00425F04">
      <w:pPr>
        <w:spacing w:after="240" w:line="360" w:lineRule="auto"/>
        <w:ind w:firstLine="708"/>
        <w:jc w:val="both"/>
        <w:rPr>
          <w:szCs w:val="28"/>
        </w:rPr>
      </w:pPr>
      <w:r>
        <w:rPr>
          <w:szCs w:val="28"/>
        </w:rPr>
        <w:t>На основании Закона Приморского края от 4 июня 2007 г</w:t>
      </w:r>
      <w:r w:rsidR="00F93E17">
        <w:rPr>
          <w:szCs w:val="28"/>
        </w:rPr>
        <w:t>ода</w:t>
      </w:r>
      <w:r>
        <w:rPr>
          <w:szCs w:val="28"/>
        </w:rPr>
        <w:t xml:space="preserve"> № 82-КЗ «О муниципальной службе в Приморском крае»</w:t>
      </w:r>
      <w:r w:rsidR="000C0727" w:rsidRPr="000C0727">
        <w:rPr>
          <w:szCs w:val="28"/>
        </w:rPr>
        <w:t>,</w:t>
      </w:r>
      <w:r w:rsidR="00425F04" w:rsidRPr="00425F04">
        <w:rPr>
          <w:szCs w:val="28"/>
        </w:rPr>
        <w:t xml:space="preserve"> </w:t>
      </w:r>
      <w:r w:rsidR="00425F04">
        <w:rPr>
          <w:szCs w:val="28"/>
        </w:rPr>
        <w:t>Закона Приморского края от 4 июня 2007 г</w:t>
      </w:r>
      <w:r w:rsidR="00F93E17">
        <w:rPr>
          <w:szCs w:val="28"/>
        </w:rPr>
        <w:t>ода</w:t>
      </w:r>
      <w:r w:rsidR="00425F04">
        <w:rPr>
          <w:szCs w:val="28"/>
        </w:rPr>
        <w:t xml:space="preserve"> № 83-КЗ «О реестре должностей муниципальной службы в Приморском крае»</w:t>
      </w:r>
      <w:r w:rsidR="00425F04" w:rsidRPr="000C0727">
        <w:rPr>
          <w:szCs w:val="28"/>
        </w:rPr>
        <w:t>,</w:t>
      </w:r>
      <w:r w:rsidR="00DE7E47">
        <w:rPr>
          <w:szCs w:val="28"/>
        </w:rPr>
        <w:t xml:space="preserve"> нормативного правового акта Думы Пожарского муниципального округа</w:t>
      </w:r>
      <w:r w:rsidR="009472E3">
        <w:rPr>
          <w:szCs w:val="28"/>
        </w:rPr>
        <w:t xml:space="preserve"> от 29 августа 2023 года № 158-НПА «О внесении изменений в нормативный правовой акт</w:t>
      </w:r>
      <w:r w:rsidR="00253E93">
        <w:rPr>
          <w:szCs w:val="28"/>
        </w:rPr>
        <w:t xml:space="preserve"> Думы Пожарского муниципального округа от 16 декабря 2022 года № 44-НПА «О бюджете Пожарского муниципального округа на 2023 год и плановый период 2024 и 2025 годы»,</w:t>
      </w:r>
      <w:r w:rsidR="000C0727" w:rsidRPr="000C0727">
        <w:rPr>
          <w:szCs w:val="28"/>
        </w:rPr>
        <w:t xml:space="preserve"> Устав</w:t>
      </w:r>
      <w:r>
        <w:rPr>
          <w:szCs w:val="28"/>
        </w:rPr>
        <w:t>а</w:t>
      </w:r>
      <w:r w:rsidR="000C0727" w:rsidRPr="000C0727">
        <w:rPr>
          <w:szCs w:val="28"/>
        </w:rPr>
        <w:t xml:space="preserve"> Пожарского муниципального </w:t>
      </w:r>
      <w:r w:rsidR="000C0727">
        <w:rPr>
          <w:szCs w:val="28"/>
        </w:rPr>
        <w:t>округа</w:t>
      </w:r>
    </w:p>
    <w:p w:rsidR="000C0727" w:rsidRDefault="00D74C8C" w:rsidP="000C0727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Внести в нормативный правовой акт Думы Пожарского муниципального округа от 16 декабря 2022 года № 50-НПА «Об утверждении Положения о размере и условиях оплаты труда лиц, замещающих</w:t>
      </w:r>
      <w:r w:rsidR="000812DE">
        <w:rPr>
          <w:szCs w:val="28"/>
        </w:rPr>
        <w:t xml:space="preserve"> муниципальные должности на постоянной основе, должности муниципальной службы в органах местного самоуправления Пожарского муниципального округа» (далее</w:t>
      </w:r>
      <w:r w:rsidR="00F24E8C">
        <w:rPr>
          <w:szCs w:val="28"/>
        </w:rPr>
        <w:t xml:space="preserve"> </w:t>
      </w:r>
      <w:r w:rsidR="000812DE">
        <w:rPr>
          <w:szCs w:val="28"/>
        </w:rPr>
        <w:t>-</w:t>
      </w:r>
      <w:r w:rsidR="00F24E8C">
        <w:rPr>
          <w:szCs w:val="28"/>
        </w:rPr>
        <w:t xml:space="preserve"> </w:t>
      </w:r>
      <w:r w:rsidR="000812DE">
        <w:rPr>
          <w:szCs w:val="28"/>
        </w:rPr>
        <w:t>Положение) следующие изменения:</w:t>
      </w:r>
    </w:p>
    <w:p w:rsidR="00F93E17" w:rsidRDefault="000812DE" w:rsidP="00F93E17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1.1. </w:t>
      </w:r>
      <w:r w:rsidR="00F93E17">
        <w:rPr>
          <w:szCs w:val="28"/>
        </w:rPr>
        <w:t>Приложение 1</w:t>
      </w:r>
      <w:r w:rsidR="00F93E17" w:rsidRPr="000812DE">
        <w:t xml:space="preserve"> </w:t>
      </w:r>
      <w:r w:rsidR="00F93E17">
        <w:t>«</w:t>
      </w:r>
      <w:r w:rsidR="00F93E17" w:rsidRPr="000812DE">
        <w:rPr>
          <w:szCs w:val="28"/>
        </w:rPr>
        <w:t>Размеры должностных окладов</w:t>
      </w:r>
      <w:r w:rsidR="00F93E17">
        <w:rPr>
          <w:szCs w:val="28"/>
        </w:rPr>
        <w:t>» к Положению изложить в редакции Приложения 1 к настоящему нормативному правовому акту;</w:t>
      </w:r>
    </w:p>
    <w:p w:rsidR="00F93E17" w:rsidRDefault="00F93E17" w:rsidP="00C1720A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</w:p>
    <w:p w:rsidR="00C1720A" w:rsidRDefault="00F93E17" w:rsidP="00C1720A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1.2. </w:t>
      </w:r>
      <w:bookmarkStart w:id="1" w:name="_Hlk145659329"/>
      <w:r w:rsidR="00C1720A">
        <w:rPr>
          <w:szCs w:val="28"/>
        </w:rPr>
        <w:t>Приложение 2</w:t>
      </w:r>
      <w:r w:rsidR="00C1720A" w:rsidRPr="000812DE">
        <w:t xml:space="preserve"> </w:t>
      </w:r>
      <w:r w:rsidR="00C1720A">
        <w:t>«</w:t>
      </w:r>
      <w:r w:rsidR="00C1720A" w:rsidRPr="000812DE">
        <w:rPr>
          <w:szCs w:val="28"/>
        </w:rPr>
        <w:t>Размеры должностных окладов муниципальных служащих</w:t>
      </w:r>
      <w:r w:rsidR="00C1720A">
        <w:rPr>
          <w:szCs w:val="28"/>
        </w:rPr>
        <w:t>» к Положению изложить в редакции Приложени</w:t>
      </w:r>
      <w:r w:rsidR="00C87669">
        <w:rPr>
          <w:szCs w:val="28"/>
        </w:rPr>
        <w:t xml:space="preserve">я </w:t>
      </w:r>
      <w:r>
        <w:rPr>
          <w:szCs w:val="28"/>
        </w:rPr>
        <w:t>2</w:t>
      </w:r>
      <w:r w:rsidR="00C1720A">
        <w:rPr>
          <w:szCs w:val="28"/>
        </w:rPr>
        <w:t xml:space="preserve"> к настоящему нормативному правовому акту;</w:t>
      </w:r>
    </w:p>
    <w:bookmarkEnd w:id="1"/>
    <w:p w:rsidR="0022134A" w:rsidRDefault="005E46AE" w:rsidP="00425F04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1.3</w:t>
      </w:r>
      <w:r w:rsidR="00C1720A">
        <w:rPr>
          <w:szCs w:val="28"/>
        </w:rPr>
        <w:t xml:space="preserve">. </w:t>
      </w:r>
      <w:r w:rsidR="000812DE">
        <w:rPr>
          <w:szCs w:val="28"/>
        </w:rPr>
        <w:t xml:space="preserve">Приложение </w:t>
      </w:r>
      <w:r w:rsidR="0022134A">
        <w:rPr>
          <w:szCs w:val="28"/>
        </w:rPr>
        <w:t>7</w:t>
      </w:r>
      <w:r w:rsidR="000812DE" w:rsidRPr="000812DE">
        <w:t xml:space="preserve"> </w:t>
      </w:r>
      <w:r w:rsidR="000812DE">
        <w:t>«</w:t>
      </w:r>
      <w:r w:rsidR="000812DE" w:rsidRPr="000812DE">
        <w:rPr>
          <w:szCs w:val="28"/>
        </w:rPr>
        <w:t xml:space="preserve">Размеры </w:t>
      </w:r>
      <w:r w:rsidR="0022134A">
        <w:rPr>
          <w:szCs w:val="28"/>
        </w:rPr>
        <w:t>ежемесячного денежного поощрения</w:t>
      </w:r>
      <w:r w:rsidR="000812DE" w:rsidRPr="000812DE">
        <w:rPr>
          <w:szCs w:val="28"/>
        </w:rPr>
        <w:t xml:space="preserve"> муниципальных служащих</w:t>
      </w:r>
      <w:r w:rsidR="000812DE">
        <w:rPr>
          <w:szCs w:val="28"/>
        </w:rPr>
        <w:t>» к Положению изложить в редакции Приложени</w:t>
      </w:r>
      <w:r w:rsidR="00BE0F29">
        <w:rPr>
          <w:szCs w:val="28"/>
        </w:rPr>
        <w:t xml:space="preserve">я </w:t>
      </w:r>
      <w:r w:rsidR="00F93E17">
        <w:rPr>
          <w:szCs w:val="28"/>
        </w:rPr>
        <w:t>3</w:t>
      </w:r>
      <w:r w:rsidR="000812DE">
        <w:rPr>
          <w:szCs w:val="28"/>
        </w:rPr>
        <w:t xml:space="preserve"> к настоящему нормативному правовому акту</w:t>
      </w:r>
      <w:r w:rsidR="0022134A">
        <w:rPr>
          <w:szCs w:val="28"/>
        </w:rPr>
        <w:t>.</w:t>
      </w:r>
    </w:p>
    <w:p w:rsidR="000C0727" w:rsidRDefault="000C0727" w:rsidP="0073609C">
      <w:pPr>
        <w:spacing w:line="360" w:lineRule="auto"/>
        <w:jc w:val="both"/>
        <w:rPr>
          <w:szCs w:val="28"/>
        </w:rPr>
      </w:pPr>
      <w:r w:rsidRPr="000C0727">
        <w:rPr>
          <w:szCs w:val="28"/>
        </w:rPr>
        <w:t xml:space="preserve">2. Настоящий нормативный правовой акт вступает </w:t>
      </w:r>
      <w:r w:rsidR="0073609C">
        <w:rPr>
          <w:szCs w:val="28"/>
        </w:rPr>
        <w:t xml:space="preserve">в силу со дня его официального опубликования в газете «Победа» и распространяет свое действие на правоотношения, возникшие с </w:t>
      </w:r>
      <w:r w:rsidR="00253E93">
        <w:rPr>
          <w:szCs w:val="28"/>
        </w:rPr>
        <w:t>01 октября 2023 года</w:t>
      </w:r>
      <w:r w:rsidR="00D9779B">
        <w:rPr>
          <w:szCs w:val="28"/>
        </w:rPr>
        <w:t>.</w:t>
      </w:r>
    </w:p>
    <w:p w:rsidR="00425F04" w:rsidRDefault="00425F04" w:rsidP="00425F04">
      <w:pPr>
        <w:tabs>
          <w:tab w:val="left" w:pos="-142"/>
          <w:tab w:val="left" w:pos="851"/>
          <w:tab w:val="left" w:pos="1134"/>
        </w:tabs>
        <w:spacing w:after="240" w:line="360" w:lineRule="auto"/>
        <w:ind w:firstLine="567"/>
        <w:contextualSpacing/>
        <w:jc w:val="both"/>
        <w:rPr>
          <w:szCs w:val="28"/>
        </w:rPr>
      </w:pPr>
    </w:p>
    <w:p w:rsidR="00E60DAD" w:rsidRDefault="000649D1" w:rsidP="00C95B61">
      <w:pPr>
        <w:spacing w:before="240"/>
        <w:jc w:val="both"/>
        <w:rPr>
          <w:szCs w:val="28"/>
        </w:rPr>
      </w:pPr>
      <w:r>
        <w:rPr>
          <w:szCs w:val="28"/>
        </w:rPr>
        <w:t>Гл</w:t>
      </w:r>
      <w:r w:rsidRPr="004204B9">
        <w:rPr>
          <w:szCs w:val="28"/>
        </w:rPr>
        <w:t>ав</w:t>
      </w:r>
      <w:r>
        <w:rPr>
          <w:szCs w:val="28"/>
        </w:rPr>
        <w:t>а</w:t>
      </w:r>
      <w:r w:rsidRPr="004204B9">
        <w:rPr>
          <w:szCs w:val="28"/>
        </w:rPr>
        <w:t xml:space="preserve"> Пожарского муниципального </w:t>
      </w:r>
      <w:r w:rsidR="001D35D8">
        <w:rPr>
          <w:szCs w:val="28"/>
        </w:rPr>
        <w:t>округа</w:t>
      </w:r>
      <w:r w:rsidRPr="004204B9">
        <w:rPr>
          <w:szCs w:val="28"/>
        </w:rPr>
        <w:t xml:space="preserve">                 </w:t>
      </w:r>
      <w:r>
        <w:rPr>
          <w:szCs w:val="28"/>
        </w:rPr>
        <w:t xml:space="preserve">    </w:t>
      </w:r>
      <w:r w:rsidRPr="004204B9">
        <w:rPr>
          <w:szCs w:val="28"/>
        </w:rPr>
        <w:t xml:space="preserve">     </w:t>
      </w:r>
      <w:r>
        <w:rPr>
          <w:szCs w:val="28"/>
        </w:rPr>
        <w:t xml:space="preserve">       </w:t>
      </w:r>
      <w:r w:rsidRPr="004204B9">
        <w:rPr>
          <w:szCs w:val="28"/>
        </w:rPr>
        <w:t xml:space="preserve">      </w:t>
      </w:r>
      <w:r>
        <w:rPr>
          <w:szCs w:val="28"/>
        </w:rPr>
        <w:t>В.М. Козак</w:t>
      </w:r>
    </w:p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772"/>
        <w:gridCol w:w="4773"/>
      </w:tblGrid>
      <w:tr w:rsidR="00E60DAD" w:rsidRPr="00CC7B2C" w:rsidTr="00192566">
        <w:trPr>
          <w:trHeight w:val="2111"/>
          <w:tblCellSpacing w:w="0" w:type="dxa"/>
        </w:trPr>
        <w:tc>
          <w:tcPr>
            <w:tcW w:w="2500" w:type="pct"/>
          </w:tcPr>
          <w:p w:rsidR="00E60DAD" w:rsidRDefault="00E60DAD">
            <w:pPr>
              <w:pStyle w:val="ac"/>
              <w:spacing w:line="360" w:lineRule="auto"/>
              <w:rPr>
                <w:sz w:val="26"/>
                <w:szCs w:val="26"/>
              </w:rPr>
            </w:pPr>
            <w:bookmarkStart w:id="2" w:name="_Hlk142040947"/>
          </w:p>
          <w:p w:rsidR="000D3C75" w:rsidRDefault="000D3C75" w:rsidP="000D3C75">
            <w:pPr>
              <w:pStyle w:val="ad"/>
            </w:pPr>
          </w:p>
          <w:p w:rsidR="000D3C75" w:rsidRDefault="000D3C75" w:rsidP="000D3C75">
            <w:pPr>
              <w:pStyle w:val="ad"/>
            </w:pPr>
          </w:p>
          <w:p w:rsidR="000D3C75" w:rsidRPr="000D3C75" w:rsidRDefault="000D3C75" w:rsidP="000D3C75">
            <w:pPr>
              <w:pStyle w:val="ad"/>
            </w:pPr>
          </w:p>
        </w:tc>
        <w:tc>
          <w:tcPr>
            <w:tcW w:w="2500" w:type="pct"/>
            <w:vAlign w:val="center"/>
          </w:tcPr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  <w:bookmarkStart w:id="3" w:name="_Hlk142040863"/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BE0F29" w:rsidRDefault="00BE0F29">
            <w:pPr>
              <w:pStyle w:val="ac"/>
              <w:jc w:val="right"/>
              <w:rPr>
                <w:sz w:val="22"/>
                <w:szCs w:val="22"/>
              </w:rPr>
            </w:pPr>
          </w:p>
          <w:p w:rsidR="00E60DAD" w:rsidRDefault="00E60DAD">
            <w:pPr>
              <w:pStyle w:val="ac"/>
              <w:jc w:val="right"/>
              <w:rPr>
                <w:sz w:val="22"/>
                <w:szCs w:val="22"/>
              </w:rPr>
            </w:pPr>
            <w:bookmarkStart w:id="4" w:name="_Hlk145607224"/>
            <w:r>
              <w:rPr>
                <w:sz w:val="22"/>
                <w:szCs w:val="22"/>
              </w:rPr>
              <w:lastRenderedPageBreak/>
              <w:t>Приложение</w:t>
            </w:r>
            <w:r w:rsidR="00124FF7">
              <w:rPr>
                <w:sz w:val="22"/>
                <w:szCs w:val="22"/>
              </w:rPr>
              <w:t xml:space="preserve"> 1</w:t>
            </w:r>
          </w:p>
          <w:p w:rsidR="00E60DAD" w:rsidRDefault="00E60DAD" w:rsidP="00E60DAD">
            <w:pPr>
              <w:pStyle w:val="ad"/>
              <w:jc w:val="right"/>
            </w:pPr>
            <w:r>
              <w:t xml:space="preserve">           к нормативному правовому акту Думы                                                                                                                          Пожарского муниципального округа</w:t>
            </w:r>
          </w:p>
          <w:p w:rsidR="00E60DAD" w:rsidRPr="00E60DAD" w:rsidRDefault="00E60DAD" w:rsidP="00E60DAD">
            <w:pPr>
              <w:pStyle w:val="ad"/>
              <w:jc w:val="right"/>
            </w:pPr>
            <w:r>
              <w:t>от «____» _________2023 № ___-НПА</w:t>
            </w:r>
          </w:p>
          <w:p w:rsidR="00E60DAD" w:rsidRDefault="00E60DAD">
            <w:pPr>
              <w:pStyle w:val="ac"/>
              <w:jc w:val="right"/>
              <w:rPr>
                <w:sz w:val="22"/>
                <w:szCs w:val="22"/>
              </w:rPr>
            </w:pPr>
          </w:p>
          <w:p w:rsidR="00E60DAD" w:rsidRPr="00CB3B6E" w:rsidRDefault="00E60DAD">
            <w:pPr>
              <w:pStyle w:val="ac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192566">
              <w:rPr>
                <w:sz w:val="22"/>
                <w:szCs w:val="22"/>
              </w:rPr>
              <w:t>1</w:t>
            </w:r>
          </w:p>
          <w:p w:rsidR="00E60DAD" w:rsidRDefault="00E60DAD">
            <w:pPr>
              <w:pStyle w:val="ac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E60DAD" w:rsidRDefault="00E60DAD" w:rsidP="00D72536">
            <w:pPr>
              <w:pStyle w:val="ac"/>
              <w:ind w:left="-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округа </w:t>
            </w: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16.12.2022 № 50-НПА</w:t>
            </w:r>
          </w:p>
          <w:bookmarkEnd w:id="3"/>
          <w:bookmarkEnd w:id="4"/>
          <w:p w:rsidR="00E60DAD" w:rsidRDefault="00E60DAD">
            <w:pPr>
              <w:pStyle w:val="ac"/>
              <w:jc w:val="right"/>
              <w:rPr>
                <w:sz w:val="26"/>
                <w:szCs w:val="26"/>
              </w:rPr>
            </w:pPr>
          </w:p>
          <w:p w:rsidR="000A7921" w:rsidRDefault="000A7921" w:rsidP="00C95B61">
            <w:pPr>
              <w:pStyle w:val="ad"/>
            </w:pPr>
          </w:p>
          <w:p w:rsidR="003E1F50" w:rsidRPr="00C95B61" w:rsidRDefault="003E1F50" w:rsidP="00C95B61">
            <w:pPr>
              <w:pStyle w:val="ad"/>
            </w:pPr>
          </w:p>
        </w:tc>
      </w:tr>
    </w:tbl>
    <w:bookmarkEnd w:id="2"/>
    <w:p w:rsidR="000D3C75" w:rsidRDefault="000D3C75" w:rsidP="00192566">
      <w:pPr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>
        <w:rPr>
          <w:b/>
          <w:sz w:val="26"/>
          <w:szCs w:val="26"/>
        </w:rPr>
        <w:t>ов</w:t>
      </w:r>
      <w:r w:rsidR="00192566">
        <w:rPr>
          <w:b/>
          <w:sz w:val="26"/>
          <w:szCs w:val="26"/>
        </w:rPr>
        <w:t xml:space="preserve"> лиц, замещающих муниципальные должности</w:t>
      </w:r>
      <w:r>
        <w:rPr>
          <w:b/>
          <w:sz w:val="26"/>
          <w:szCs w:val="26"/>
        </w:rPr>
        <w:t xml:space="preserve"> </w:t>
      </w:r>
    </w:p>
    <w:p w:rsidR="00192566" w:rsidRDefault="00192566" w:rsidP="000D3C75">
      <w:pPr>
        <w:jc w:val="center"/>
        <w:rPr>
          <w:b/>
          <w:sz w:val="26"/>
          <w:szCs w:val="26"/>
        </w:rPr>
      </w:pPr>
    </w:p>
    <w:tbl>
      <w:tblPr>
        <w:tblW w:w="4969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6403"/>
        <w:gridCol w:w="2958"/>
      </w:tblGrid>
      <w:tr w:rsidR="001925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2566" w:rsidRDefault="00192566">
            <w:pPr>
              <w:pStyle w:val="af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5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2566" w:rsidRDefault="00192566">
            <w:pPr>
              <w:pStyle w:val="af"/>
              <w:jc w:val="center"/>
            </w:pPr>
            <w:r>
              <w:t>Размер оклада в рублях</w:t>
            </w:r>
          </w:p>
        </w:tc>
      </w:tr>
      <w:tr w:rsidR="001925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2566" w:rsidRDefault="00192566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</w:t>
            </w:r>
            <w:r w:rsidRPr="00CC7B2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Пожарского </w:t>
            </w:r>
            <w:r w:rsidRPr="00CC7B2C">
              <w:rPr>
                <w:sz w:val="26"/>
                <w:szCs w:val="26"/>
              </w:rPr>
              <w:t xml:space="preserve">муниципального </w:t>
            </w:r>
            <w:r>
              <w:rPr>
                <w:sz w:val="26"/>
                <w:szCs w:val="26"/>
              </w:rPr>
              <w:t xml:space="preserve">округа </w:t>
            </w:r>
          </w:p>
          <w:p w:rsidR="00192566" w:rsidRDefault="00192566">
            <w:pPr>
              <w:pStyle w:val="af"/>
              <w:rPr>
                <w:sz w:val="26"/>
                <w:szCs w:val="26"/>
              </w:rPr>
            </w:pPr>
          </w:p>
          <w:p w:rsidR="00192566" w:rsidRDefault="00192566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Думы Пожарского муниципального округа</w:t>
            </w:r>
          </w:p>
          <w:p w:rsidR="00192566" w:rsidRDefault="00192566">
            <w:pPr>
              <w:pStyle w:val="af"/>
              <w:rPr>
                <w:sz w:val="26"/>
                <w:szCs w:val="26"/>
              </w:rPr>
            </w:pPr>
          </w:p>
          <w:p w:rsidR="00192566" w:rsidRDefault="00192566">
            <w:pPr>
              <w:pStyle w:val="af"/>
            </w:pPr>
            <w:r>
              <w:rPr>
                <w:sz w:val="26"/>
                <w:szCs w:val="26"/>
              </w:rPr>
              <w:t>Председатель Контрольно-счетной палаты</w:t>
            </w:r>
            <w:r w:rsidRPr="00CC7B2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Пожарского муниципального округа</w:t>
            </w:r>
          </w:p>
        </w:tc>
        <w:tc>
          <w:tcPr>
            <w:tcW w:w="15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2566" w:rsidRPr="001F1625" w:rsidRDefault="00F93E17">
            <w:pPr>
              <w:pStyle w:val="af"/>
              <w:jc w:val="center"/>
            </w:pPr>
            <w:r>
              <w:t>23 622</w:t>
            </w:r>
          </w:p>
          <w:p w:rsidR="00192566" w:rsidRPr="001F1625" w:rsidRDefault="00192566">
            <w:pPr>
              <w:pStyle w:val="af"/>
              <w:jc w:val="center"/>
            </w:pPr>
          </w:p>
          <w:p w:rsidR="00192566" w:rsidRPr="001F1625" w:rsidRDefault="00F93E17">
            <w:pPr>
              <w:pStyle w:val="af"/>
              <w:jc w:val="center"/>
            </w:pPr>
            <w:r>
              <w:t>23 622</w:t>
            </w:r>
          </w:p>
          <w:p w:rsidR="00192566" w:rsidRPr="001F1625" w:rsidRDefault="00192566">
            <w:pPr>
              <w:pStyle w:val="af"/>
              <w:jc w:val="center"/>
            </w:pPr>
          </w:p>
          <w:p w:rsidR="00192566" w:rsidRPr="001F1625" w:rsidRDefault="00192566">
            <w:pPr>
              <w:pStyle w:val="af"/>
              <w:jc w:val="center"/>
            </w:pPr>
          </w:p>
          <w:p w:rsidR="00192566" w:rsidRDefault="00F93E17">
            <w:pPr>
              <w:pStyle w:val="af"/>
              <w:jc w:val="center"/>
            </w:pPr>
            <w:r>
              <w:t>16 635</w:t>
            </w:r>
          </w:p>
        </w:tc>
      </w:tr>
    </w:tbl>
    <w:p w:rsidR="00192566" w:rsidRDefault="00192566" w:rsidP="000D3C75">
      <w:pPr>
        <w:jc w:val="center"/>
        <w:rPr>
          <w:b/>
          <w:sz w:val="26"/>
          <w:szCs w:val="26"/>
        </w:rPr>
      </w:pPr>
    </w:p>
    <w:p w:rsidR="00192566" w:rsidRDefault="00192566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3E1F50" w:rsidRDefault="003E1F50" w:rsidP="000D3C75">
      <w:pPr>
        <w:jc w:val="center"/>
        <w:rPr>
          <w:b/>
          <w:sz w:val="26"/>
          <w:szCs w:val="26"/>
        </w:rPr>
      </w:pPr>
    </w:p>
    <w:p w:rsidR="00192566" w:rsidRDefault="00192566" w:rsidP="00192566">
      <w:pPr>
        <w:pStyle w:val="ac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2</w:t>
      </w:r>
    </w:p>
    <w:p w:rsidR="00192566" w:rsidRDefault="00192566" w:rsidP="00192566">
      <w:pPr>
        <w:pStyle w:val="ad"/>
        <w:jc w:val="right"/>
      </w:pPr>
      <w:r>
        <w:t xml:space="preserve">           к нормативному правовому акту Думы                                                                                                                          Пожарского муниципального округа</w:t>
      </w:r>
    </w:p>
    <w:p w:rsidR="00192566" w:rsidRPr="00E60DAD" w:rsidRDefault="00192566" w:rsidP="00192566">
      <w:pPr>
        <w:pStyle w:val="ad"/>
        <w:jc w:val="right"/>
      </w:pPr>
      <w:r>
        <w:t>от «____» _________2023 № ___-НПА</w:t>
      </w:r>
    </w:p>
    <w:p w:rsidR="00192566" w:rsidRDefault="00192566" w:rsidP="00192566">
      <w:pPr>
        <w:pStyle w:val="ac"/>
        <w:jc w:val="right"/>
        <w:rPr>
          <w:sz w:val="22"/>
          <w:szCs w:val="22"/>
        </w:rPr>
      </w:pPr>
    </w:p>
    <w:p w:rsidR="00192566" w:rsidRPr="00CB3B6E" w:rsidRDefault="00192566" w:rsidP="00192566">
      <w:pPr>
        <w:pStyle w:val="ac"/>
        <w:jc w:val="right"/>
        <w:rPr>
          <w:sz w:val="22"/>
          <w:szCs w:val="22"/>
        </w:rPr>
      </w:pPr>
      <w:r w:rsidRPr="00CB3B6E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2</w:t>
      </w:r>
    </w:p>
    <w:p w:rsidR="00192566" w:rsidRDefault="00192566" w:rsidP="00192566">
      <w:pPr>
        <w:pStyle w:val="ac"/>
        <w:jc w:val="right"/>
        <w:rPr>
          <w:sz w:val="22"/>
          <w:szCs w:val="22"/>
        </w:rPr>
      </w:pPr>
      <w:r w:rsidRPr="00CB3B6E">
        <w:rPr>
          <w:sz w:val="22"/>
          <w:szCs w:val="22"/>
        </w:rPr>
        <w:t xml:space="preserve">к </w:t>
      </w:r>
      <w:r>
        <w:rPr>
          <w:sz w:val="22"/>
          <w:szCs w:val="22"/>
        </w:rPr>
        <w:t>Положению о размере и условиях оплаты</w:t>
      </w:r>
    </w:p>
    <w:p w:rsidR="00192566" w:rsidRDefault="00192566" w:rsidP="00192566">
      <w:pPr>
        <w:pStyle w:val="ac"/>
        <w:ind w:left="-194" w:firstLine="52"/>
        <w:jc w:val="right"/>
        <w:rPr>
          <w:sz w:val="22"/>
          <w:szCs w:val="22"/>
        </w:rPr>
      </w:pPr>
      <w:r>
        <w:rPr>
          <w:sz w:val="22"/>
          <w:szCs w:val="22"/>
        </w:rPr>
        <w:t>труда лиц, замещающих муниципальные</w:t>
      </w:r>
    </w:p>
    <w:p w:rsidR="00192566" w:rsidRDefault="00192566" w:rsidP="00192566">
      <w:pPr>
        <w:pStyle w:val="ac"/>
        <w:ind w:left="-19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должности на постоянной основе, должности</w:t>
      </w:r>
    </w:p>
    <w:p w:rsidR="00192566" w:rsidRDefault="00192566" w:rsidP="00192566">
      <w:pPr>
        <w:pStyle w:val="ac"/>
        <w:ind w:left="-19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муниципальной службы в органах местного </w:t>
      </w:r>
    </w:p>
    <w:p w:rsidR="00192566" w:rsidRDefault="00192566" w:rsidP="00192566">
      <w:pPr>
        <w:pStyle w:val="ac"/>
        <w:ind w:left="-19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самоуправления Пожарского муниципального </w:t>
      </w:r>
    </w:p>
    <w:p w:rsidR="00192566" w:rsidRDefault="00192566" w:rsidP="00192566">
      <w:pPr>
        <w:pStyle w:val="ac"/>
        <w:ind w:left="-19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округа </w:t>
      </w:r>
      <w:r w:rsidRPr="00CB3B6E">
        <w:rPr>
          <w:sz w:val="22"/>
          <w:szCs w:val="22"/>
        </w:rPr>
        <w:t>от </w:t>
      </w:r>
      <w:r>
        <w:rPr>
          <w:sz w:val="22"/>
          <w:szCs w:val="22"/>
        </w:rPr>
        <w:t>16.12.2022 № 50-НПА</w:t>
      </w:r>
    </w:p>
    <w:p w:rsidR="00192566" w:rsidRDefault="00192566" w:rsidP="000D3C75">
      <w:pPr>
        <w:jc w:val="center"/>
        <w:rPr>
          <w:b/>
          <w:sz w:val="26"/>
          <w:szCs w:val="26"/>
        </w:rPr>
      </w:pPr>
    </w:p>
    <w:p w:rsidR="00192566" w:rsidRDefault="00192566" w:rsidP="000D3C75">
      <w:pPr>
        <w:jc w:val="center"/>
        <w:rPr>
          <w:b/>
          <w:sz w:val="26"/>
          <w:szCs w:val="26"/>
        </w:rPr>
      </w:pPr>
    </w:p>
    <w:p w:rsidR="00192566" w:rsidRDefault="00192566" w:rsidP="0019256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>
        <w:rPr>
          <w:b/>
          <w:sz w:val="26"/>
          <w:szCs w:val="26"/>
        </w:rPr>
        <w:t>ов муниципальных служащих</w:t>
      </w:r>
    </w:p>
    <w:p w:rsidR="00192566" w:rsidRDefault="00192566" w:rsidP="00192566">
      <w:pPr>
        <w:jc w:val="center"/>
        <w:rPr>
          <w:b/>
          <w:sz w:val="26"/>
          <w:szCs w:val="26"/>
        </w:rPr>
      </w:pPr>
    </w:p>
    <w:tbl>
      <w:tblPr>
        <w:tblW w:w="496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6997"/>
        <w:gridCol w:w="2362"/>
      </w:tblGrid>
      <w:tr w:rsidR="000D3C75">
        <w:trPr>
          <w:trHeight w:val="208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3C75" w:rsidRDefault="000D3C75">
            <w:pPr>
              <w:pStyle w:val="ac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3C75" w:rsidRDefault="000D3C75">
            <w:pPr>
              <w:pStyle w:val="ac"/>
              <w:jc w:val="center"/>
            </w:pPr>
            <w:r>
              <w:t>Размер должностного оклада</w:t>
            </w:r>
          </w:p>
        </w:tc>
      </w:tr>
      <w:tr w:rsidR="000D3C75">
        <w:trPr>
          <w:trHeight w:val="277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3C75" w:rsidRDefault="000D3C75">
            <w:pPr>
              <w:pStyle w:val="ac"/>
              <w:jc w:val="center"/>
            </w:pPr>
            <w:r>
              <w:t>Размеры должностных окладов в аппарате Думы Пожарского муниципального округа</w:t>
            </w:r>
          </w:p>
        </w:tc>
      </w:tr>
      <w:tr w:rsidR="000D3C75">
        <w:trPr>
          <w:trHeight w:val="19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3C75" w:rsidRDefault="000D3C75">
            <w:pPr>
              <w:pStyle w:val="ac"/>
            </w:pPr>
            <w:r>
              <w:t>Руководитель аппарата Думы Пожарского муниципального округа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3C75" w:rsidRPr="009242E5" w:rsidRDefault="00F93E17">
            <w:pPr>
              <w:pStyle w:val="ac"/>
              <w:jc w:val="center"/>
            </w:pPr>
            <w:r>
              <w:t>10 757</w:t>
            </w:r>
          </w:p>
        </w:tc>
      </w:tr>
      <w:tr w:rsidR="000D3C75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3C75" w:rsidRDefault="000D3C75">
            <w:pPr>
              <w:pStyle w:val="ac"/>
            </w:pPr>
            <w:r>
              <w:t>Помощник председателя Думы Пожарского муниципального округа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3C75" w:rsidRPr="009242E5" w:rsidRDefault="00F93E17">
            <w:pPr>
              <w:pStyle w:val="ac"/>
              <w:jc w:val="center"/>
            </w:pPr>
            <w:r>
              <w:t>9 427</w:t>
            </w:r>
          </w:p>
        </w:tc>
      </w:tr>
      <w:tr w:rsidR="000D3C75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3C75" w:rsidRDefault="000D3C75">
            <w:pPr>
              <w:pStyle w:val="ac"/>
            </w:pPr>
            <w:r>
              <w:t>Советник</w:t>
            </w:r>
            <w:r w:rsidRPr="0053094C">
              <w:t xml:space="preserve"> председателя Думы Пожарского муниципального округа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3C75" w:rsidRPr="009242E5" w:rsidRDefault="00F93E17">
            <w:pPr>
              <w:pStyle w:val="ac"/>
              <w:jc w:val="center"/>
            </w:pPr>
            <w:r>
              <w:t>9 316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53094C" w:rsidRDefault="0037019E" w:rsidP="0037019E">
            <w:pPr>
              <w:pStyle w:val="ac"/>
            </w:pPr>
            <w:r>
              <w:t>Начальник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9 094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 w:rsidRPr="0053094C">
              <w:t>Заместитель начальника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9242E5" w:rsidRDefault="0037019E" w:rsidP="0037019E">
            <w:pPr>
              <w:pStyle w:val="ac"/>
              <w:jc w:val="center"/>
            </w:pPr>
            <w:r>
              <w:t xml:space="preserve">7 </w:t>
            </w:r>
            <w:r w:rsidR="00F93E17">
              <w:t>841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9242E5" w:rsidRDefault="00F93E17" w:rsidP="0037019E">
            <w:pPr>
              <w:pStyle w:val="ac"/>
              <w:jc w:val="center"/>
            </w:pPr>
            <w:r>
              <w:t>7 430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9242E5" w:rsidRDefault="00F93E17" w:rsidP="0037019E">
            <w:pPr>
              <w:pStyle w:val="ac"/>
              <w:jc w:val="center"/>
            </w:pPr>
            <w:r>
              <w:t>7 120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 w:rsidRPr="0053094C">
              <w:t xml:space="preserve">Ведущий специалист </w:t>
            </w:r>
            <w:r>
              <w:t>1</w:t>
            </w:r>
            <w:r w:rsidRPr="0053094C">
              <w:t xml:space="preserve">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9242E5" w:rsidRDefault="0037019E" w:rsidP="0037019E">
            <w:pPr>
              <w:pStyle w:val="ac"/>
              <w:jc w:val="center"/>
            </w:pPr>
            <w:r>
              <w:t xml:space="preserve">6 </w:t>
            </w:r>
            <w:r w:rsidR="00F93E17">
              <w:t>987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9242E5" w:rsidRDefault="0037019E" w:rsidP="0037019E">
            <w:pPr>
              <w:pStyle w:val="ac"/>
              <w:jc w:val="center"/>
            </w:pPr>
            <w:r w:rsidRPr="009242E5">
              <w:t xml:space="preserve">6 </w:t>
            </w:r>
            <w:r w:rsidR="00F93E17">
              <w:t>854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9242E5" w:rsidRDefault="00F93E17" w:rsidP="0037019E">
            <w:pPr>
              <w:pStyle w:val="ac"/>
              <w:jc w:val="center"/>
            </w:pPr>
            <w:r>
              <w:t>6 221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Старший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9242E5" w:rsidRDefault="0037019E" w:rsidP="0037019E">
            <w:pPr>
              <w:pStyle w:val="ac"/>
              <w:jc w:val="center"/>
            </w:pPr>
            <w:r>
              <w:t xml:space="preserve">5 </w:t>
            </w:r>
            <w:r w:rsidR="00F93E17">
              <w:t>989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9242E5" w:rsidRDefault="0037019E" w:rsidP="0037019E">
            <w:pPr>
              <w:pStyle w:val="ac"/>
              <w:jc w:val="center"/>
            </w:pPr>
            <w:r>
              <w:t xml:space="preserve">5 </w:t>
            </w:r>
            <w:r w:rsidR="00EB4A6F">
              <w:t>656</w:t>
            </w:r>
          </w:p>
        </w:tc>
      </w:tr>
      <w:tr w:rsidR="0037019E">
        <w:trPr>
          <w:trHeight w:val="27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  <w:jc w:val="center"/>
            </w:pPr>
            <w:r>
              <w:t>Размеры должностных окладов в администрации Пожарского муниципального округа</w:t>
            </w:r>
          </w:p>
        </w:tc>
      </w:tr>
      <w:tr w:rsidR="0037019E">
        <w:trPr>
          <w:trHeight w:val="40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Первый заместитель главы администрации Пожарского муниципального округа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11 977</w:t>
            </w:r>
            <w:r w:rsidR="0037019E">
              <w:t xml:space="preserve"> </w:t>
            </w:r>
          </w:p>
        </w:tc>
      </w:tr>
      <w:tr w:rsidR="0037019E">
        <w:trPr>
          <w:trHeight w:val="236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Заместитель главы администрации Пожарского муниципального округа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2E590D" w:rsidRDefault="00F93E17" w:rsidP="0037019E">
            <w:pPr>
              <w:pStyle w:val="ac"/>
              <w:jc w:val="center"/>
            </w:pPr>
            <w:r>
              <w:t>11 423</w:t>
            </w:r>
          </w:p>
        </w:tc>
      </w:tr>
      <w:tr w:rsidR="0037019E">
        <w:trPr>
          <w:trHeight w:val="377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Руководитель аппарата администрации Пожарского муниципального округа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2E590D" w:rsidRDefault="0037019E" w:rsidP="0037019E">
            <w:pPr>
              <w:pStyle w:val="ac"/>
              <w:jc w:val="center"/>
            </w:pPr>
          </w:p>
          <w:p w:rsidR="0037019E" w:rsidRPr="002E590D" w:rsidRDefault="00F93E17" w:rsidP="0037019E">
            <w:pPr>
              <w:pStyle w:val="ac"/>
              <w:jc w:val="center"/>
            </w:pPr>
            <w:r>
              <w:t>10 757</w:t>
            </w:r>
          </w:p>
        </w:tc>
      </w:tr>
      <w:tr w:rsidR="0037019E">
        <w:trPr>
          <w:trHeight w:val="100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Заместитель р</w:t>
            </w:r>
            <w:r w:rsidRPr="00D72536">
              <w:t>уководител</w:t>
            </w:r>
            <w:r>
              <w:t>я</w:t>
            </w:r>
            <w:r w:rsidRPr="00D72536">
              <w:t xml:space="preserve"> аппарата администрации Пожарского муниципального округа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9 870</w:t>
            </w:r>
          </w:p>
        </w:tc>
      </w:tr>
      <w:tr w:rsidR="0037019E">
        <w:trPr>
          <w:trHeight w:val="100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Начальник управления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9 870</w:t>
            </w:r>
          </w:p>
        </w:tc>
      </w:tr>
      <w:tr w:rsidR="0037019E">
        <w:trPr>
          <w:trHeight w:val="100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Pr="00D72536" w:rsidRDefault="0037019E" w:rsidP="0037019E">
            <w:pPr>
              <w:pStyle w:val="ac"/>
            </w:pPr>
            <w:r>
              <w:t>Помощник главы администрации Пожарского муниципального округа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9 427</w:t>
            </w:r>
          </w:p>
        </w:tc>
      </w:tr>
      <w:tr w:rsidR="0037019E">
        <w:trPr>
          <w:trHeight w:val="100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lastRenderedPageBreak/>
              <w:t>Советник</w:t>
            </w:r>
            <w:r w:rsidRPr="0053094C">
              <w:t xml:space="preserve"> </w:t>
            </w:r>
            <w:r>
              <w:t>главы администрации</w:t>
            </w:r>
            <w:r w:rsidRPr="0053094C">
              <w:t xml:space="preserve"> Пожарского муниципального округа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9 316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 xml:space="preserve">Заместитель начальника управления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9 316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Начальник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9 094</w:t>
            </w:r>
          </w:p>
        </w:tc>
      </w:tr>
      <w:tr w:rsidR="0037019E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 xml:space="preserve">Начальник отдела в управлении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8 761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Заместитель начальника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  <w:jc w:val="center"/>
            </w:pPr>
            <w:r>
              <w:t xml:space="preserve">7 </w:t>
            </w:r>
            <w:r w:rsidR="00F93E17">
              <w:t>841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Заместитель начальника отдела в управлении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7 652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7 430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7 120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 xml:space="preserve">Ведущий специалист 1 разряда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  <w:jc w:val="center"/>
            </w:pPr>
            <w:r>
              <w:t xml:space="preserve">6 </w:t>
            </w:r>
            <w:r w:rsidR="00F93E17">
              <w:t>98</w:t>
            </w:r>
            <w:r w:rsidR="00EB4A6F">
              <w:t>7</w:t>
            </w:r>
          </w:p>
        </w:tc>
      </w:tr>
      <w:tr w:rsidR="0037019E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  <w:jc w:val="center"/>
            </w:pPr>
            <w:r>
              <w:t xml:space="preserve">6 </w:t>
            </w:r>
            <w:r w:rsidR="00F93E17">
              <w:t>854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Ведущий специалист 3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  <w:jc w:val="center"/>
            </w:pPr>
            <w:r>
              <w:t xml:space="preserve">6 </w:t>
            </w:r>
            <w:r w:rsidR="00F93E17">
              <w:t>798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6 221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bookmarkStart w:id="5" w:name="_Hlk137818153"/>
            <w:r>
              <w:t>Старший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  <w:jc w:val="center"/>
            </w:pPr>
            <w:r>
              <w:t xml:space="preserve">5 </w:t>
            </w:r>
            <w:r w:rsidR="00F93E17">
              <w:t>989</w:t>
            </w:r>
          </w:p>
        </w:tc>
      </w:tr>
      <w:tr w:rsidR="0037019E">
        <w:trPr>
          <w:trHeight w:val="8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  <w:jc w:val="center"/>
            </w:pPr>
            <w:r>
              <w:t xml:space="preserve">5 </w:t>
            </w:r>
            <w:r w:rsidR="00F93E17">
              <w:t>656</w:t>
            </w:r>
          </w:p>
        </w:tc>
      </w:tr>
      <w:bookmarkEnd w:id="5"/>
      <w:tr w:rsidR="0037019E">
        <w:trPr>
          <w:trHeight w:val="402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  <w:jc w:val="center"/>
            </w:pPr>
            <w:r>
              <w:t>Размеры должностных окладов в Контрольно-счетной палате Пожарского муниципального округа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 xml:space="preserve">Главный инспектор    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8 761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 xml:space="preserve">Ведущий инспектор    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7 541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7 430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7 120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Старший</w:t>
            </w:r>
            <w:r w:rsidRPr="001F26D0">
              <w:t xml:space="preserve"> инспектор     </w:t>
            </w:r>
          </w:p>
        </w:tc>
        <w:tc>
          <w:tcPr>
            <w:tcW w:w="1262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6 432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F93E17" w:rsidP="0037019E">
            <w:pPr>
              <w:pStyle w:val="ac"/>
              <w:jc w:val="center"/>
            </w:pPr>
            <w:r>
              <w:t>6 221</w:t>
            </w:r>
          </w:p>
        </w:tc>
      </w:tr>
      <w:tr w:rsidR="0037019E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</w:pPr>
            <w:r>
              <w:t>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7019E" w:rsidRDefault="0037019E" w:rsidP="0037019E">
            <w:pPr>
              <w:pStyle w:val="ac"/>
              <w:jc w:val="center"/>
            </w:pPr>
            <w:r>
              <w:t xml:space="preserve">5 </w:t>
            </w:r>
            <w:r w:rsidR="00843790">
              <w:t>656</w:t>
            </w:r>
          </w:p>
        </w:tc>
      </w:tr>
    </w:tbl>
    <w:p w:rsidR="000D3C75" w:rsidRDefault="000D3C75" w:rsidP="000D3C75">
      <w:pPr>
        <w:jc w:val="both"/>
        <w:rPr>
          <w:szCs w:val="28"/>
        </w:rPr>
      </w:pPr>
    </w:p>
    <w:p w:rsidR="000D3C75" w:rsidRDefault="000D3C75" w:rsidP="000D3C75">
      <w:pPr>
        <w:jc w:val="both"/>
        <w:rPr>
          <w:szCs w:val="28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p w:rsidR="000D3C75" w:rsidRDefault="000D3C75" w:rsidP="00C95B61">
      <w:pPr>
        <w:pStyle w:val="text"/>
        <w:ind w:firstLine="567"/>
        <w:jc w:val="left"/>
        <w:rPr>
          <w:b/>
          <w:sz w:val="26"/>
          <w:szCs w:val="26"/>
        </w:rPr>
      </w:pPr>
    </w:p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9545"/>
      </w:tblGrid>
      <w:tr w:rsidR="000D3C75" w:rsidRPr="00C95B61" w:rsidTr="00124FF7">
        <w:trPr>
          <w:trHeight w:val="2111"/>
          <w:tblCellSpacing w:w="0" w:type="dxa"/>
        </w:trPr>
        <w:tc>
          <w:tcPr>
            <w:tcW w:w="5000" w:type="pct"/>
          </w:tcPr>
          <w:p w:rsidR="00F24E8C" w:rsidRDefault="00F24E8C" w:rsidP="000D3C75">
            <w:pPr>
              <w:pStyle w:val="ac"/>
              <w:ind w:left="4820"/>
              <w:jc w:val="right"/>
              <w:rPr>
                <w:sz w:val="22"/>
                <w:szCs w:val="22"/>
              </w:rPr>
            </w:pPr>
          </w:p>
          <w:p w:rsidR="00F24E8C" w:rsidRDefault="00F24E8C" w:rsidP="000D3C75">
            <w:pPr>
              <w:pStyle w:val="ac"/>
              <w:ind w:left="4820"/>
              <w:jc w:val="right"/>
              <w:rPr>
                <w:sz w:val="22"/>
                <w:szCs w:val="22"/>
              </w:rPr>
            </w:pPr>
          </w:p>
          <w:p w:rsidR="000D3C75" w:rsidRDefault="000D3C75" w:rsidP="000D3C75">
            <w:pPr>
              <w:pStyle w:val="ac"/>
              <w:ind w:left="48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</w:t>
            </w:r>
            <w:r w:rsidR="00124FF7">
              <w:rPr>
                <w:sz w:val="22"/>
                <w:szCs w:val="22"/>
              </w:rPr>
              <w:t xml:space="preserve"> </w:t>
            </w:r>
            <w:r w:rsidR="00192566">
              <w:rPr>
                <w:sz w:val="22"/>
                <w:szCs w:val="22"/>
              </w:rPr>
              <w:t>3</w:t>
            </w:r>
          </w:p>
          <w:p w:rsidR="000D3C75" w:rsidRDefault="000D3C75" w:rsidP="000D3C75">
            <w:pPr>
              <w:pStyle w:val="ad"/>
              <w:ind w:left="4820"/>
              <w:jc w:val="right"/>
            </w:pPr>
            <w:r>
              <w:t xml:space="preserve">        к нормативному правовому акту</w:t>
            </w:r>
            <w:r w:rsidR="00124FF7">
              <w:t xml:space="preserve"> </w:t>
            </w:r>
            <w:r>
              <w:t>Думы                                                                                                                          Пожарского муниципального округа</w:t>
            </w:r>
          </w:p>
          <w:p w:rsidR="000D3C75" w:rsidRPr="00E60DAD" w:rsidRDefault="000D3C75" w:rsidP="000D3C75">
            <w:pPr>
              <w:pStyle w:val="ad"/>
              <w:ind w:left="4820"/>
              <w:jc w:val="right"/>
            </w:pPr>
            <w:r>
              <w:t>от «____» _________2023 № ___-НПА</w:t>
            </w:r>
          </w:p>
          <w:p w:rsidR="000D3C75" w:rsidRDefault="000D3C75" w:rsidP="000D3C75">
            <w:pPr>
              <w:pStyle w:val="ac"/>
              <w:ind w:left="4820"/>
              <w:jc w:val="right"/>
              <w:rPr>
                <w:sz w:val="22"/>
                <w:szCs w:val="22"/>
              </w:rPr>
            </w:pPr>
          </w:p>
          <w:p w:rsidR="000D3C75" w:rsidRPr="00CB3B6E" w:rsidRDefault="000D3C75" w:rsidP="000D3C75">
            <w:pPr>
              <w:pStyle w:val="ac"/>
              <w:ind w:left="4820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7</w:t>
            </w:r>
          </w:p>
          <w:p w:rsidR="000D3C75" w:rsidRDefault="000D3C75" w:rsidP="000D3C75">
            <w:pPr>
              <w:pStyle w:val="ac"/>
              <w:ind w:left="4820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0D3C75" w:rsidRDefault="000D3C75" w:rsidP="000D3C75">
            <w:pPr>
              <w:pStyle w:val="ac"/>
              <w:ind w:left="48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округа </w:t>
            </w: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16.12.2022 № 50-НПА</w:t>
            </w:r>
          </w:p>
          <w:p w:rsidR="000D3C75" w:rsidRDefault="000D3C75">
            <w:pPr>
              <w:pStyle w:val="ac"/>
              <w:jc w:val="right"/>
              <w:rPr>
                <w:sz w:val="26"/>
                <w:szCs w:val="26"/>
              </w:rPr>
            </w:pPr>
          </w:p>
          <w:p w:rsidR="000D3C75" w:rsidRDefault="000D3C75">
            <w:pPr>
              <w:pStyle w:val="ad"/>
            </w:pPr>
          </w:p>
          <w:p w:rsidR="000D3C75" w:rsidRPr="00C95B61" w:rsidRDefault="000D3C75">
            <w:pPr>
              <w:pStyle w:val="ad"/>
            </w:pPr>
          </w:p>
        </w:tc>
      </w:tr>
    </w:tbl>
    <w:p w:rsidR="00C95B61" w:rsidRDefault="00C95B61" w:rsidP="00124FF7">
      <w:pPr>
        <w:pStyle w:val="text"/>
        <w:ind w:firstLine="0"/>
        <w:jc w:val="center"/>
      </w:pPr>
      <w:r>
        <w:rPr>
          <w:b/>
          <w:sz w:val="26"/>
          <w:szCs w:val="26"/>
        </w:rPr>
        <w:t>Размеры е</w:t>
      </w:r>
      <w:r w:rsidRPr="00D33B96">
        <w:rPr>
          <w:b/>
          <w:sz w:val="26"/>
          <w:szCs w:val="26"/>
        </w:rPr>
        <w:t>жемесячно</w:t>
      </w:r>
      <w:r>
        <w:rPr>
          <w:b/>
          <w:sz w:val="26"/>
          <w:szCs w:val="26"/>
        </w:rPr>
        <w:t>го</w:t>
      </w:r>
      <w:r w:rsidRPr="00D33B96">
        <w:rPr>
          <w:b/>
          <w:sz w:val="26"/>
          <w:szCs w:val="26"/>
        </w:rPr>
        <w:t xml:space="preserve"> денежно</w:t>
      </w:r>
      <w:r>
        <w:rPr>
          <w:b/>
          <w:sz w:val="26"/>
          <w:szCs w:val="26"/>
        </w:rPr>
        <w:t>го</w:t>
      </w:r>
      <w:r w:rsidRPr="00D33B96">
        <w:rPr>
          <w:b/>
          <w:sz w:val="26"/>
          <w:szCs w:val="26"/>
        </w:rPr>
        <w:t xml:space="preserve"> поощрени</w:t>
      </w:r>
      <w:r>
        <w:rPr>
          <w:b/>
          <w:sz w:val="26"/>
          <w:szCs w:val="26"/>
        </w:rPr>
        <w:t>я муниципальных служащих</w:t>
      </w:r>
    </w:p>
    <w:p w:rsidR="00C95B61" w:rsidRDefault="00C95B61" w:rsidP="00C95B61">
      <w:pPr>
        <w:jc w:val="center"/>
        <w:rPr>
          <w:b/>
          <w:sz w:val="26"/>
          <w:szCs w:val="26"/>
        </w:rPr>
      </w:pPr>
    </w:p>
    <w:tbl>
      <w:tblPr>
        <w:tblW w:w="5000" w:type="pct"/>
        <w:tblCellSpacing w:w="0" w:type="dxa"/>
        <w:tblInd w:w="6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6000"/>
        <w:gridCol w:w="3419"/>
      </w:tblGrid>
      <w:tr w:rsidR="00C95B61">
        <w:trPr>
          <w:trHeight w:val="80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95B61" w:rsidRDefault="00C95B61">
            <w:pPr>
              <w:pStyle w:val="ae"/>
              <w:jc w:val="center"/>
            </w:pPr>
          </w:p>
          <w:p w:rsidR="00C95B61" w:rsidRDefault="00C95B61">
            <w:pPr>
              <w:pStyle w:val="ae"/>
              <w:jc w:val="center"/>
            </w:pPr>
            <w:r>
              <w:t>Наименование должности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95B61" w:rsidRDefault="00C95B61">
            <w:pPr>
              <w:pStyle w:val="ae"/>
              <w:jc w:val="center"/>
            </w:pPr>
            <w:r>
              <w:t>Ежемесячное денежное поощрение (должностных окладов)</w:t>
            </w:r>
          </w:p>
        </w:tc>
      </w:tr>
      <w:tr w:rsidR="00C95B61" w:rsidTr="00F24E8C">
        <w:trPr>
          <w:trHeight w:val="704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95B61" w:rsidRDefault="00C95B61">
            <w:pPr>
              <w:pStyle w:val="ae"/>
              <w:jc w:val="center"/>
            </w:pPr>
            <w:r>
              <w:t xml:space="preserve">Размер ежемесячного денежного поощрения в аппарате Думы Пожарского муниципального округа </w:t>
            </w:r>
          </w:p>
        </w:tc>
      </w:tr>
      <w:tr w:rsidR="00C95B61">
        <w:trPr>
          <w:trHeight w:val="337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95B61" w:rsidRPr="0043353A" w:rsidRDefault="00C95B61">
            <w:pPr>
              <w:pStyle w:val="ae"/>
              <w:jc w:val="center"/>
              <w:rPr>
                <w:i/>
              </w:rPr>
            </w:pPr>
            <w:r>
              <w:rPr>
                <w:i/>
              </w:rPr>
              <w:t>Высшая группа должностей</w:t>
            </w:r>
          </w:p>
        </w:tc>
      </w:tr>
      <w:tr w:rsidR="00C95B61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95B61" w:rsidRDefault="00C95B61">
            <w:pPr>
              <w:pStyle w:val="ae"/>
            </w:pPr>
            <w:r>
              <w:t>Руководитель аппарата Думы Пожарского муниципального округа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95B61" w:rsidRDefault="00C95B61">
            <w:pPr>
              <w:pStyle w:val="ae"/>
              <w:jc w:val="center"/>
            </w:pPr>
            <w:r>
              <w:t>3,8</w:t>
            </w:r>
          </w:p>
        </w:tc>
      </w:tr>
      <w:tr w:rsidR="007D3530" w:rsidTr="007D3530">
        <w:trPr>
          <w:trHeight w:val="324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D3530" w:rsidRPr="007D3530" w:rsidRDefault="007D3530">
            <w:pPr>
              <w:pStyle w:val="ae"/>
              <w:jc w:val="center"/>
              <w:rPr>
                <w:i/>
                <w:iCs/>
              </w:rPr>
            </w:pPr>
            <w:r w:rsidRPr="00DC74CC">
              <w:rPr>
                <w:i/>
              </w:rPr>
              <w:t>Главная группа должностей</w:t>
            </w:r>
          </w:p>
        </w:tc>
      </w:tr>
      <w:tr w:rsidR="007D3530" w:rsidTr="00C95B61">
        <w:trPr>
          <w:trHeight w:val="324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D3530" w:rsidRDefault="007D3530" w:rsidP="007D3530">
            <w:pPr>
              <w:pStyle w:val="ae"/>
            </w:pPr>
            <w:r>
              <w:t>Помощник председателя Думы Пожарского муниципального округа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D3530" w:rsidRDefault="007D3530" w:rsidP="007D3530">
            <w:pPr>
              <w:pStyle w:val="ae"/>
              <w:jc w:val="center"/>
            </w:pPr>
            <w:r w:rsidRPr="009E4D61">
              <w:t>2,5-2,8</w:t>
            </w:r>
          </w:p>
        </w:tc>
      </w:tr>
      <w:tr w:rsidR="007D3530" w:rsidTr="00C95B61">
        <w:trPr>
          <w:trHeight w:val="324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D3530" w:rsidRDefault="007D3530" w:rsidP="007D3530">
            <w:pPr>
              <w:pStyle w:val="ae"/>
            </w:pPr>
            <w:r>
              <w:t>Советник</w:t>
            </w:r>
            <w:r w:rsidRPr="0053094C">
              <w:t xml:space="preserve"> председателя Думы Пожарского муниципального округа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D3530" w:rsidRDefault="007D3530" w:rsidP="007D3530">
            <w:pPr>
              <w:pStyle w:val="ae"/>
              <w:jc w:val="center"/>
            </w:pPr>
            <w:r w:rsidRPr="009E4D61">
              <w:t>2,5-2,8</w:t>
            </w:r>
          </w:p>
        </w:tc>
      </w:tr>
      <w:tr w:rsidR="00FA51B5" w:rsidTr="00C95B61">
        <w:trPr>
          <w:trHeight w:val="324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A51B5" w:rsidRDefault="00FA51B5" w:rsidP="00FA51B5">
            <w:pPr>
              <w:pStyle w:val="ae"/>
            </w:pPr>
            <w:r>
              <w:t>Начальник отдела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A51B5" w:rsidRDefault="00FA51B5" w:rsidP="00FA51B5">
            <w:pPr>
              <w:pStyle w:val="ae"/>
              <w:jc w:val="center"/>
            </w:pPr>
            <w:r>
              <w:t>2,5-2,8</w:t>
            </w:r>
          </w:p>
        </w:tc>
      </w:tr>
      <w:tr w:rsidR="00FA51B5">
        <w:trPr>
          <w:trHeight w:val="311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A51B5" w:rsidRDefault="00FA51B5" w:rsidP="00FA51B5">
            <w:pPr>
              <w:pStyle w:val="ae"/>
              <w:jc w:val="center"/>
            </w:pPr>
            <w:r w:rsidRPr="000A7832">
              <w:rPr>
                <w:i/>
              </w:rPr>
              <w:t>Ведущая группа должностей</w:t>
            </w:r>
          </w:p>
        </w:tc>
      </w:tr>
      <w:tr w:rsidR="00FA51B5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A51B5" w:rsidRDefault="00FA51B5" w:rsidP="00FA51B5">
            <w:pPr>
              <w:pStyle w:val="ae"/>
            </w:pPr>
            <w:r>
              <w:t>Заместитель начальника отдела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A51B5" w:rsidRDefault="00FA51B5" w:rsidP="00FA51B5">
            <w:pPr>
              <w:pStyle w:val="ae"/>
              <w:jc w:val="center"/>
            </w:pPr>
            <w:r>
              <w:t>2,5-2,8</w:t>
            </w:r>
          </w:p>
        </w:tc>
      </w:tr>
      <w:tr w:rsidR="00FA51B5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A51B5" w:rsidRDefault="00FA51B5" w:rsidP="00FA51B5">
            <w:pPr>
              <w:pStyle w:val="ae"/>
            </w:pPr>
            <w:r>
              <w:t>Главный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A51B5" w:rsidRDefault="00FA51B5" w:rsidP="00FA51B5">
            <w:pPr>
              <w:pStyle w:val="ae"/>
              <w:jc w:val="center"/>
            </w:pPr>
            <w:r>
              <w:t>2-2,3</w:t>
            </w:r>
          </w:p>
        </w:tc>
      </w:tr>
      <w:tr w:rsidR="00FA51B5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A51B5" w:rsidRDefault="00FA51B5" w:rsidP="00FA51B5">
            <w:pPr>
              <w:pStyle w:val="ae"/>
            </w:pPr>
            <w:r>
              <w:t>Главный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A51B5" w:rsidRDefault="00FA51B5" w:rsidP="00FA51B5">
            <w:pPr>
              <w:pStyle w:val="ae"/>
              <w:jc w:val="center"/>
            </w:pPr>
            <w:r>
              <w:t>2-2,3</w:t>
            </w:r>
          </w:p>
        </w:tc>
      </w:tr>
      <w:tr w:rsidR="009824D8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</w:pPr>
            <w:r>
              <w:t xml:space="preserve">Ведущий специалист 1 разряда 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t>2-2,3</w:t>
            </w:r>
          </w:p>
        </w:tc>
      </w:tr>
      <w:tr w:rsidR="009824D8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</w:pPr>
            <w:r>
              <w:t>Ведущий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t>2-2,3</w:t>
            </w:r>
          </w:p>
        </w:tc>
      </w:tr>
      <w:tr w:rsidR="009824D8">
        <w:trPr>
          <w:trHeight w:val="26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 w:rsidRPr="000A7832">
              <w:rPr>
                <w:i/>
              </w:rPr>
              <w:t>Старшая группа должностей</w:t>
            </w:r>
          </w:p>
        </w:tc>
      </w:tr>
      <w:tr w:rsidR="009824D8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t>2-2,3</w:t>
            </w:r>
          </w:p>
        </w:tc>
      </w:tr>
      <w:tr w:rsidR="009824D8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</w:pPr>
            <w:r>
              <w:t>Старший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t>2-2,3</w:t>
            </w:r>
          </w:p>
        </w:tc>
      </w:tr>
      <w:tr w:rsidR="009824D8" w:rsidTr="009824D8">
        <w:trPr>
          <w:trHeight w:val="26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 w:rsidRPr="00514AD6">
              <w:rPr>
                <w:i/>
              </w:rPr>
              <w:t>Младшая группа должностей</w:t>
            </w:r>
          </w:p>
        </w:tc>
      </w:tr>
      <w:tr w:rsidR="009824D8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</w:pPr>
            <w:r>
              <w:t>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t>2-2,3</w:t>
            </w:r>
          </w:p>
        </w:tc>
      </w:tr>
      <w:tr w:rsidR="009824D8">
        <w:trPr>
          <w:trHeight w:val="52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lastRenderedPageBreak/>
              <w:t>Размеры ежемесячного денежного поощрения в администрации Пожарского муниципального округа</w:t>
            </w:r>
          </w:p>
        </w:tc>
      </w:tr>
      <w:tr w:rsidR="009824D8">
        <w:trPr>
          <w:trHeight w:val="37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rPr>
                <w:i/>
              </w:rPr>
              <w:t>Высшая группа должностей</w:t>
            </w:r>
          </w:p>
        </w:tc>
      </w:tr>
      <w:tr w:rsidR="009824D8">
        <w:trPr>
          <w:trHeight w:val="50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</w:pPr>
            <w:r>
              <w:t>Первый заместитель главы администрации Пожарского муниципального округа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t>4,3</w:t>
            </w:r>
          </w:p>
        </w:tc>
      </w:tr>
      <w:tr w:rsidR="009824D8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</w:pPr>
            <w:r>
              <w:t>Заместитель главы администрации Пожарского муниципального округа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t>4,3</w:t>
            </w:r>
          </w:p>
          <w:p w:rsidR="009824D8" w:rsidRDefault="009824D8" w:rsidP="009824D8">
            <w:pPr>
              <w:pStyle w:val="ae"/>
              <w:jc w:val="center"/>
            </w:pPr>
          </w:p>
        </w:tc>
      </w:tr>
      <w:tr w:rsidR="009824D8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</w:pPr>
            <w:r>
              <w:t>Руководитель аппарата администрации Пожарского муниципального округа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t>3,8</w:t>
            </w:r>
          </w:p>
        </w:tc>
      </w:tr>
      <w:tr w:rsidR="009824D8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</w:pPr>
            <w:r>
              <w:t>Заместитель р</w:t>
            </w:r>
            <w:r w:rsidRPr="00D72536">
              <w:t>уководител</w:t>
            </w:r>
            <w:r>
              <w:t>я</w:t>
            </w:r>
            <w:r w:rsidRPr="00D72536">
              <w:t xml:space="preserve"> аппарата администрации Пожарского муниципального округа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t>3,3</w:t>
            </w:r>
          </w:p>
        </w:tc>
      </w:tr>
      <w:tr w:rsidR="009824D8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</w:pPr>
            <w:r>
              <w:t>Начальник управления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Default="009824D8" w:rsidP="009824D8">
            <w:pPr>
              <w:pStyle w:val="ae"/>
              <w:jc w:val="center"/>
            </w:pPr>
            <w:r>
              <w:t>3,3</w:t>
            </w:r>
          </w:p>
        </w:tc>
      </w:tr>
      <w:tr w:rsidR="009824D8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824D8" w:rsidRPr="00DC74CC" w:rsidRDefault="009824D8" w:rsidP="009824D8">
            <w:pPr>
              <w:pStyle w:val="ae"/>
              <w:jc w:val="center"/>
              <w:rPr>
                <w:i/>
              </w:rPr>
            </w:pPr>
            <w:r w:rsidRPr="00DC74CC">
              <w:rPr>
                <w:i/>
              </w:rPr>
              <w:t>Главная группа должностей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Помощник главы администрации Пожарского муниципального округа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2,5-2,8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Советник</w:t>
            </w:r>
            <w:r w:rsidRPr="0053094C">
              <w:t xml:space="preserve"> </w:t>
            </w:r>
            <w:r>
              <w:t>главы администрации</w:t>
            </w:r>
            <w:r w:rsidRPr="0053094C">
              <w:t xml:space="preserve"> Пожарского муниципального округа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 w:rsidRPr="009F7D12">
              <w:t>2,5-2,8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Начальник отдела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2,5-2,8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Начальник отдела в управлении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2,5-2,8</w:t>
            </w:r>
          </w:p>
        </w:tc>
      </w:tr>
      <w:tr w:rsidR="009F7D12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Заместитель начальника управления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2,5-2,8</w:t>
            </w:r>
          </w:p>
        </w:tc>
      </w:tr>
      <w:tr w:rsidR="009F7D12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 w:rsidRPr="000A7832">
              <w:rPr>
                <w:i/>
              </w:rPr>
              <w:t>Ведущая группа должностей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Заместитель начальника отдела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2,5-2,8</w:t>
            </w:r>
          </w:p>
        </w:tc>
      </w:tr>
      <w:tr w:rsidR="009F7D12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Заместитель начальника отдела в управлении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2,5-2,8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Главный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Главный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 xml:space="preserve">Ведущий специалист 1 разряда 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Ведущий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Ведущий специалист 3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 w:rsidRPr="000A7832">
              <w:rPr>
                <w:i/>
              </w:rPr>
              <w:t>Старшая группа должностей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Старший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Pr="00514AD6" w:rsidRDefault="009F7D12" w:rsidP="009F7D12">
            <w:pPr>
              <w:pStyle w:val="ae"/>
              <w:jc w:val="center"/>
              <w:rPr>
                <w:i/>
              </w:rPr>
            </w:pPr>
            <w:bookmarkStart w:id="6" w:name="_Hlk142052895"/>
            <w:r w:rsidRPr="00514AD6">
              <w:rPr>
                <w:i/>
              </w:rPr>
              <w:t>Младшая группа должностей</w:t>
            </w:r>
          </w:p>
        </w:tc>
      </w:tr>
      <w:tr w:rsidR="009F7D12">
        <w:trPr>
          <w:trHeight w:val="3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bookmarkEnd w:id="6"/>
      <w:tr w:rsidR="009F7D12">
        <w:trPr>
          <w:trHeight w:val="50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Размер ежемесячного денежного поощрения в Контрольно-счетной палате Пожарского муниципального округа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rPr>
                <w:i/>
              </w:rPr>
              <w:t xml:space="preserve">Главная </w:t>
            </w:r>
            <w:r w:rsidRPr="00DC74CC">
              <w:rPr>
                <w:i/>
              </w:rPr>
              <w:t>группа должностей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Главный инспектор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2,5-2,8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 w:rsidRPr="000A7832">
              <w:rPr>
                <w:i/>
              </w:rPr>
              <w:t>Ведущая группа должностей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Ведущий инспектор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Главный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lastRenderedPageBreak/>
              <w:t>Главный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 w:rsidTr="009F7D12">
        <w:trPr>
          <w:trHeight w:val="26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 w:rsidRPr="000A7832">
              <w:rPr>
                <w:i/>
              </w:rPr>
              <w:t>Старшая группа должностей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Старший инспектор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  <w:tr w:rsidR="009F7D12" w:rsidTr="009F7D12">
        <w:trPr>
          <w:trHeight w:val="26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 w:rsidRPr="00514AD6">
              <w:rPr>
                <w:i/>
              </w:rPr>
              <w:t>Младшая группа должностей</w:t>
            </w:r>
          </w:p>
        </w:tc>
      </w:tr>
      <w:tr w:rsidR="009F7D12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</w:pPr>
            <w:r>
              <w:t>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7D12" w:rsidRDefault="009F7D12" w:rsidP="009F7D12">
            <w:pPr>
              <w:pStyle w:val="ae"/>
              <w:jc w:val="center"/>
            </w:pPr>
            <w:r>
              <w:t>2-2,3</w:t>
            </w:r>
          </w:p>
        </w:tc>
      </w:tr>
    </w:tbl>
    <w:p w:rsidR="00C95B61" w:rsidRDefault="00C95B61" w:rsidP="00C95B61">
      <w:pPr>
        <w:pStyle w:val="text"/>
      </w:pPr>
    </w:p>
    <w:sectPr w:rsidR="00C95B61" w:rsidSect="00192566">
      <w:headerReference w:type="even" r:id="rId9"/>
      <w:headerReference w:type="default" r:id="rId10"/>
      <w:pgSz w:w="11906" w:h="16838"/>
      <w:pgMar w:top="624" w:right="849" w:bottom="624" w:left="1758" w:header="567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D69" w:rsidRDefault="00D80D69">
      <w:r>
        <w:separator/>
      </w:r>
    </w:p>
  </w:endnote>
  <w:endnote w:type="continuationSeparator" w:id="0">
    <w:p w:rsidR="00D80D69" w:rsidRDefault="00D8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D69" w:rsidRDefault="00D80D69">
      <w:r>
        <w:separator/>
      </w:r>
    </w:p>
  </w:footnote>
  <w:footnote w:type="continuationSeparator" w:id="0">
    <w:p w:rsidR="00D80D69" w:rsidRDefault="00D80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B5AF1">
      <w:rPr>
        <w:rStyle w:val="a8"/>
        <w:noProof/>
      </w:rPr>
      <w:t>4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896635"/>
    <w:multiLevelType w:val="hybridMultilevel"/>
    <w:tmpl w:val="ABBA8D6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0CE"/>
    <w:rsid w:val="00000ABA"/>
    <w:rsid w:val="00001D9C"/>
    <w:rsid w:val="00003BB6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45D1"/>
    <w:rsid w:val="0003605D"/>
    <w:rsid w:val="0003690E"/>
    <w:rsid w:val="00036FF2"/>
    <w:rsid w:val="0003761E"/>
    <w:rsid w:val="00037653"/>
    <w:rsid w:val="00037EA4"/>
    <w:rsid w:val="0004094E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D59"/>
    <w:rsid w:val="00053F8A"/>
    <w:rsid w:val="00054BE1"/>
    <w:rsid w:val="00055EE5"/>
    <w:rsid w:val="000561B2"/>
    <w:rsid w:val="00057ECB"/>
    <w:rsid w:val="000632E2"/>
    <w:rsid w:val="00064288"/>
    <w:rsid w:val="00064476"/>
    <w:rsid w:val="000649D1"/>
    <w:rsid w:val="00065E56"/>
    <w:rsid w:val="00067B16"/>
    <w:rsid w:val="000735EA"/>
    <w:rsid w:val="0007380C"/>
    <w:rsid w:val="00074947"/>
    <w:rsid w:val="0007566F"/>
    <w:rsid w:val="00076EE6"/>
    <w:rsid w:val="000812DE"/>
    <w:rsid w:val="000821C0"/>
    <w:rsid w:val="00082703"/>
    <w:rsid w:val="000829E9"/>
    <w:rsid w:val="000851F0"/>
    <w:rsid w:val="00086EC8"/>
    <w:rsid w:val="000909B7"/>
    <w:rsid w:val="00092469"/>
    <w:rsid w:val="000A1636"/>
    <w:rsid w:val="000A1D4B"/>
    <w:rsid w:val="000A25B9"/>
    <w:rsid w:val="000A2F2A"/>
    <w:rsid w:val="000A3EFE"/>
    <w:rsid w:val="000A453F"/>
    <w:rsid w:val="000A6CF8"/>
    <w:rsid w:val="000A7921"/>
    <w:rsid w:val="000B0D8D"/>
    <w:rsid w:val="000B6DA0"/>
    <w:rsid w:val="000B6EAB"/>
    <w:rsid w:val="000B6F3F"/>
    <w:rsid w:val="000C0727"/>
    <w:rsid w:val="000C0BA8"/>
    <w:rsid w:val="000C156B"/>
    <w:rsid w:val="000C169E"/>
    <w:rsid w:val="000C1E6F"/>
    <w:rsid w:val="000C2514"/>
    <w:rsid w:val="000C3C29"/>
    <w:rsid w:val="000C3E5C"/>
    <w:rsid w:val="000C46C4"/>
    <w:rsid w:val="000C52ED"/>
    <w:rsid w:val="000C6906"/>
    <w:rsid w:val="000D1F00"/>
    <w:rsid w:val="000D26E3"/>
    <w:rsid w:val="000D3553"/>
    <w:rsid w:val="000D3C75"/>
    <w:rsid w:val="000D449F"/>
    <w:rsid w:val="000D68EA"/>
    <w:rsid w:val="000D6AB0"/>
    <w:rsid w:val="000D6D23"/>
    <w:rsid w:val="000E03BA"/>
    <w:rsid w:val="000E1EB0"/>
    <w:rsid w:val="000E240A"/>
    <w:rsid w:val="000E4ADD"/>
    <w:rsid w:val="000E584D"/>
    <w:rsid w:val="000E5D28"/>
    <w:rsid w:val="000E74FB"/>
    <w:rsid w:val="000E7990"/>
    <w:rsid w:val="000F07AD"/>
    <w:rsid w:val="000F26C1"/>
    <w:rsid w:val="000F27CD"/>
    <w:rsid w:val="000F4CE3"/>
    <w:rsid w:val="000F4E58"/>
    <w:rsid w:val="000F61E6"/>
    <w:rsid w:val="000F76E8"/>
    <w:rsid w:val="0010408C"/>
    <w:rsid w:val="00105C92"/>
    <w:rsid w:val="001067B4"/>
    <w:rsid w:val="001073B8"/>
    <w:rsid w:val="001073D6"/>
    <w:rsid w:val="0010792C"/>
    <w:rsid w:val="00110F48"/>
    <w:rsid w:val="00112C7E"/>
    <w:rsid w:val="0011300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4FF7"/>
    <w:rsid w:val="0012604E"/>
    <w:rsid w:val="001267D6"/>
    <w:rsid w:val="00126F72"/>
    <w:rsid w:val="00127655"/>
    <w:rsid w:val="00130A74"/>
    <w:rsid w:val="00130D02"/>
    <w:rsid w:val="0013179D"/>
    <w:rsid w:val="00134AFC"/>
    <w:rsid w:val="00134E45"/>
    <w:rsid w:val="0013529A"/>
    <w:rsid w:val="00135759"/>
    <w:rsid w:val="00140D88"/>
    <w:rsid w:val="00142CB8"/>
    <w:rsid w:val="00145866"/>
    <w:rsid w:val="00145D0B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64C"/>
    <w:rsid w:val="00161993"/>
    <w:rsid w:val="00170EE1"/>
    <w:rsid w:val="001715EF"/>
    <w:rsid w:val="00176095"/>
    <w:rsid w:val="00176B71"/>
    <w:rsid w:val="001773E3"/>
    <w:rsid w:val="00177683"/>
    <w:rsid w:val="00182FDB"/>
    <w:rsid w:val="00186FA3"/>
    <w:rsid w:val="00187A37"/>
    <w:rsid w:val="00192566"/>
    <w:rsid w:val="00193086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486E"/>
    <w:rsid w:val="001B5ECE"/>
    <w:rsid w:val="001B6177"/>
    <w:rsid w:val="001B74F8"/>
    <w:rsid w:val="001C1217"/>
    <w:rsid w:val="001C2227"/>
    <w:rsid w:val="001C2DA2"/>
    <w:rsid w:val="001C5EAB"/>
    <w:rsid w:val="001C6907"/>
    <w:rsid w:val="001C690C"/>
    <w:rsid w:val="001C6DDD"/>
    <w:rsid w:val="001D04F2"/>
    <w:rsid w:val="001D2F80"/>
    <w:rsid w:val="001D35C3"/>
    <w:rsid w:val="001D35D8"/>
    <w:rsid w:val="001D4631"/>
    <w:rsid w:val="001D4722"/>
    <w:rsid w:val="001D5833"/>
    <w:rsid w:val="001D65B2"/>
    <w:rsid w:val="001E0340"/>
    <w:rsid w:val="001E257B"/>
    <w:rsid w:val="001E57E7"/>
    <w:rsid w:val="001E70E5"/>
    <w:rsid w:val="001F1611"/>
    <w:rsid w:val="001F26D0"/>
    <w:rsid w:val="001F3128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673B"/>
    <w:rsid w:val="00207362"/>
    <w:rsid w:val="00210B01"/>
    <w:rsid w:val="00211311"/>
    <w:rsid w:val="00212264"/>
    <w:rsid w:val="002141FE"/>
    <w:rsid w:val="002158B4"/>
    <w:rsid w:val="00216EFC"/>
    <w:rsid w:val="00217213"/>
    <w:rsid w:val="0022134A"/>
    <w:rsid w:val="002231D9"/>
    <w:rsid w:val="002232D5"/>
    <w:rsid w:val="00223ABA"/>
    <w:rsid w:val="00225454"/>
    <w:rsid w:val="00225553"/>
    <w:rsid w:val="0023187C"/>
    <w:rsid w:val="0023265E"/>
    <w:rsid w:val="002342B3"/>
    <w:rsid w:val="00234FCA"/>
    <w:rsid w:val="002361CB"/>
    <w:rsid w:val="002373EB"/>
    <w:rsid w:val="002374B0"/>
    <w:rsid w:val="00237B37"/>
    <w:rsid w:val="00251078"/>
    <w:rsid w:val="00253E93"/>
    <w:rsid w:val="00262325"/>
    <w:rsid w:val="00262619"/>
    <w:rsid w:val="00263415"/>
    <w:rsid w:val="00265292"/>
    <w:rsid w:val="00267970"/>
    <w:rsid w:val="002719D7"/>
    <w:rsid w:val="00272828"/>
    <w:rsid w:val="00272F10"/>
    <w:rsid w:val="002743E8"/>
    <w:rsid w:val="00275905"/>
    <w:rsid w:val="00276E5A"/>
    <w:rsid w:val="00276FAC"/>
    <w:rsid w:val="0028272A"/>
    <w:rsid w:val="002845B9"/>
    <w:rsid w:val="0028478E"/>
    <w:rsid w:val="00284AA2"/>
    <w:rsid w:val="0028552C"/>
    <w:rsid w:val="0028683F"/>
    <w:rsid w:val="002869E5"/>
    <w:rsid w:val="002872DB"/>
    <w:rsid w:val="002904CE"/>
    <w:rsid w:val="00294328"/>
    <w:rsid w:val="00294F1B"/>
    <w:rsid w:val="00295B7A"/>
    <w:rsid w:val="002A1DA3"/>
    <w:rsid w:val="002A444F"/>
    <w:rsid w:val="002A5664"/>
    <w:rsid w:val="002A5D28"/>
    <w:rsid w:val="002B04E5"/>
    <w:rsid w:val="002B3F84"/>
    <w:rsid w:val="002B401B"/>
    <w:rsid w:val="002B5E3C"/>
    <w:rsid w:val="002B63AB"/>
    <w:rsid w:val="002B66D0"/>
    <w:rsid w:val="002B6C6B"/>
    <w:rsid w:val="002B7A4C"/>
    <w:rsid w:val="002B7DC8"/>
    <w:rsid w:val="002C5566"/>
    <w:rsid w:val="002C7D3A"/>
    <w:rsid w:val="002D00F1"/>
    <w:rsid w:val="002D1A23"/>
    <w:rsid w:val="002D5C6D"/>
    <w:rsid w:val="002D625D"/>
    <w:rsid w:val="002D6D12"/>
    <w:rsid w:val="002E06D5"/>
    <w:rsid w:val="002E0F74"/>
    <w:rsid w:val="002E5CBB"/>
    <w:rsid w:val="002E604B"/>
    <w:rsid w:val="002E6D2D"/>
    <w:rsid w:val="002F0945"/>
    <w:rsid w:val="002F48BA"/>
    <w:rsid w:val="002F568E"/>
    <w:rsid w:val="002F5CD8"/>
    <w:rsid w:val="0030151C"/>
    <w:rsid w:val="00301AD9"/>
    <w:rsid w:val="003023BB"/>
    <w:rsid w:val="0030646C"/>
    <w:rsid w:val="00313C6F"/>
    <w:rsid w:val="00314512"/>
    <w:rsid w:val="003148B0"/>
    <w:rsid w:val="003177EB"/>
    <w:rsid w:val="00317CB5"/>
    <w:rsid w:val="003200FB"/>
    <w:rsid w:val="00324C10"/>
    <w:rsid w:val="00325440"/>
    <w:rsid w:val="00325A4F"/>
    <w:rsid w:val="00326EF1"/>
    <w:rsid w:val="00330EDB"/>
    <w:rsid w:val="00331C59"/>
    <w:rsid w:val="00337BF3"/>
    <w:rsid w:val="00337C49"/>
    <w:rsid w:val="00337F52"/>
    <w:rsid w:val="003401C2"/>
    <w:rsid w:val="00340A46"/>
    <w:rsid w:val="00346752"/>
    <w:rsid w:val="00351181"/>
    <w:rsid w:val="00352E5C"/>
    <w:rsid w:val="00356C77"/>
    <w:rsid w:val="003573A6"/>
    <w:rsid w:val="00360FE4"/>
    <w:rsid w:val="00361DF8"/>
    <w:rsid w:val="00363C7F"/>
    <w:rsid w:val="00363CF2"/>
    <w:rsid w:val="00367A6F"/>
    <w:rsid w:val="0037019E"/>
    <w:rsid w:val="00370522"/>
    <w:rsid w:val="00371A77"/>
    <w:rsid w:val="00373754"/>
    <w:rsid w:val="00374314"/>
    <w:rsid w:val="00374604"/>
    <w:rsid w:val="00375C1C"/>
    <w:rsid w:val="003801BD"/>
    <w:rsid w:val="003850F2"/>
    <w:rsid w:val="00386F98"/>
    <w:rsid w:val="00387012"/>
    <w:rsid w:val="00387533"/>
    <w:rsid w:val="00387E8D"/>
    <w:rsid w:val="00393999"/>
    <w:rsid w:val="0039561C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50C"/>
    <w:rsid w:val="003B0DD4"/>
    <w:rsid w:val="003B2B06"/>
    <w:rsid w:val="003B36CA"/>
    <w:rsid w:val="003B6079"/>
    <w:rsid w:val="003C2BE7"/>
    <w:rsid w:val="003C7C50"/>
    <w:rsid w:val="003D171C"/>
    <w:rsid w:val="003D2205"/>
    <w:rsid w:val="003D55BD"/>
    <w:rsid w:val="003D6378"/>
    <w:rsid w:val="003D7D13"/>
    <w:rsid w:val="003E048E"/>
    <w:rsid w:val="003E161A"/>
    <w:rsid w:val="003E1F50"/>
    <w:rsid w:val="003E306C"/>
    <w:rsid w:val="003E3DF8"/>
    <w:rsid w:val="003E52C7"/>
    <w:rsid w:val="003E7727"/>
    <w:rsid w:val="003F0015"/>
    <w:rsid w:val="003F1378"/>
    <w:rsid w:val="003F37F7"/>
    <w:rsid w:val="003F472A"/>
    <w:rsid w:val="003F5440"/>
    <w:rsid w:val="003F7187"/>
    <w:rsid w:val="004007E0"/>
    <w:rsid w:val="0040224B"/>
    <w:rsid w:val="00403082"/>
    <w:rsid w:val="00404A5B"/>
    <w:rsid w:val="00405EF0"/>
    <w:rsid w:val="00406E83"/>
    <w:rsid w:val="00407077"/>
    <w:rsid w:val="0040758D"/>
    <w:rsid w:val="00413D9B"/>
    <w:rsid w:val="00415001"/>
    <w:rsid w:val="00415069"/>
    <w:rsid w:val="004159DE"/>
    <w:rsid w:val="00416AF6"/>
    <w:rsid w:val="00421A71"/>
    <w:rsid w:val="004234CB"/>
    <w:rsid w:val="004254EF"/>
    <w:rsid w:val="00425F04"/>
    <w:rsid w:val="00426942"/>
    <w:rsid w:val="00427C54"/>
    <w:rsid w:val="00427DC6"/>
    <w:rsid w:val="0043013C"/>
    <w:rsid w:val="00430938"/>
    <w:rsid w:val="00431599"/>
    <w:rsid w:val="00432D85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79D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0AD8"/>
    <w:rsid w:val="0049235C"/>
    <w:rsid w:val="004947D6"/>
    <w:rsid w:val="00497CAC"/>
    <w:rsid w:val="00497CF4"/>
    <w:rsid w:val="004A2B80"/>
    <w:rsid w:val="004A359D"/>
    <w:rsid w:val="004A4535"/>
    <w:rsid w:val="004A58A0"/>
    <w:rsid w:val="004A63B5"/>
    <w:rsid w:val="004A6684"/>
    <w:rsid w:val="004A727B"/>
    <w:rsid w:val="004B1A9B"/>
    <w:rsid w:val="004B1F0E"/>
    <w:rsid w:val="004B24CB"/>
    <w:rsid w:val="004B3284"/>
    <w:rsid w:val="004B32BB"/>
    <w:rsid w:val="004B694E"/>
    <w:rsid w:val="004B6E6F"/>
    <w:rsid w:val="004B6F8A"/>
    <w:rsid w:val="004B7A21"/>
    <w:rsid w:val="004C0A4D"/>
    <w:rsid w:val="004C11EB"/>
    <w:rsid w:val="004C1263"/>
    <w:rsid w:val="004C2741"/>
    <w:rsid w:val="004C373E"/>
    <w:rsid w:val="004C42B2"/>
    <w:rsid w:val="004C64E6"/>
    <w:rsid w:val="004C7053"/>
    <w:rsid w:val="004D2A5E"/>
    <w:rsid w:val="004D3DB5"/>
    <w:rsid w:val="004D493E"/>
    <w:rsid w:val="004D4E85"/>
    <w:rsid w:val="004D55A9"/>
    <w:rsid w:val="004D6349"/>
    <w:rsid w:val="004D6BE2"/>
    <w:rsid w:val="004D7147"/>
    <w:rsid w:val="004D7A14"/>
    <w:rsid w:val="004D7CA2"/>
    <w:rsid w:val="004E51B2"/>
    <w:rsid w:val="004E5752"/>
    <w:rsid w:val="004E5FC3"/>
    <w:rsid w:val="004E66AD"/>
    <w:rsid w:val="004F1532"/>
    <w:rsid w:val="004F1B19"/>
    <w:rsid w:val="004F3E4F"/>
    <w:rsid w:val="004F62C2"/>
    <w:rsid w:val="00500849"/>
    <w:rsid w:val="0050377F"/>
    <w:rsid w:val="00510675"/>
    <w:rsid w:val="00510944"/>
    <w:rsid w:val="00511492"/>
    <w:rsid w:val="00513891"/>
    <w:rsid w:val="0051423B"/>
    <w:rsid w:val="0051580A"/>
    <w:rsid w:val="00516D5A"/>
    <w:rsid w:val="00517AD3"/>
    <w:rsid w:val="005227B2"/>
    <w:rsid w:val="0052372C"/>
    <w:rsid w:val="00523756"/>
    <w:rsid w:val="005243B8"/>
    <w:rsid w:val="00525A93"/>
    <w:rsid w:val="00525D75"/>
    <w:rsid w:val="0053094C"/>
    <w:rsid w:val="00532E8C"/>
    <w:rsid w:val="0053377E"/>
    <w:rsid w:val="00533BC6"/>
    <w:rsid w:val="00533FCD"/>
    <w:rsid w:val="00535078"/>
    <w:rsid w:val="00535DA9"/>
    <w:rsid w:val="005370F2"/>
    <w:rsid w:val="005408AF"/>
    <w:rsid w:val="00540FC9"/>
    <w:rsid w:val="00541EBC"/>
    <w:rsid w:val="0054485D"/>
    <w:rsid w:val="0054663A"/>
    <w:rsid w:val="00552A5B"/>
    <w:rsid w:val="005536E9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7EC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2C0A"/>
    <w:rsid w:val="005B357E"/>
    <w:rsid w:val="005B71BF"/>
    <w:rsid w:val="005C0393"/>
    <w:rsid w:val="005C15CE"/>
    <w:rsid w:val="005C2648"/>
    <w:rsid w:val="005C40AC"/>
    <w:rsid w:val="005C4DCE"/>
    <w:rsid w:val="005C5586"/>
    <w:rsid w:val="005C7E1C"/>
    <w:rsid w:val="005C7F50"/>
    <w:rsid w:val="005D11FA"/>
    <w:rsid w:val="005D21D5"/>
    <w:rsid w:val="005D27D4"/>
    <w:rsid w:val="005D39AA"/>
    <w:rsid w:val="005D3C55"/>
    <w:rsid w:val="005D54B5"/>
    <w:rsid w:val="005D622B"/>
    <w:rsid w:val="005E0CE1"/>
    <w:rsid w:val="005E1AEB"/>
    <w:rsid w:val="005E28DC"/>
    <w:rsid w:val="005E46AE"/>
    <w:rsid w:val="005E4975"/>
    <w:rsid w:val="005F0433"/>
    <w:rsid w:val="005F40ED"/>
    <w:rsid w:val="005F5593"/>
    <w:rsid w:val="005F703A"/>
    <w:rsid w:val="005F7B2B"/>
    <w:rsid w:val="006005D6"/>
    <w:rsid w:val="00601F03"/>
    <w:rsid w:val="00605D12"/>
    <w:rsid w:val="00607E3A"/>
    <w:rsid w:val="00610D54"/>
    <w:rsid w:val="00610D6D"/>
    <w:rsid w:val="006112BC"/>
    <w:rsid w:val="00613BFF"/>
    <w:rsid w:val="006143DF"/>
    <w:rsid w:val="00615438"/>
    <w:rsid w:val="00615D68"/>
    <w:rsid w:val="00616493"/>
    <w:rsid w:val="006167F4"/>
    <w:rsid w:val="0061685D"/>
    <w:rsid w:val="00616D0E"/>
    <w:rsid w:val="0062029F"/>
    <w:rsid w:val="00620A9B"/>
    <w:rsid w:val="00621754"/>
    <w:rsid w:val="00622D64"/>
    <w:rsid w:val="00622EE4"/>
    <w:rsid w:val="006235BB"/>
    <w:rsid w:val="0062633C"/>
    <w:rsid w:val="00626DE2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15CD"/>
    <w:rsid w:val="00682433"/>
    <w:rsid w:val="0068387E"/>
    <w:rsid w:val="00686737"/>
    <w:rsid w:val="00687071"/>
    <w:rsid w:val="006900A0"/>
    <w:rsid w:val="00691925"/>
    <w:rsid w:val="006930FA"/>
    <w:rsid w:val="00693C24"/>
    <w:rsid w:val="006946AE"/>
    <w:rsid w:val="006A0A51"/>
    <w:rsid w:val="006A0B03"/>
    <w:rsid w:val="006A12CE"/>
    <w:rsid w:val="006A2D8C"/>
    <w:rsid w:val="006A478E"/>
    <w:rsid w:val="006A562D"/>
    <w:rsid w:val="006A5F9D"/>
    <w:rsid w:val="006A6665"/>
    <w:rsid w:val="006A7271"/>
    <w:rsid w:val="006B08F8"/>
    <w:rsid w:val="006B500F"/>
    <w:rsid w:val="006B6084"/>
    <w:rsid w:val="006C061A"/>
    <w:rsid w:val="006C0D87"/>
    <w:rsid w:val="006C4AE1"/>
    <w:rsid w:val="006C5939"/>
    <w:rsid w:val="006C6096"/>
    <w:rsid w:val="006C611F"/>
    <w:rsid w:val="006C64FE"/>
    <w:rsid w:val="006D0FA6"/>
    <w:rsid w:val="006D34A9"/>
    <w:rsid w:val="006D472F"/>
    <w:rsid w:val="006D650E"/>
    <w:rsid w:val="006D66BE"/>
    <w:rsid w:val="006E0EBD"/>
    <w:rsid w:val="006E17FF"/>
    <w:rsid w:val="006E2231"/>
    <w:rsid w:val="006E595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548F"/>
    <w:rsid w:val="0070619E"/>
    <w:rsid w:val="007074D9"/>
    <w:rsid w:val="00710063"/>
    <w:rsid w:val="00711B8B"/>
    <w:rsid w:val="00711FBD"/>
    <w:rsid w:val="00712ACA"/>
    <w:rsid w:val="00721C83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3609C"/>
    <w:rsid w:val="007403F4"/>
    <w:rsid w:val="0074162F"/>
    <w:rsid w:val="00741F42"/>
    <w:rsid w:val="0074217B"/>
    <w:rsid w:val="00742819"/>
    <w:rsid w:val="00742E15"/>
    <w:rsid w:val="007439D1"/>
    <w:rsid w:val="00744162"/>
    <w:rsid w:val="0074720C"/>
    <w:rsid w:val="00747C0B"/>
    <w:rsid w:val="00751503"/>
    <w:rsid w:val="00755B5C"/>
    <w:rsid w:val="007568A2"/>
    <w:rsid w:val="00757A35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8753B"/>
    <w:rsid w:val="00790ACB"/>
    <w:rsid w:val="007919B8"/>
    <w:rsid w:val="00792EFF"/>
    <w:rsid w:val="007963CC"/>
    <w:rsid w:val="0079678F"/>
    <w:rsid w:val="00797568"/>
    <w:rsid w:val="007A0F65"/>
    <w:rsid w:val="007A1656"/>
    <w:rsid w:val="007A1673"/>
    <w:rsid w:val="007A37E4"/>
    <w:rsid w:val="007A57A2"/>
    <w:rsid w:val="007A57B2"/>
    <w:rsid w:val="007A5A60"/>
    <w:rsid w:val="007A5CC9"/>
    <w:rsid w:val="007A6542"/>
    <w:rsid w:val="007B09AB"/>
    <w:rsid w:val="007B42DB"/>
    <w:rsid w:val="007B439B"/>
    <w:rsid w:val="007B4A53"/>
    <w:rsid w:val="007B5007"/>
    <w:rsid w:val="007B5116"/>
    <w:rsid w:val="007B5AF1"/>
    <w:rsid w:val="007B5C35"/>
    <w:rsid w:val="007C312F"/>
    <w:rsid w:val="007C4737"/>
    <w:rsid w:val="007D22F3"/>
    <w:rsid w:val="007D2796"/>
    <w:rsid w:val="007D3530"/>
    <w:rsid w:val="007D4379"/>
    <w:rsid w:val="007D4ECC"/>
    <w:rsid w:val="007D72A3"/>
    <w:rsid w:val="007E0CDB"/>
    <w:rsid w:val="007E5E27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4D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1F6C"/>
    <w:rsid w:val="00843790"/>
    <w:rsid w:val="00845BAE"/>
    <w:rsid w:val="00847578"/>
    <w:rsid w:val="0085590D"/>
    <w:rsid w:val="00855C43"/>
    <w:rsid w:val="0085649A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A18"/>
    <w:rsid w:val="00876FCF"/>
    <w:rsid w:val="00877360"/>
    <w:rsid w:val="00877D3F"/>
    <w:rsid w:val="00880D42"/>
    <w:rsid w:val="00881720"/>
    <w:rsid w:val="00882387"/>
    <w:rsid w:val="008829EE"/>
    <w:rsid w:val="0088301A"/>
    <w:rsid w:val="00884FA1"/>
    <w:rsid w:val="008875B5"/>
    <w:rsid w:val="00887DB7"/>
    <w:rsid w:val="00890E93"/>
    <w:rsid w:val="008922D9"/>
    <w:rsid w:val="0089296D"/>
    <w:rsid w:val="0089704D"/>
    <w:rsid w:val="00897C5F"/>
    <w:rsid w:val="008A1F3E"/>
    <w:rsid w:val="008A4CD1"/>
    <w:rsid w:val="008A57FE"/>
    <w:rsid w:val="008B133E"/>
    <w:rsid w:val="008B1A31"/>
    <w:rsid w:val="008B4F73"/>
    <w:rsid w:val="008B698F"/>
    <w:rsid w:val="008C25C2"/>
    <w:rsid w:val="008C51AF"/>
    <w:rsid w:val="008C6950"/>
    <w:rsid w:val="008D1F7B"/>
    <w:rsid w:val="008D22EA"/>
    <w:rsid w:val="008D38EC"/>
    <w:rsid w:val="008D62DF"/>
    <w:rsid w:val="008E0640"/>
    <w:rsid w:val="008E0FEA"/>
    <w:rsid w:val="008E180C"/>
    <w:rsid w:val="008E2EBC"/>
    <w:rsid w:val="008E36DE"/>
    <w:rsid w:val="008E3834"/>
    <w:rsid w:val="008E46E0"/>
    <w:rsid w:val="008E494D"/>
    <w:rsid w:val="008E56F7"/>
    <w:rsid w:val="008E6C47"/>
    <w:rsid w:val="008F1DBF"/>
    <w:rsid w:val="00900087"/>
    <w:rsid w:val="00902BB9"/>
    <w:rsid w:val="0090386B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1C1C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472E3"/>
    <w:rsid w:val="00947D64"/>
    <w:rsid w:val="00947E19"/>
    <w:rsid w:val="00950426"/>
    <w:rsid w:val="009517F2"/>
    <w:rsid w:val="00952908"/>
    <w:rsid w:val="00953641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0A3A"/>
    <w:rsid w:val="00971C1F"/>
    <w:rsid w:val="00972125"/>
    <w:rsid w:val="00974731"/>
    <w:rsid w:val="009763C3"/>
    <w:rsid w:val="009776F6"/>
    <w:rsid w:val="00980B5E"/>
    <w:rsid w:val="00981282"/>
    <w:rsid w:val="0098147D"/>
    <w:rsid w:val="009824D8"/>
    <w:rsid w:val="0098284A"/>
    <w:rsid w:val="009838A5"/>
    <w:rsid w:val="009843E6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E36BF"/>
    <w:rsid w:val="009E3848"/>
    <w:rsid w:val="009F33E8"/>
    <w:rsid w:val="009F61DA"/>
    <w:rsid w:val="009F721E"/>
    <w:rsid w:val="009F7D12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2DCD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2265"/>
    <w:rsid w:val="00A32D6C"/>
    <w:rsid w:val="00A33C46"/>
    <w:rsid w:val="00A34EF5"/>
    <w:rsid w:val="00A41BF8"/>
    <w:rsid w:val="00A4212A"/>
    <w:rsid w:val="00A468DB"/>
    <w:rsid w:val="00A4702C"/>
    <w:rsid w:val="00A51DDB"/>
    <w:rsid w:val="00A554C3"/>
    <w:rsid w:val="00A575F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09DF"/>
    <w:rsid w:val="00A81C33"/>
    <w:rsid w:val="00A83CCE"/>
    <w:rsid w:val="00A84BC4"/>
    <w:rsid w:val="00A84F25"/>
    <w:rsid w:val="00A85223"/>
    <w:rsid w:val="00A853D4"/>
    <w:rsid w:val="00A864F2"/>
    <w:rsid w:val="00A90A44"/>
    <w:rsid w:val="00A919DD"/>
    <w:rsid w:val="00A91FB9"/>
    <w:rsid w:val="00AA00DF"/>
    <w:rsid w:val="00AA0F00"/>
    <w:rsid w:val="00AA2FAA"/>
    <w:rsid w:val="00AA4327"/>
    <w:rsid w:val="00AB13C0"/>
    <w:rsid w:val="00AB1593"/>
    <w:rsid w:val="00AB2C4E"/>
    <w:rsid w:val="00AB40B2"/>
    <w:rsid w:val="00AB5CEA"/>
    <w:rsid w:val="00AC0910"/>
    <w:rsid w:val="00AC0BED"/>
    <w:rsid w:val="00AC3092"/>
    <w:rsid w:val="00AC5333"/>
    <w:rsid w:val="00AC5CEB"/>
    <w:rsid w:val="00AC6409"/>
    <w:rsid w:val="00AC6C2E"/>
    <w:rsid w:val="00AC79E2"/>
    <w:rsid w:val="00AC7CC4"/>
    <w:rsid w:val="00AC7F08"/>
    <w:rsid w:val="00AD066A"/>
    <w:rsid w:val="00AD06E0"/>
    <w:rsid w:val="00AD0923"/>
    <w:rsid w:val="00AD4438"/>
    <w:rsid w:val="00AD4892"/>
    <w:rsid w:val="00AE010F"/>
    <w:rsid w:val="00AE22C3"/>
    <w:rsid w:val="00AE37AC"/>
    <w:rsid w:val="00AE5250"/>
    <w:rsid w:val="00AE5349"/>
    <w:rsid w:val="00AE5E19"/>
    <w:rsid w:val="00AE7E20"/>
    <w:rsid w:val="00AF20E4"/>
    <w:rsid w:val="00AF210A"/>
    <w:rsid w:val="00AF2887"/>
    <w:rsid w:val="00AF2CCB"/>
    <w:rsid w:val="00AF3D4F"/>
    <w:rsid w:val="00AF58C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1B3C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4569"/>
    <w:rsid w:val="00B671DF"/>
    <w:rsid w:val="00B70B31"/>
    <w:rsid w:val="00B71D5F"/>
    <w:rsid w:val="00B7524A"/>
    <w:rsid w:val="00B7684F"/>
    <w:rsid w:val="00B80F4C"/>
    <w:rsid w:val="00B857F7"/>
    <w:rsid w:val="00B865F8"/>
    <w:rsid w:val="00B86D48"/>
    <w:rsid w:val="00B90136"/>
    <w:rsid w:val="00B920B0"/>
    <w:rsid w:val="00B95ED3"/>
    <w:rsid w:val="00BA31BA"/>
    <w:rsid w:val="00BA3D8C"/>
    <w:rsid w:val="00BA4B08"/>
    <w:rsid w:val="00BA7A05"/>
    <w:rsid w:val="00BB0FB0"/>
    <w:rsid w:val="00BB12E0"/>
    <w:rsid w:val="00BB16C6"/>
    <w:rsid w:val="00BB3C10"/>
    <w:rsid w:val="00BB3E49"/>
    <w:rsid w:val="00BB4172"/>
    <w:rsid w:val="00BC05A7"/>
    <w:rsid w:val="00BC09EB"/>
    <w:rsid w:val="00BC2CB0"/>
    <w:rsid w:val="00BC4433"/>
    <w:rsid w:val="00BC4A5E"/>
    <w:rsid w:val="00BC4B83"/>
    <w:rsid w:val="00BC5EC9"/>
    <w:rsid w:val="00BC60C8"/>
    <w:rsid w:val="00BC60D1"/>
    <w:rsid w:val="00BC6928"/>
    <w:rsid w:val="00BD193E"/>
    <w:rsid w:val="00BD2F39"/>
    <w:rsid w:val="00BE0F29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BEC"/>
    <w:rsid w:val="00C07830"/>
    <w:rsid w:val="00C07D62"/>
    <w:rsid w:val="00C10FD9"/>
    <w:rsid w:val="00C14170"/>
    <w:rsid w:val="00C15B49"/>
    <w:rsid w:val="00C169A0"/>
    <w:rsid w:val="00C169C0"/>
    <w:rsid w:val="00C16D7C"/>
    <w:rsid w:val="00C1720A"/>
    <w:rsid w:val="00C176FF"/>
    <w:rsid w:val="00C17AFB"/>
    <w:rsid w:val="00C20288"/>
    <w:rsid w:val="00C233A7"/>
    <w:rsid w:val="00C257C1"/>
    <w:rsid w:val="00C276F9"/>
    <w:rsid w:val="00C27C9D"/>
    <w:rsid w:val="00C31DA8"/>
    <w:rsid w:val="00C31ECC"/>
    <w:rsid w:val="00C32D62"/>
    <w:rsid w:val="00C33CAB"/>
    <w:rsid w:val="00C35EE0"/>
    <w:rsid w:val="00C364B1"/>
    <w:rsid w:val="00C36677"/>
    <w:rsid w:val="00C3789D"/>
    <w:rsid w:val="00C378D2"/>
    <w:rsid w:val="00C4064A"/>
    <w:rsid w:val="00C419E1"/>
    <w:rsid w:val="00C41B26"/>
    <w:rsid w:val="00C42341"/>
    <w:rsid w:val="00C4479C"/>
    <w:rsid w:val="00C45407"/>
    <w:rsid w:val="00C46793"/>
    <w:rsid w:val="00C46DF1"/>
    <w:rsid w:val="00C5101E"/>
    <w:rsid w:val="00C510FE"/>
    <w:rsid w:val="00C53555"/>
    <w:rsid w:val="00C539B2"/>
    <w:rsid w:val="00C53BF9"/>
    <w:rsid w:val="00C54CE2"/>
    <w:rsid w:val="00C553C5"/>
    <w:rsid w:val="00C566BF"/>
    <w:rsid w:val="00C62070"/>
    <w:rsid w:val="00C6312E"/>
    <w:rsid w:val="00C643A8"/>
    <w:rsid w:val="00C64F21"/>
    <w:rsid w:val="00C65E7D"/>
    <w:rsid w:val="00C6668A"/>
    <w:rsid w:val="00C66884"/>
    <w:rsid w:val="00C67CF5"/>
    <w:rsid w:val="00C709F0"/>
    <w:rsid w:val="00C73397"/>
    <w:rsid w:val="00C7452D"/>
    <w:rsid w:val="00C74D6E"/>
    <w:rsid w:val="00C7510F"/>
    <w:rsid w:val="00C763C0"/>
    <w:rsid w:val="00C80B4C"/>
    <w:rsid w:val="00C80E10"/>
    <w:rsid w:val="00C8313E"/>
    <w:rsid w:val="00C858BD"/>
    <w:rsid w:val="00C87669"/>
    <w:rsid w:val="00C9197A"/>
    <w:rsid w:val="00C93124"/>
    <w:rsid w:val="00C9399B"/>
    <w:rsid w:val="00C95B61"/>
    <w:rsid w:val="00C97954"/>
    <w:rsid w:val="00CA2335"/>
    <w:rsid w:val="00CA24F2"/>
    <w:rsid w:val="00CB39CE"/>
    <w:rsid w:val="00CB5265"/>
    <w:rsid w:val="00CB5DB0"/>
    <w:rsid w:val="00CB5DF1"/>
    <w:rsid w:val="00CC056B"/>
    <w:rsid w:val="00CC3AC8"/>
    <w:rsid w:val="00CC5500"/>
    <w:rsid w:val="00CC5816"/>
    <w:rsid w:val="00CC59D1"/>
    <w:rsid w:val="00CC7FF9"/>
    <w:rsid w:val="00CD099C"/>
    <w:rsid w:val="00CD09CA"/>
    <w:rsid w:val="00CD145F"/>
    <w:rsid w:val="00CD3244"/>
    <w:rsid w:val="00CD3B4B"/>
    <w:rsid w:val="00CD4135"/>
    <w:rsid w:val="00CD4F45"/>
    <w:rsid w:val="00CD73C8"/>
    <w:rsid w:val="00CE1702"/>
    <w:rsid w:val="00CE1DFA"/>
    <w:rsid w:val="00CE2502"/>
    <w:rsid w:val="00CE35B2"/>
    <w:rsid w:val="00CE4534"/>
    <w:rsid w:val="00CE4741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3552"/>
    <w:rsid w:val="00CF419B"/>
    <w:rsid w:val="00CF5C3B"/>
    <w:rsid w:val="00CF6993"/>
    <w:rsid w:val="00CF6F5A"/>
    <w:rsid w:val="00D02CEA"/>
    <w:rsid w:val="00D05855"/>
    <w:rsid w:val="00D05C5C"/>
    <w:rsid w:val="00D07854"/>
    <w:rsid w:val="00D104B8"/>
    <w:rsid w:val="00D10533"/>
    <w:rsid w:val="00D124FF"/>
    <w:rsid w:val="00D12B60"/>
    <w:rsid w:val="00D12E0C"/>
    <w:rsid w:val="00D166DF"/>
    <w:rsid w:val="00D175CD"/>
    <w:rsid w:val="00D17771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0006"/>
    <w:rsid w:val="00D55DE9"/>
    <w:rsid w:val="00D56DE2"/>
    <w:rsid w:val="00D57C90"/>
    <w:rsid w:val="00D60696"/>
    <w:rsid w:val="00D618ED"/>
    <w:rsid w:val="00D62FAA"/>
    <w:rsid w:val="00D64676"/>
    <w:rsid w:val="00D655D7"/>
    <w:rsid w:val="00D70EC6"/>
    <w:rsid w:val="00D71BF2"/>
    <w:rsid w:val="00D724CE"/>
    <w:rsid w:val="00D72536"/>
    <w:rsid w:val="00D74C8C"/>
    <w:rsid w:val="00D75D03"/>
    <w:rsid w:val="00D769D2"/>
    <w:rsid w:val="00D775C2"/>
    <w:rsid w:val="00D80D69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4B89"/>
    <w:rsid w:val="00D955FB"/>
    <w:rsid w:val="00D95C01"/>
    <w:rsid w:val="00D9779B"/>
    <w:rsid w:val="00DA0FC3"/>
    <w:rsid w:val="00DA0FF2"/>
    <w:rsid w:val="00DA1135"/>
    <w:rsid w:val="00DA1214"/>
    <w:rsid w:val="00DA2D30"/>
    <w:rsid w:val="00DA4E81"/>
    <w:rsid w:val="00DA782B"/>
    <w:rsid w:val="00DB3887"/>
    <w:rsid w:val="00DB3E54"/>
    <w:rsid w:val="00DB6EB3"/>
    <w:rsid w:val="00DB724C"/>
    <w:rsid w:val="00DC14AA"/>
    <w:rsid w:val="00DC171E"/>
    <w:rsid w:val="00DC3E48"/>
    <w:rsid w:val="00DC4D72"/>
    <w:rsid w:val="00DC7665"/>
    <w:rsid w:val="00DD1AF1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55E8"/>
    <w:rsid w:val="00DE706F"/>
    <w:rsid w:val="00DE71E8"/>
    <w:rsid w:val="00DE777A"/>
    <w:rsid w:val="00DE7E47"/>
    <w:rsid w:val="00DF0748"/>
    <w:rsid w:val="00DF19F7"/>
    <w:rsid w:val="00DF2B9F"/>
    <w:rsid w:val="00DF64F9"/>
    <w:rsid w:val="00DF685C"/>
    <w:rsid w:val="00DF7CCC"/>
    <w:rsid w:val="00E012E7"/>
    <w:rsid w:val="00E02346"/>
    <w:rsid w:val="00E054E6"/>
    <w:rsid w:val="00E05F28"/>
    <w:rsid w:val="00E0677E"/>
    <w:rsid w:val="00E06BF1"/>
    <w:rsid w:val="00E106C7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46FB1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0DAD"/>
    <w:rsid w:val="00E62A4C"/>
    <w:rsid w:val="00E62EA7"/>
    <w:rsid w:val="00E6367A"/>
    <w:rsid w:val="00E6495B"/>
    <w:rsid w:val="00E64D92"/>
    <w:rsid w:val="00E654C8"/>
    <w:rsid w:val="00E655DA"/>
    <w:rsid w:val="00E6728B"/>
    <w:rsid w:val="00E706EA"/>
    <w:rsid w:val="00E720B6"/>
    <w:rsid w:val="00E729C9"/>
    <w:rsid w:val="00E77908"/>
    <w:rsid w:val="00E806E8"/>
    <w:rsid w:val="00E80AF9"/>
    <w:rsid w:val="00E8251C"/>
    <w:rsid w:val="00E82D99"/>
    <w:rsid w:val="00E846B0"/>
    <w:rsid w:val="00E90BB6"/>
    <w:rsid w:val="00E91A33"/>
    <w:rsid w:val="00E929E0"/>
    <w:rsid w:val="00E92EBB"/>
    <w:rsid w:val="00E95A76"/>
    <w:rsid w:val="00E95E7F"/>
    <w:rsid w:val="00E9674D"/>
    <w:rsid w:val="00E96BB4"/>
    <w:rsid w:val="00E9758A"/>
    <w:rsid w:val="00EA19D9"/>
    <w:rsid w:val="00EA2656"/>
    <w:rsid w:val="00EA2A26"/>
    <w:rsid w:val="00EA2AD3"/>
    <w:rsid w:val="00EA3A67"/>
    <w:rsid w:val="00EA5166"/>
    <w:rsid w:val="00EA7D37"/>
    <w:rsid w:val="00EA7F06"/>
    <w:rsid w:val="00EA7FA8"/>
    <w:rsid w:val="00EB1D0E"/>
    <w:rsid w:val="00EB2F75"/>
    <w:rsid w:val="00EB4A6F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D5DE4"/>
    <w:rsid w:val="00EE02CA"/>
    <w:rsid w:val="00EE0FA9"/>
    <w:rsid w:val="00EE1EEA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346"/>
    <w:rsid w:val="00F07C2F"/>
    <w:rsid w:val="00F11BB5"/>
    <w:rsid w:val="00F15D27"/>
    <w:rsid w:val="00F20980"/>
    <w:rsid w:val="00F21707"/>
    <w:rsid w:val="00F21D26"/>
    <w:rsid w:val="00F24BC8"/>
    <w:rsid w:val="00F24E8C"/>
    <w:rsid w:val="00F25308"/>
    <w:rsid w:val="00F262A4"/>
    <w:rsid w:val="00F302E0"/>
    <w:rsid w:val="00F31D64"/>
    <w:rsid w:val="00F34A26"/>
    <w:rsid w:val="00F361A1"/>
    <w:rsid w:val="00F36C28"/>
    <w:rsid w:val="00F37464"/>
    <w:rsid w:val="00F37DB0"/>
    <w:rsid w:val="00F40980"/>
    <w:rsid w:val="00F40D5B"/>
    <w:rsid w:val="00F446A0"/>
    <w:rsid w:val="00F4622F"/>
    <w:rsid w:val="00F46353"/>
    <w:rsid w:val="00F50AEC"/>
    <w:rsid w:val="00F50E39"/>
    <w:rsid w:val="00F52370"/>
    <w:rsid w:val="00F53C5D"/>
    <w:rsid w:val="00F56E46"/>
    <w:rsid w:val="00F57852"/>
    <w:rsid w:val="00F613E6"/>
    <w:rsid w:val="00F62E0A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CCA"/>
    <w:rsid w:val="00F90D1A"/>
    <w:rsid w:val="00F93E17"/>
    <w:rsid w:val="00F94DB4"/>
    <w:rsid w:val="00F95B0E"/>
    <w:rsid w:val="00F9667A"/>
    <w:rsid w:val="00FA1238"/>
    <w:rsid w:val="00FA3A1F"/>
    <w:rsid w:val="00FA3A96"/>
    <w:rsid w:val="00FA4C2C"/>
    <w:rsid w:val="00FA51B5"/>
    <w:rsid w:val="00FA5752"/>
    <w:rsid w:val="00FA6431"/>
    <w:rsid w:val="00FA6CC9"/>
    <w:rsid w:val="00FB0DEE"/>
    <w:rsid w:val="00FB17F8"/>
    <w:rsid w:val="00FB23C4"/>
    <w:rsid w:val="00FB31D5"/>
    <w:rsid w:val="00FB68A3"/>
    <w:rsid w:val="00FC054A"/>
    <w:rsid w:val="00FC09E0"/>
    <w:rsid w:val="00FC1151"/>
    <w:rsid w:val="00FC6EC5"/>
    <w:rsid w:val="00FC7AB1"/>
    <w:rsid w:val="00FD0626"/>
    <w:rsid w:val="00FD15F0"/>
    <w:rsid w:val="00FD2C35"/>
    <w:rsid w:val="00FD4E51"/>
    <w:rsid w:val="00FD57C2"/>
    <w:rsid w:val="00FE07F4"/>
    <w:rsid w:val="00FE2861"/>
    <w:rsid w:val="00FE3F8C"/>
    <w:rsid w:val="00FE6D2A"/>
    <w:rsid w:val="00FE6F1F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688468B-F52D-4220-92FF-3575460A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styleId="ab">
    <w:name w:val="Subtle Emphasis"/>
    <w:uiPriority w:val="19"/>
    <w:qFormat/>
    <w:rsid w:val="005536E9"/>
    <w:rPr>
      <w:i/>
      <w:iCs/>
      <w:color w:val="404040"/>
    </w:rPr>
  </w:style>
  <w:style w:type="paragraph" w:customStyle="1" w:styleId="ac">
    <w:basedOn w:val="a"/>
    <w:next w:val="ad"/>
    <w:rsid w:val="00E60DAD"/>
    <w:rPr>
      <w:sz w:val="24"/>
      <w:szCs w:val="24"/>
    </w:rPr>
  </w:style>
  <w:style w:type="paragraph" w:customStyle="1" w:styleId="ad">
    <w:name w:val="Обычный (Интернет)"/>
    <w:basedOn w:val="a"/>
    <w:rsid w:val="00E60DAD"/>
    <w:rPr>
      <w:sz w:val="24"/>
      <w:szCs w:val="24"/>
    </w:rPr>
  </w:style>
  <w:style w:type="paragraph" w:customStyle="1" w:styleId="ae">
    <w:basedOn w:val="a"/>
    <w:next w:val="ad"/>
    <w:rsid w:val="00C95B61"/>
    <w:rPr>
      <w:sz w:val="24"/>
      <w:szCs w:val="24"/>
    </w:rPr>
  </w:style>
  <w:style w:type="paragraph" w:customStyle="1" w:styleId="text">
    <w:name w:val="text"/>
    <w:basedOn w:val="a"/>
    <w:rsid w:val="00C95B61"/>
    <w:pPr>
      <w:ind w:firstLine="709"/>
      <w:jc w:val="both"/>
    </w:pPr>
    <w:rPr>
      <w:sz w:val="24"/>
      <w:szCs w:val="24"/>
    </w:rPr>
  </w:style>
  <w:style w:type="paragraph" w:customStyle="1" w:styleId="af">
    <w:basedOn w:val="a"/>
    <w:next w:val="ad"/>
    <w:rsid w:val="001925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D1C8F-E5CA-4BF5-B17F-72024620C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2</TotalTime>
  <Pages>8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8660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User</cp:lastModifiedBy>
  <cp:revision>4</cp:revision>
  <cp:lastPrinted>2023-09-14T23:37:00Z</cp:lastPrinted>
  <dcterms:created xsi:type="dcterms:W3CDTF">2023-09-25T22:46:00Z</dcterms:created>
  <dcterms:modified xsi:type="dcterms:W3CDTF">2023-10-06T06:31:00Z</dcterms:modified>
</cp:coreProperties>
</file>