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875291" w:rsidRPr="00E733B5">
        <w:tc>
          <w:tcPr>
            <w:tcW w:w="9570" w:type="dxa"/>
            <w:gridSpan w:val="4"/>
          </w:tcPr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Герб без вольной части" style="position:absolute;left:0;text-align:left;margin-left:212.4pt;margin-top:.05pt;width:47.85pt;height:59.25pt;z-index:-251658240;visibility:visible" filled="t" fillcolor="#0cf">
                  <v:imagedata r:id="rId7" o:title="" chromakey="#00c" gain="57672f" blacklevel="3932f"/>
                </v:shape>
              </w:pict>
            </w:r>
          </w:p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75291" w:rsidRPr="00E733B5">
        <w:tc>
          <w:tcPr>
            <w:tcW w:w="9570" w:type="dxa"/>
            <w:gridSpan w:val="4"/>
          </w:tcPr>
          <w:p w:rsidR="00875291" w:rsidRPr="00425D1E" w:rsidRDefault="00875291" w:rsidP="00726BD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425D1E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  <w:t>АДМИНИСТРАЦИЯ</w:t>
            </w:r>
          </w:p>
          <w:p w:rsidR="00875291" w:rsidRPr="00425D1E" w:rsidRDefault="00875291" w:rsidP="00726BD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425D1E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  <w:t>ПОЖАРСКОГО МУНИЦИПАЛЬНОГО РАЙОНА</w:t>
            </w:r>
          </w:p>
          <w:p w:rsidR="00875291" w:rsidRPr="00425D1E" w:rsidRDefault="00875291" w:rsidP="00726BD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425D1E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  <w:t>ПРИМОРСКОГО  КРАЯ</w:t>
            </w:r>
          </w:p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875291" w:rsidRPr="00E733B5">
        <w:trPr>
          <w:trHeight w:val="619"/>
        </w:trPr>
        <w:tc>
          <w:tcPr>
            <w:tcW w:w="9570" w:type="dxa"/>
            <w:gridSpan w:val="4"/>
          </w:tcPr>
          <w:p w:rsidR="00875291" w:rsidRPr="00782172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8217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  А  С  П  О  Р  Я  Ж  Е  Н  И  Е</w:t>
            </w:r>
          </w:p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75291" w:rsidRPr="00E733B5">
        <w:tc>
          <w:tcPr>
            <w:tcW w:w="2816" w:type="dxa"/>
          </w:tcPr>
          <w:p w:rsidR="00875291" w:rsidRPr="00425D1E" w:rsidRDefault="00875291" w:rsidP="00726BD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D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___________________</w:t>
            </w:r>
          </w:p>
        </w:tc>
        <w:tc>
          <w:tcPr>
            <w:tcW w:w="4135" w:type="dxa"/>
          </w:tcPr>
          <w:p w:rsidR="00875291" w:rsidRPr="00425D1E" w:rsidRDefault="00875291" w:rsidP="00726B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425D1E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ru-RU"/>
              </w:rPr>
              <w:t>пгт Лучегорск</w:t>
            </w:r>
          </w:p>
        </w:tc>
        <w:tc>
          <w:tcPr>
            <w:tcW w:w="1617" w:type="dxa"/>
          </w:tcPr>
          <w:p w:rsidR="00875291" w:rsidRPr="00425D1E" w:rsidRDefault="00875291" w:rsidP="00726BD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5D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02" w:type="dxa"/>
          </w:tcPr>
          <w:p w:rsidR="00875291" w:rsidRPr="00425D1E" w:rsidRDefault="00875291" w:rsidP="00726BD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D1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_____</w:t>
            </w:r>
          </w:p>
        </w:tc>
      </w:tr>
    </w:tbl>
    <w:p w:rsidR="00875291" w:rsidRPr="00425D1E" w:rsidRDefault="00875291" w:rsidP="00D74EA0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875291" w:rsidRPr="00425D1E" w:rsidRDefault="00875291" w:rsidP="00D74EA0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875291" w:rsidRPr="00425D1E" w:rsidRDefault="00875291" w:rsidP="00D74EA0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875291" w:rsidRPr="00425D1E" w:rsidRDefault="00875291" w:rsidP="00D74EA0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875291" w:rsidRDefault="00875291" w:rsidP="001F3A3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распоряжение администрации Пожарского муниципального района Приморского края </w:t>
      </w:r>
      <w:r w:rsidRPr="003A3C84">
        <w:rPr>
          <w:rFonts w:ascii="Times New Roman" w:hAnsi="Times New Roman" w:cs="Times New Roman"/>
          <w:b/>
          <w:bCs/>
          <w:sz w:val="28"/>
          <w:szCs w:val="28"/>
        </w:rPr>
        <w:t xml:space="preserve">от 29 декабря 2014 года </w:t>
      </w:r>
    </w:p>
    <w:p w:rsidR="00875291" w:rsidRDefault="00875291" w:rsidP="001F3A3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3C84">
        <w:rPr>
          <w:rFonts w:ascii="Times New Roman" w:hAnsi="Times New Roman" w:cs="Times New Roman"/>
          <w:b/>
          <w:bCs/>
          <w:sz w:val="28"/>
          <w:szCs w:val="28"/>
        </w:rPr>
        <w:t>№ 119-ра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425D1E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Pr="005F178E">
        <w:rPr>
          <w:rFonts w:ascii="Times New Roman" w:hAnsi="Times New Roman" w:cs="Times New Roman"/>
          <w:b/>
          <w:bCs/>
          <w:sz w:val="28"/>
          <w:szCs w:val="28"/>
        </w:rPr>
        <w:t>утверждении плана-графика размещения заказов</w:t>
      </w:r>
    </w:p>
    <w:p w:rsidR="00875291" w:rsidRPr="005F178E" w:rsidRDefault="00875291" w:rsidP="001F3A3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78E">
        <w:rPr>
          <w:rFonts w:ascii="Times New Roman" w:hAnsi="Times New Roman" w:cs="Times New Roman"/>
          <w:b/>
          <w:bCs/>
          <w:sz w:val="28"/>
          <w:szCs w:val="28"/>
        </w:rPr>
        <w:t xml:space="preserve"> на поставку товаров, выполнение работ, оказание услуг</w:t>
      </w:r>
    </w:p>
    <w:p w:rsidR="00875291" w:rsidRPr="003A3C84" w:rsidRDefault="00875291" w:rsidP="003A3C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78E">
        <w:rPr>
          <w:rFonts w:ascii="Times New Roman" w:hAnsi="Times New Roman" w:cs="Times New Roman"/>
          <w:b/>
          <w:bCs/>
          <w:sz w:val="28"/>
          <w:szCs w:val="28"/>
        </w:rPr>
        <w:t>для обеспечения муниципальных нужд администрации Пожарского муниципального района Приморского края на 2015 год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75291" w:rsidRPr="00425D1E" w:rsidRDefault="00875291" w:rsidP="001F3A3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5291" w:rsidRPr="00425D1E" w:rsidRDefault="00875291" w:rsidP="00D74E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Pr="00425D1E" w:rsidRDefault="00875291" w:rsidP="00D74EA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1767E8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5D1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25D1E">
        <w:rPr>
          <w:rFonts w:ascii="Times New Roman" w:hAnsi="Times New Roman" w:cs="Times New Roman"/>
          <w:sz w:val="28"/>
          <w:szCs w:val="28"/>
        </w:rPr>
        <w:t xml:space="preserve">5 апреля 2013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425D1E">
        <w:rPr>
          <w:rFonts w:ascii="Times New Roman" w:hAnsi="Times New Roman" w:cs="Times New Roman"/>
          <w:sz w:val="28"/>
          <w:szCs w:val="28"/>
        </w:rPr>
        <w:t xml:space="preserve">44-ФЗ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25D1E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товаров, работ, услуг для обеспечения </w:t>
      </w:r>
      <w:r w:rsidRPr="007E374F">
        <w:rPr>
          <w:rFonts w:ascii="Times New Roman" w:hAnsi="Times New Roman" w:cs="Times New Roman"/>
          <w:sz w:val="28"/>
          <w:szCs w:val="28"/>
        </w:rPr>
        <w:t>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E374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94202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94202">
        <w:rPr>
          <w:rFonts w:ascii="Times New Roman" w:hAnsi="Times New Roman" w:cs="Times New Roman"/>
          <w:sz w:val="28"/>
          <w:szCs w:val="28"/>
        </w:rPr>
        <w:t xml:space="preserve"> Минэкономразвития России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94202">
        <w:rPr>
          <w:rFonts w:ascii="Times New Roman" w:hAnsi="Times New Roman" w:cs="Times New Roman"/>
          <w:sz w:val="28"/>
          <w:szCs w:val="28"/>
        </w:rPr>
        <w:t xml:space="preserve"> 544, Казначейства России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F94202">
        <w:rPr>
          <w:rFonts w:ascii="Times New Roman" w:hAnsi="Times New Roman" w:cs="Times New Roman"/>
          <w:sz w:val="28"/>
          <w:szCs w:val="28"/>
        </w:rPr>
        <w:t>18н от 20</w:t>
      </w:r>
      <w:r>
        <w:rPr>
          <w:rFonts w:ascii="Times New Roman" w:hAnsi="Times New Roman" w:cs="Times New Roman"/>
          <w:sz w:val="28"/>
          <w:szCs w:val="28"/>
        </w:rPr>
        <w:t xml:space="preserve"> сентября 2</w:t>
      </w:r>
      <w:r w:rsidRPr="00F94202">
        <w:rPr>
          <w:rFonts w:ascii="Times New Roman" w:hAnsi="Times New Roman" w:cs="Times New Roman"/>
          <w:sz w:val="28"/>
          <w:szCs w:val="28"/>
        </w:rPr>
        <w:t>013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94202">
        <w:rPr>
          <w:rFonts w:ascii="Times New Roman" w:hAnsi="Times New Roman" w:cs="Times New Roman"/>
          <w:sz w:val="28"/>
          <w:szCs w:val="28"/>
        </w:rPr>
        <w:t xml:space="preserve">Об особенностях размещения на официальном сайте Российской Федерации 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94202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4202">
        <w:rPr>
          <w:rFonts w:ascii="Times New Roman" w:hAnsi="Times New Roman" w:cs="Times New Roman"/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 планов-графиков размещения заказов на 2014 и 2015 годы</w:t>
      </w:r>
      <w:r w:rsidRPr="00264834">
        <w:rPr>
          <w:rFonts w:ascii="Times New Roman" w:hAnsi="Times New Roman" w:cs="Times New Roman"/>
          <w:sz w:val="28"/>
          <w:szCs w:val="28"/>
        </w:rPr>
        <w:t>», нормативн</w:t>
      </w:r>
      <w:r>
        <w:rPr>
          <w:rFonts w:ascii="Times New Roman" w:hAnsi="Times New Roman" w:cs="Times New Roman"/>
          <w:sz w:val="28"/>
          <w:szCs w:val="28"/>
        </w:rPr>
        <w:t xml:space="preserve">ым правовым актом Думы Пожарского муниципального района от 16 декабря 2014 года № 286-НПА «О бюджете Пожарского муниципального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района на 2015 год и плановый период 2016 и 2017 годов»</w:t>
      </w:r>
    </w:p>
    <w:p w:rsidR="00875291" w:rsidRPr="00425D1E" w:rsidRDefault="00875291" w:rsidP="00F9420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Pr="00425D1E" w:rsidRDefault="00875291" w:rsidP="009C6492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D1E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9C6492">
        <w:rPr>
          <w:rFonts w:ascii="Times New Roman" w:hAnsi="Times New Roman" w:cs="Times New Roman"/>
          <w:sz w:val="28"/>
          <w:szCs w:val="28"/>
        </w:rPr>
        <w:t xml:space="preserve">план-график размещения заказов на поставку товаров, </w:t>
      </w:r>
      <w:r w:rsidRPr="005F178E">
        <w:rPr>
          <w:rFonts w:ascii="Times New Roman" w:hAnsi="Times New Roman" w:cs="Times New Roman"/>
          <w:sz w:val="28"/>
          <w:szCs w:val="28"/>
        </w:rPr>
        <w:t>выполнение работ, оказание услуг для обеспечения муниципальных нужд администрации Пожарского муниципального района Приморского края на 2015 го</w:t>
      </w:r>
      <w:r w:rsidRPr="009C649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(далее – план-график), изложив его в новой редакции (прилагается)</w:t>
      </w:r>
      <w:r w:rsidRPr="005F775D">
        <w:rPr>
          <w:rFonts w:ascii="Times New Roman" w:hAnsi="Times New Roman" w:cs="Times New Roman"/>
          <w:sz w:val="28"/>
          <w:szCs w:val="28"/>
        </w:rPr>
        <w:t>.</w:t>
      </w:r>
    </w:p>
    <w:p w:rsidR="00875291" w:rsidRPr="00425D1E" w:rsidRDefault="00875291" w:rsidP="00D74EA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D1E">
        <w:rPr>
          <w:rFonts w:ascii="Times New Roman" w:hAnsi="Times New Roman" w:cs="Times New Roman"/>
          <w:sz w:val="28"/>
          <w:szCs w:val="28"/>
        </w:rPr>
        <w:t xml:space="preserve">2. </w:t>
      </w:r>
      <w:r w:rsidRPr="00353CD4">
        <w:rPr>
          <w:rFonts w:ascii="Times New Roman" w:hAnsi="Times New Roman" w:cs="Times New Roman"/>
          <w:sz w:val="28"/>
          <w:szCs w:val="28"/>
        </w:rPr>
        <w:t xml:space="preserve">Контрактной службе администрации Пожарского муниципального района Приморского края </w:t>
      </w:r>
      <w:r>
        <w:rPr>
          <w:rFonts w:ascii="Times New Roman" w:hAnsi="Times New Roman" w:cs="Times New Roman"/>
          <w:sz w:val="28"/>
          <w:szCs w:val="28"/>
        </w:rPr>
        <w:t xml:space="preserve">в течение 3 рабочих дней с даты утверждения план-графика разместить его </w:t>
      </w:r>
      <w:r w:rsidRPr="00353CD4">
        <w:rPr>
          <w:rFonts w:ascii="Times New Roman" w:hAnsi="Times New Roman" w:cs="Times New Roman"/>
          <w:sz w:val="28"/>
          <w:szCs w:val="28"/>
        </w:rPr>
        <w:t>на официальном сайте Российской Федерации www.zakupki.gov.ru.</w:t>
      </w:r>
    </w:p>
    <w:p w:rsidR="00875291" w:rsidRPr="00425D1E" w:rsidRDefault="00875291" w:rsidP="00D74EA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Par30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425D1E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распоряжения</w:t>
      </w:r>
      <w:r w:rsidRPr="00425D1E">
        <w:rPr>
          <w:rFonts w:ascii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875291" w:rsidRDefault="00875291" w:rsidP="00D74E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5291" w:rsidRPr="00425D1E" w:rsidRDefault="00875291" w:rsidP="00D74E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5291" w:rsidRPr="00425D1E" w:rsidRDefault="00875291" w:rsidP="00D74EA0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5291" w:rsidRPr="00425D1E" w:rsidRDefault="00875291" w:rsidP="00D74EA0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</w:t>
      </w:r>
      <w:r w:rsidRPr="00425D1E">
        <w:rPr>
          <w:rFonts w:ascii="Times New Roman" w:hAnsi="Times New Roman" w:cs="Times New Roman"/>
          <w:sz w:val="28"/>
          <w:szCs w:val="28"/>
          <w:lang w:eastAsia="ru-RU"/>
        </w:rPr>
        <w:t xml:space="preserve"> Пожарского муниципального района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В.В. Синицын</w:t>
      </w:r>
    </w:p>
    <w:p w:rsidR="00875291" w:rsidRPr="00425D1E" w:rsidRDefault="00875291" w:rsidP="00D74EA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5291" w:rsidRPr="00425D1E" w:rsidRDefault="00875291" w:rsidP="00D74EA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5291" w:rsidRPr="00425D1E" w:rsidRDefault="00875291" w:rsidP="00D74EA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5291" w:rsidRPr="00425D1E" w:rsidRDefault="00875291" w:rsidP="00D74EA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291" w:rsidRDefault="00875291" w:rsidP="00D74EA0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875291" w:rsidSect="005D2E77">
          <w:headerReference w:type="default" r:id="rId8"/>
          <w:footerReference w:type="default" r:id="rId9"/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875291" w:rsidRPr="006D5270" w:rsidRDefault="00875291" w:rsidP="00A36F78">
      <w:pPr>
        <w:spacing w:after="0" w:line="240" w:lineRule="auto"/>
        <w:ind w:left="9356" w:right="-314"/>
        <w:rPr>
          <w:rFonts w:ascii="Times New Roman" w:hAnsi="Times New Roman" w:cs="Times New Roman"/>
          <w:sz w:val="24"/>
          <w:szCs w:val="24"/>
          <w:lang w:eastAsia="ru-RU"/>
        </w:rPr>
      </w:pPr>
      <w:r w:rsidRPr="006D5270">
        <w:rPr>
          <w:rFonts w:ascii="Times New Roman" w:hAnsi="Times New Roman" w:cs="Times New Roman"/>
          <w:sz w:val="24"/>
          <w:szCs w:val="24"/>
          <w:lang w:eastAsia="ru-RU"/>
        </w:rPr>
        <w:t>Утвержден</w:t>
      </w:r>
    </w:p>
    <w:p w:rsidR="00875291" w:rsidRPr="006D5270" w:rsidRDefault="00875291" w:rsidP="00A36F78">
      <w:pPr>
        <w:spacing w:after="0" w:line="240" w:lineRule="auto"/>
        <w:ind w:left="9356" w:right="-314"/>
        <w:rPr>
          <w:rFonts w:ascii="Times New Roman" w:hAnsi="Times New Roman" w:cs="Times New Roman"/>
          <w:sz w:val="24"/>
          <w:szCs w:val="24"/>
          <w:lang w:eastAsia="ru-RU"/>
        </w:rPr>
      </w:pPr>
      <w:r w:rsidRPr="006D5270">
        <w:rPr>
          <w:rFonts w:ascii="Times New Roman" w:hAnsi="Times New Roman" w:cs="Times New Roman"/>
          <w:sz w:val="24"/>
          <w:szCs w:val="24"/>
          <w:lang w:eastAsia="ru-RU"/>
        </w:rPr>
        <w:t xml:space="preserve">распоряжением администрации Пожарского муниципального района Приморского края </w:t>
      </w:r>
    </w:p>
    <w:p w:rsidR="00875291" w:rsidRDefault="00875291" w:rsidP="00A36F78">
      <w:pPr>
        <w:spacing w:after="0" w:line="240" w:lineRule="auto"/>
        <w:ind w:left="9356" w:right="-314"/>
        <w:rPr>
          <w:rFonts w:ascii="Times New Roman" w:hAnsi="Times New Roman" w:cs="Times New Roman"/>
          <w:sz w:val="24"/>
          <w:szCs w:val="24"/>
          <w:lang w:eastAsia="ru-RU"/>
        </w:rPr>
      </w:pPr>
      <w:r w:rsidRPr="006D5270">
        <w:rPr>
          <w:rFonts w:ascii="Times New Roman" w:hAnsi="Times New Roman" w:cs="Times New Roman"/>
          <w:sz w:val="24"/>
          <w:szCs w:val="24"/>
          <w:lang w:eastAsia="ru-RU"/>
        </w:rPr>
        <w:t>от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29декабря</w:t>
      </w:r>
      <w:r w:rsidRPr="006D5270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№ </w:t>
      </w:r>
      <w:r>
        <w:rPr>
          <w:rFonts w:ascii="Times New Roman" w:hAnsi="Times New Roman" w:cs="Times New Roman"/>
          <w:sz w:val="24"/>
          <w:szCs w:val="24"/>
          <w:lang w:eastAsia="ru-RU"/>
        </w:rPr>
        <w:t>119-ра</w:t>
      </w:r>
    </w:p>
    <w:p w:rsidR="00875291" w:rsidRDefault="00875291" w:rsidP="00A36F78">
      <w:pPr>
        <w:spacing w:after="0" w:line="240" w:lineRule="auto"/>
        <w:ind w:left="9356" w:right="-31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(в редакции распоряжения </w:t>
      </w:r>
      <w:r w:rsidRPr="00D1285C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Пожарского муниципального района Приморского края от </w:t>
      </w:r>
      <w:r w:rsidRPr="00234982">
        <w:rPr>
          <w:rFonts w:ascii="Times New Roman" w:hAnsi="Times New Roman" w:cs="Times New Roman"/>
          <w:sz w:val="24"/>
          <w:szCs w:val="24"/>
          <w:u w:val="single"/>
          <w:lang w:eastAsia="ru-RU"/>
        </w:rPr>
        <w:t>«   » _________ 2015</w:t>
      </w:r>
      <w:r w:rsidRPr="00234982">
        <w:rPr>
          <w:rFonts w:ascii="Times New Roman" w:hAnsi="Times New Roman" w:cs="Times New Roman"/>
          <w:sz w:val="24"/>
          <w:szCs w:val="24"/>
          <w:lang w:eastAsia="ru-RU"/>
        </w:rPr>
        <w:t xml:space="preserve"> года № ____)</w:t>
      </w:r>
    </w:p>
    <w:p w:rsidR="00875291" w:rsidRPr="00425D1E" w:rsidRDefault="00875291" w:rsidP="00A36F78">
      <w:pPr>
        <w:spacing w:after="0" w:line="240" w:lineRule="auto"/>
        <w:ind w:left="978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5291" w:rsidRDefault="00875291" w:rsidP="00A36F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60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План-график размещения </w:t>
      </w:r>
      <w:r w:rsidRPr="007625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заказов на поставку товаров, выполнение работ, оказание услуг</w:t>
      </w:r>
    </w:p>
    <w:p w:rsidR="00875291" w:rsidRPr="004F60BD" w:rsidRDefault="00875291" w:rsidP="00A36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625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обеспечения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государственных и муниципальных нужд</w:t>
      </w:r>
      <w:r w:rsidRPr="007625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2015 год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75291" w:rsidRDefault="00875291" w:rsidP="00A36F78">
      <w:pPr>
        <w:tabs>
          <w:tab w:val="left" w:pos="540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078"/>
      </w:tblGrid>
      <w:tr w:rsidR="00875291" w:rsidRPr="00E733B5">
        <w:tc>
          <w:tcPr>
            <w:tcW w:w="352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07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Пожарского муниципального района Приморского края</w:t>
            </w:r>
          </w:p>
        </w:tc>
      </w:tr>
      <w:tr w:rsidR="00875291" w:rsidRPr="00E733B5">
        <w:tc>
          <w:tcPr>
            <w:tcW w:w="352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Юридический адрес, телефон, электронная почта заказчика</w:t>
            </w:r>
          </w:p>
        </w:tc>
        <w:tc>
          <w:tcPr>
            <w:tcW w:w="607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692001 Приморский край, Пожарский район, </w:t>
            </w:r>
          </w:p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пгт Лучегорск, общественный центр, 1, </w:t>
            </w:r>
          </w:p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 (42357) 33477, </w:t>
            </w:r>
            <w:hyperlink r:id="rId10" w:history="1">
              <w:r w:rsidRPr="004F60BD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pozharsky@mo.primorsky.ru</w:t>
              </w:r>
            </w:hyperlink>
          </w:p>
        </w:tc>
      </w:tr>
      <w:tr w:rsidR="00875291" w:rsidRPr="00E733B5">
        <w:tc>
          <w:tcPr>
            <w:tcW w:w="352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607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2526000014 </w:t>
            </w:r>
          </w:p>
        </w:tc>
      </w:tr>
      <w:tr w:rsidR="00875291" w:rsidRPr="00E733B5">
        <w:tc>
          <w:tcPr>
            <w:tcW w:w="352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607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252601001</w:t>
            </w:r>
          </w:p>
        </w:tc>
      </w:tr>
      <w:tr w:rsidR="00875291" w:rsidRPr="00E733B5">
        <w:tc>
          <w:tcPr>
            <w:tcW w:w="352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</w:tc>
        <w:tc>
          <w:tcPr>
            <w:tcW w:w="6078" w:type="dxa"/>
          </w:tcPr>
          <w:p w:rsidR="00875291" w:rsidRPr="004F60BD" w:rsidRDefault="00875291" w:rsidP="00B3160F">
            <w:pPr>
              <w:tabs>
                <w:tab w:val="left" w:pos="54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60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05634151</w:t>
            </w:r>
          </w:p>
        </w:tc>
      </w:tr>
    </w:tbl>
    <w:p w:rsidR="00875291" w:rsidRDefault="00875291" w:rsidP="00A36F78">
      <w:pPr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16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2"/>
        <w:gridCol w:w="795"/>
        <w:gridCol w:w="900"/>
        <w:gridCol w:w="855"/>
        <w:gridCol w:w="1800"/>
        <w:gridCol w:w="1596"/>
        <w:gridCol w:w="908"/>
        <w:gridCol w:w="1177"/>
        <w:gridCol w:w="1440"/>
        <w:gridCol w:w="1406"/>
        <w:gridCol w:w="1151"/>
        <w:gridCol w:w="1007"/>
        <w:gridCol w:w="1195"/>
        <w:gridCol w:w="892"/>
      </w:tblGrid>
      <w:tr w:rsidR="00875291" w:rsidRPr="00E733B5">
        <w:trPr>
          <w:jc w:val="center"/>
        </w:trPr>
        <w:tc>
          <w:tcPr>
            <w:tcW w:w="1002" w:type="dxa"/>
            <w:vMerge w:val="restart"/>
            <w:vAlign w:val="center"/>
          </w:tcPr>
          <w:p w:rsidR="00875291" w:rsidRPr="00E733B5" w:rsidRDefault="00875291" w:rsidP="00B316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3B5">
              <w:rPr>
                <w:rFonts w:ascii="Times New Roman" w:hAnsi="Times New Roman" w:cs="Times New Roman"/>
                <w:sz w:val="16"/>
                <w:szCs w:val="16"/>
              </w:rPr>
              <w:t>КБК</w:t>
            </w:r>
          </w:p>
        </w:tc>
        <w:tc>
          <w:tcPr>
            <w:tcW w:w="795" w:type="dxa"/>
            <w:vMerge w:val="restart"/>
            <w:vAlign w:val="center"/>
          </w:tcPr>
          <w:p w:rsidR="00875291" w:rsidRPr="00E733B5" w:rsidRDefault="00875291" w:rsidP="00B316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3B5">
              <w:rPr>
                <w:rFonts w:ascii="Times New Roman" w:hAnsi="Times New Roman" w:cs="Times New Roman"/>
                <w:sz w:val="16"/>
                <w:szCs w:val="16"/>
              </w:rPr>
              <w:t>ОКВЭД</w:t>
            </w:r>
          </w:p>
        </w:tc>
        <w:tc>
          <w:tcPr>
            <w:tcW w:w="900" w:type="dxa"/>
            <w:vMerge w:val="restart"/>
            <w:vAlign w:val="center"/>
          </w:tcPr>
          <w:p w:rsidR="00875291" w:rsidRPr="00E733B5" w:rsidRDefault="00875291" w:rsidP="00B3160F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33B5">
              <w:rPr>
                <w:rFonts w:ascii="Times New Roman" w:hAnsi="Times New Roman" w:cs="Times New Roman"/>
                <w:sz w:val="16"/>
                <w:szCs w:val="16"/>
              </w:rPr>
              <w:t>ОКПД</w:t>
            </w:r>
          </w:p>
        </w:tc>
        <w:tc>
          <w:tcPr>
            <w:tcW w:w="11340" w:type="dxa"/>
            <w:gridSpan w:val="9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Условия контракта</w:t>
            </w:r>
          </w:p>
        </w:tc>
        <w:tc>
          <w:tcPr>
            <w:tcW w:w="1195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ind w:left="-72" w:right="-92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892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Обоснова-</w:t>
            </w:r>
          </w:p>
          <w:p w:rsidR="00875291" w:rsidRPr="002B0A1D" w:rsidRDefault="00875291" w:rsidP="00B3160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ние внесения изменений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Merge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vMerge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Порядковый номер закупки (№ лота)</w:t>
            </w:r>
          </w:p>
        </w:tc>
        <w:tc>
          <w:tcPr>
            <w:tcW w:w="1800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Наименование товара, работы, услуги, являющихся предметом контракта</w:t>
            </w:r>
          </w:p>
        </w:tc>
        <w:tc>
          <w:tcPr>
            <w:tcW w:w="1596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908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Ед. измерения товаров, работ, услуг, являющихся предметом контракта</w:t>
            </w:r>
          </w:p>
        </w:tc>
        <w:tc>
          <w:tcPr>
            <w:tcW w:w="1177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Количество товаров, работ, услуг, являющихся предметом контракта/количество товара, планируемого к поставке в текущем году исполнения контракта</w:t>
            </w:r>
          </w:p>
        </w:tc>
        <w:tc>
          <w:tcPr>
            <w:tcW w:w="1440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Начальная (максимальная) цена контракта (в тыс. руб.)/ размер выплат в текущем году исполнения контракта (цена единицы товара, работы, услуги/максимальный размер оплаты по контракту</w:t>
            </w:r>
          </w:p>
        </w:tc>
        <w:tc>
          <w:tcPr>
            <w:tcW w:w="1406" w:type="dxa"/>
            <w:vMerge w:val="restart"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Размер обеспечения заявки (в тыс. руб.) /размер обеспечения исполнения контракта (в тыс. руб.)/размер аванса (в % - если предполагается)</w:t>
            </w:r>
          </w:p>
        </w:tc>
        <w:tc>
          <w:tcPr>
            <w:tcW w:w="2158" w:type="dxa"/>
            <w:gridSpan w:val="2"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График осуществления процедур закупки</w:t>
            </w:r>
          </w:p>
        </w:tc>
        <w:tc>
          <w:tcPr>
            <w:tcW w:w="1195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</w:tcPr>
          <w:p w:rsidR="00875291" w:rsidRPr="002B0A1D" w:rsidRDefault="00875291" w:rsidP="00B3160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</w:tcPr>
          <w:p w:rsidR="00875291" w:rsidRPr="002B0A1D" w:rsidRDefault="00875291" w:rsidP="00B3160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7" w:type="dxa"/>
            <w:vMerge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06" w:type="dxa"/>
            <w:vMerge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Планируемый срок размещения извещения об осуществлении закупки, направления приглашения принять участия в определении поставщика (подрядчика, исполнителя)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97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Срок исполнения контракта</w:t>
            </w:r>
          </w:p>
        </w:tc>
        <w:tc>
          <w:tcPr>
            <w:tcW w:w="1195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5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00" w:type="dxa"/>
          </w:tcPr>
          <w:p w:rsidR="00875291" w:rsidRPr="002B0A1D" w:rsidRDefault="00875291" w:rsidP="00B316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5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00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96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08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77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40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406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51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007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95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92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19701130297918244226</w:t>
            </w:r>
          </w:p>
        </w:tc>
        <w:tc>
          <w:tcPr>
            <w:tcW w:w="795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72.20</w:t>
            </w:r>
          </w:p>
        </w:tc>
        <w:tc>
          <w:tcPr>
            <w:tcW w:w="900" w:type="dxa"/>
          </w:tcPr>
          <w:p w:rsidR="00875291" w:rsidRPr="002B0A1D" w:rsidRDefault="00875291" w:rsidP="00B3160F">
            <w:pPr>
              <w:spacing w:after="0" w:line="240" w:lineRule="auto"/>
              <w:ind w:left="-135" w:right="-108" w:firstLine="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72.22.14.000</w:t>
            </w:r>
          </w:p>
        </w:tc>
        <w:tc>
          <w:tcPr>
            <w:tcW w:w="855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00" w:type="dxa"/>
          </w:tcPr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Передача неисключительных лицензионных прав (продление срока действия лицензии) на антивирусное программное обеспечение Доктор Веб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96" w:type="dxa"/>
          </w:tcPr>
          <w:p w:rsidR="00875291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</w:t>
            </w:r>
            <w:r w:rsidRPr="00BE3F0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родление срока действия лицензиина антивирусное программное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обеспечение Доктор Веб </w:t>
            </w: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Dr</w:t>
            </w:r>
            <w:r w:rsidRPr="00FD563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WebDesktopSecuritySuite</w:t>
            </w:r>
            <w:r w:rsidRPr="005D6D6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(</w:t>
            </w: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60 рабочих станций</w:t>
            </w:r>
            <w:r w:rsidRPr="005D6D6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</w:t>
            </w: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Dr</w:t>
            </w:r>
            <w:r w:rsidRPr="00FD563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WebServer</w:t>
            </w:r>
            <w:r w:rsidRPr="005D6D6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SecuritySuite (</w:t>
            </w: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 сервер</w:t>
            </w:r>
            <w:r w:rsidRPr="005D6D6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</w:t>
            </w: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,</w:t>
            </w:r>
            <w:r w:rsidRPr="005D6D6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Dr.Web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Mobile</w:t>
            </w:r>
            <w:r w:rsidRPr="005D6D6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SecuritySuite (</w:t>
            </w: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 мобильных устройств</w:t>
            </w:r>
            <w:r w:rsidRPr="005D6D65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</w:t>
            </w:r>
            <w:r w:rsidRPr="00E71DC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на 3 года.</w:t>
            </w:r>
          </w:p>
          <w:p w:rsidR="00875291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875291" w:rsidRPr="002B0A1D" w:rsidRDefault="00875291" w:rsidP="00B3160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E3F01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Размещение заказа для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908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Единица</w:t>
            </w:r>
          </w:p>
        </w:tc>
        <w:tc>
          <w:tcPr>
            <w:tcW w:w="1177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40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70,99</w:t>
            </w:r>
          </w:p>
        </w:tc>
        <w:tc>
          <w:tcPr>
            <w:tcW w:w="1406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0,7/3,55/-</w:t>
            </w:r>
          </w:p>
        </w:tc>
        <w:tc>
          <w:tcPr>
            <w:tcW w:w="1151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Июнь 2015</w:t>
            </w:r>
          </w:p>
        </w:tc>
        <w:tc>
          <w:tcPr>
            <w:tcW w:w="1007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Июль 2015</w:t>
            </w:r>
          </w:p>
        </w:tc>
        <w:tc>
          <w:tcPr>
            <w:tcW w:w="1195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892" w:type="dxa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 w:rsidTr="00FB24FA">
        <w:trPr>
          <w:jc w:val="center"/>
        </w:trPr>
        <w:tc>
          <w:tcPr>
            <w:tcW w:w="1002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19701139992049244226</w:t>
            </w:r>
          </w:p>
        </w:tc>
        <w:tc>
          <w:tcPr>
            <w:tcW w:w="795" w:type="dxa"/>
            <w:vAlign w:val="center"/>
          </w:tcPr>
          <w:p w:rsidR="00875291" w:rsidRPr="00A63C76" w:rsidRDefault="00875291" w:rsidP="00F06C85">
            <w:pPr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70.32.3</w:t>
            </w:r>
          </w:p>
        </w:tc>
        <w:tc>
          <w:tcPr>
            <w:tcW w:w="900" w:type="dxa"/>
            <w:vAlign w:val="center"/>
          </w:tcPr>
          <w:p w:rsidR="00875291" w:rsidRPr="00A63C76" w:rsidRDefault="00875291" w:rsidP="00F06C85">
            <w:pPr>
              <w:ind w:left="-109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70.32.12.130</w:t>
            </w:r>
          </w:p>
        </w:tc>
        <w:tc>
          <w:tcPr>
            <w:tcW w:w="855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Изготовление технических планов на сооружения, находящиеся в муниципальной собственности Пожарского муниципального района и постановка их на государственный кадастровый учет </w:t>
            </w:r>
          </w:p>
        </w:tc>
        <w:tc>
          <w:tcPr>
            <w:tcW w:w="1596" w:type="dxa"/>
            <w:vAlign w:val="center"/>
          </w:tcPr>
          <w:p w:rsidR="00875291" w:rsidRPr="00A63C76" w:rsidRDefault="00875291" w:rsidP="00F06C85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Работы должны выполняться в соответствии с техническим заданием, нормами, правилами и стандартами</w:t>
            </w:r>
          </w:p>
        </w:tc>
        <w:tc>
          <w:tcPr>
            <w:tcW w:w="908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Усл. ед.</w:t>
            </w:r>
          </w:p>
        </w:tc>
        <w:tc>
          <w:tcPr>
            <w:tcW w:w="1177" w:type="dxa"/>
            <w:vAlign w:val="center"/>
          </w:tcPr>
          <w:p w:rsidR="00875291" w:rsidRPr="00A63C76" w:rsidRDefault="00875291" w:rsidP="00F06C85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40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143,32</w:t>
            </w:r>
          </w:p>
        </w:tc>
        <w:tc>
          <w:tcPr>
            <w:tcW w:w="1406" w:type="dxa"/>
            <w:vAlign w:val="center"/>
          </w:tcPr>
          <w:p w:rsidR="00875291" w:rsidRPr="00A63C76" w:rsidRDefault="00875291" w:rsidP="00F06C85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-/-/-</w:t>
            </w:r>
          </w:p>
        </w:tc>
        <w:tc>
          <w:tcPr>
            <w:tcW w:w="1151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Август</w:t>
            </w:r>
          </w:p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2015</w:t>
            </w:r>
          </w:p>
        </w:tc>
        <w:tc>
          <w:tcPr>
            <w:tcW w:w="1007" w:type="dxa"/>
            <w:vAlign w:val="center"/>
          </w:tcPr>
          <w:p w:rsidR="00875291" w:rsidRPr="00A63C76" w:rsidRDefault="00875291" w:rsidP="00F06C85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Сентябрь</w:t>
            </w:r>
          </w:p>
          <w:p w:rsidR="00875291" w:rsidRPr="00A63C76" w:rsidRDefault="00875291" w:rsidP="00F06C85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1195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892" w:type="dxa"/>
            <w:vAlign w:val="center"/>
          </w:tcPr>
          <w:p w:rsidR="00875291" w:rsidRPr="00A63C76" w:rsidRDefault="00875291" w:rsidP="00F06C8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A63C7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п.2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19704059999304244226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3E23DF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362,71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E23D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B31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E23D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п.5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C1B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19704059999304244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795" w:type="dxa"/>
            <w:vAlign w:val="center"/>
          </w:tcPr>
          <w:p w:rsidR="00875291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1,8</w:t>
            </w:r>
          </w:p>
        </w:tc>
        <w:tc>
          <w:tcPr>
            <w:tcW w:w="1406" w:type="dxa"/>
            <w:vAlign w:val="center"/>
          </w:tcPr>
          <w:p w:rsidR="00875291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E23D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3E23DF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C1B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п.2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19704099990316244226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E23D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141,6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п.5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19701130396901244226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186,0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п.2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19701139990204244226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п.2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19701139990521244310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19701139990521244340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left="-7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19701139995931244221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40,0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19701139995931244223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Pr="002B0A1D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19701139995931244225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19701139995931244226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19701139995931244310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</w:t>
            </w: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197011399959312443</w:t>
            </w:r>
            <w:r w:rsidRPr="002B0A1D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</w:t>
            </w: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21,5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19701139999310244221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19701139999310244340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46,3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п.2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19701139999310244226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п.2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19701139999301244221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19701139999301244310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19701139999301244340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42,4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19701139990204244221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19701139992049244226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150,2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19701130690521244226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19705029990319244226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370F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B0A1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п.5 ч. 15 совместного приказа №761/20н от 27.12.2011</w:t>
            </w:r>
          </w:p>
        </w:tc>
      </w:tr>
      <w:tr w:rsidR="00875291" w:rsidRPr="00E733B5">
        <w:trPr>
          <w:jc w:val="center"/>
        </w:trPr>
        <w:tc>
          <w:tcPr>
            <w:tcW w:w="1002" w:type="dxa"/>
            <w:vAlign w:val="center"/>
          </w:tcPr>
          <w:p w:rsidR="00875291" w:rsidRPr="00370F9B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19701130399218244226</w:t>
            </w:r>
          </w:p>
        </w:tc>
        <w:tc>
          <w:tcPr>
            <w:tcW w:w="79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5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800" w:type="dxa"/>
            <w:vAlign w:val="center"/>
          </w:tcPr>
          <w:p w:rsidR="00875291" w:rsidRPr="002B0A1D" w:rsidRDefault="00875291" w:rsidP="00370F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59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08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7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0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55,0</w:t>
            </w:r>
          </w:p>
        </w:tc>
        <w:tc>
          <w:tcPr>
            <w:tcW w:w="1406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51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07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5" w:type="dxa"/>
          </w:tcPr>
          <w:p w:rsidR="00875291" w:rsidRPr="002B0A1D" w:rsidRDefault="00875291" w:rsidP="00DC1B1D">
            <w:pPr>
              <w:spacing w:after="0" w:line="240" w:lineRule="auto"/>
              <w:ind w:right="-14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70F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Единственный поставщик в соответствии с п. 4 ч. 1 ст. 93 ФЗ № 44-ФЗ</w:t>
            </w:r>
          </w:p>
        </w:tc>
        <w:tc>
          <w:tcPr>
            <w:tcW w:w="892" w:type="dxa"/>
            <w:vAlign w:val="center"/>
          </w:tcPr>
          <w:p w:rsidR="00875291" w:rsidRPr="002B0A1D" w:rsidRDefault="00875291" w:rsidP="00DC1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70F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п.2 ч. 15 совместного приказа №761/20н от 27.12.2011</w:t>
            </w:r>
          </w:p>
        </w:tc>
      </w:tr>
    </w:tbl>
    <w:p w:rsidR="00875291" w:rsidRPr="004F60BD" w:rsidRDefault="00875291" w:rsidP="00A36F78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75291" w:rsidRPr="004F60BD" w:rsidRDefault="00875291" w:rsidP="00A36F78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F60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Итоговая информация о совокупных годовых объемах закупок (тыс. руб.):</w:t>
      </w:r>
    </w:p>
    <w:p w:rsidR="00875291" w:rsidRPr="004F60BD" w:rsidRDefault="00875291" w:rsidP="00A36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0BD">
        <w:rPr>
          <w:rFonts w:ascii="Times New Roman" w:hAnsi="Times New Roman" w:cs="Times New Roman"/>
          <w:sz w:val="24"/>
          <w:szCs w:val="24"/>
          <w:lang w:eastAsia="ru-RU"/>
        </w:rPr>
        <w:t xml:space="preserve">1) у единственного поставщика (подрядчика, исполнителя) </w:t>
      </w:r>
    </w:p>
    <w:p w:rsidR="00875291" w:rsidRPr="004F60BD" w:rsidRDefault="00875291" w:rsidP="00A36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1983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пунктом 4 части 1 статьи 93 Федерального закона № 44-ФЗ </w:t>
      </w:r>
      <w:r w:rsidRPr="00E31983">
        <w:rPr>
          <w:rFonts w:ascii="Times New Roman" w:hAnsi="Times New Roman" w:cs="Times New Roman"/>
          <w:sz w:val="24"/>
          <w:szCs w:val="24"/>
          <w:u w:val="single"/>
          <w:lang w:eastAsia="ru-RU"/>
        </w:rPr>
        <w:t>_1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 719,</w:t>
      </w:r>
      <w:r w:rsidRPr="00E31983">
        <w:rPr>
          <w:rFonts w:ascii="Times New Roman" w:hAnsi="Times New Roman" w:cs="Times New Roman"/>
          <w:sz w:val="24"/>
          <w:szCs w:val="24"/>
          <w:u w:val="single"/>
          <w:lang w:eastAsia="ru-RU"/>
        </w:rPr>
        <w:t>41;</w:t>
      </w:r>
    </w:p>
    <w:p w:rsidR="00875291" w:rsidRPr="004F60BD" w:rsidRDefault="00875291" w:rsidP="00A36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0BD">
        <w:rPr>
          <w:rFonts w:ascii="Times New Roman" w:hAnsi="Times New Roman" w:cs="Times New Roman"/>
          <w:sz w:val="24"/>
          <w:szCs w:val="24"/>
          <w:lang w:eastAsia="ru-RU"/>
        </w:rPr>
        <w:t xml:space="preserve">2) у единственного поставщика (подрядчика, исполнителя) </w:t>
      </w:r>
    </w:p>
    <w:p w:rsidR="00875291" w:rsidRPr="004F60BD" w:rsidRDefault="00875291" w:rsidP="00A36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0BD">
        <w:rPr>
          <w:rFonts w:ascii="Times New Roman" w:hAnsi="Times New Roman" w:cs="Times New Roman"/>
          <w:sz w:val="24"/>
          <w:szCs w:val="24"/>
          <w:lang w:eastAsia="ru-RU"/>
        </w:rPr>
        <w:t>в соответствии с пунктом 5 части 1 статьи 93 Федерального закона № 44-ФЗ</w:t>
      </w:r>
      <w:r w:rsidRPr="004F60BD">
        <w:rPr>
          <w:rFonts w:ascii="Times New Roman" w:hAnsi="Times New Roman" w:cs="Times New Roman"/>
          <w:sz w:val="24"/>
          <w:szCs w:val="24"/>
          <w:u w:val="single"/>
          <w:lang w:eastAsia="ru-RU"/>
        </w:rPr>
        <w:t>_0;</w:t>
      </w:r>
    </w:p>
    <w:p w:rsidR="00875291" w:rsidRPr="004F60BD" w:rsidRDefault="00875291" w:rsidP="00A36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0BD">
        <w:rPr>
          <w:rFonts w:ascii="Times New Roman" w:hAnsi="Times New Roman" w:cs="Times New Roman"/>
          <w:sz w:val="24"/>
          <w:szCs w:val="24"/>
          <w:lang w:eastAsia="ru-RU"/>
        </w:rPr>
        <w:t xml:space="preserve">3) у субъектов малого предпринимательства, социально ориентированных некоммерческих организаций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70,99</w:t>
      </w:r>
      <w:r w:rsidRPr="004F60BD">
        <w:rPr>
          <w:rFonts w:ascii="Times New Roman" w:hAnsi="Times New Roman" w:cs="Times New Roman"/>
          <w:sz w:val="24"/>
          <w:szCs w:val="24"/>
          <w:u w:val="single"/>
          <w:lang w:eastAsia="ru-RU"/>
        </w:rPr>
        <w:t>;</w:t>
      </w:r>
    </w:p>
    <w:p w:rsidR="00875291" w:rsidRPr="004F60BD" w:rsidRDefault="00875291" w:rsidP="00A36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0BD">
        <w:rPr>
          <w:rFonts w:ascii="Times New Roman" w:hAnsi="Times New Roman" w:cs="Times New Roman"/>
          <w:sz w:val="24"/>
          <w:szCs w:val="24"/>
          <w:lang w:eastAsia="ru-RU"/>
        </w:rPr>
        <w:t xml:space="preserve">4) осуществляемых путем проведения запроса котировок </w:t>
      </w:r>
      <w:r>
        <w:rPr>
          <w:rFonts w:ascii="Times New Roman" w:hAnsi="Times New Roman" w:cs="Times New Roman"/>
          <w:sz w:val="24"/>
          <w:szCs w:val="24"/>
          <w:lang w:eastAsia="ru-RU"/>
        </w:rPr>
        <w:t>143,32</w:t>
      </w:r>
      <w:r w:rsidRPr="004F60BD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75291" w:rsidRPr="004F60BD" w:rsidRDefault="00875291" w:rsidP="00A36F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0BD">
        <w:rPr>
          <w:rFonts w:ascii="Times New Roman" w:hAnsi="Times New Roman" w:cs="Times New Roman"/>
          <w:sz w:val="24"/>
          <w:szCs w:val="24"/>
          <w:lang w:eastAsia="ru-RU"/>
        </w:rPr>
        <w:t xml:space="preserve">5) всего планируемых в текущем году/ совокупный годовой объем закупок, определенный в соответствии с пунктом 16 статьи 3 Федерального закона </w:t>
      </w:r>
      <w:r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4F60BD">
        <w:rPr>
          <w:rFonts w:ascii="Times New Roman" w:hAnsi="Times New Roman" w:cs="Times New Roman"/>
          <w:sz w:val="24"/>
          <w:szCs w:val="24"/>
          <w:lang w:eastAsia="ru-RU"/>
        </w:rPr>
        <w:t xml:space="preserve"> 44-</w:t>
      </w:r>
      <w:r w:rsidRPr="00E31983">
        <w:rPr>
          <w:rFonts w:ascii="Times New Roman" w:hAnsi="Times New Roman" w:cs="Times New Roman"/>
          <w:sz w:val="24"/>
          <w:szCs w:val="24"/>
          <w:lang w:eastAsia="ru-RU"/>
        </w:rPr>
        <w:t>ФЗ</w:t>
      </w:r>
      <w:r w:rsidRPr="00E31983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1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 719,</w:t>
      </w:r>
      <w:r w:rsidRPr="00E31983">
        <w:rPr>
          <w:rFonts w:ascii="Times New Roman" w:hAnsi="Times New Roman" w:cs="Times New Roman"/>
          <w:sz w:val="24"/>
          <w:szCs w:val="24"/>
          <w:u w:val="single"/>
          <w:lang w:eastAsia="ru-RU"/>
        </w:rPr>
        <w:t>41</w:t>
      </w:r>
      <w:r w:rsidRPr="00E31983">
        <w:rPr>
          <w:rFonts w:ascii="Times New Roman" w:hAnsi="Times New Roman" w:cs="Times New Roman"/>
          <w:sz w:val="24"/>
          <w:szCs w:val="24"/>
          <w:lang w:eastAsia="ru-RU"/>
        </w:rPr>
        <w:t>/</w:t>
      </w:r>
      <w:r w:rsidRPr="00D72B1E">
        <w:rPr>
          <w:rFonts w:ascii="Times New Roman" w:hAnsi="Times New Roman" w:cs="Times New Roman"/>
          <w:sz w:val="24"/>
          <w:szCs w:val="24"/>
          <w:u w:val="single"/>
          <w:lang w:eastAsia="ru-RU"/>
        </w:rPr>
        <w:t>21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 249,9.</w:t>
      </w:r>
    </w:p>
    <w:p w:rsidR="00875291" w:rsidRDefault="00875291" w:rsidP="00A36F78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4F60BD">
        <w:rPr>
          <w:rFonts w:ascii="Times New Roman" w:hAnsi="Times New Roman" w:cs="Times New Roman"/>
          <w:sz w:val="20"/>
          <w:szCs w:val="20"/>
          <w:lang w:eastAsia="ru-RU"/>
        </w:rPr>
        <w:tab/>
      </w:r>
    </w:p>
    <w:p w:rsidR="00875291" w:rsidRDefault="00875291" w:rsidP="00A36F78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75291" w:rsidRDefault="00875291" w:rsidP="00A36F78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75291" w:rsidRPr="004F60BD" w:rsidRDefault="00875291" w:rsidP="00A36F78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4F60BD">
        <w:rPr>
          <w:rFonts w:ascii="Times New Roman" w:hAnsi="Times New Roman" w:cs="Times New Roman"/>
          <w:sz w:val="20"/>
          <w:szCs w:val="20"/>
          <w:lang w:eastAsia="ru-RU"/>
        </w:rPr>
        <w:t xml:space="preserve">Алексеева Ю.Н. 8 (42357)37666 </w:t>
      </w:r>
      <w:r w:rsidRPr="004F60BD">
        <w:rPr>
          <w:rFonts w:ascii="Times New Roman" w:hAnsi="Times New Roman" w:cs="Times New Roman"/>
          <w:sz w:val="20"/>
          <w:szCs w:val="20"/>
          <w:lang w:val="en-US" w:eastAsia="ru-RU"/>
        </w:rPr>
        <w:t>E</w:t>
      </w:r>
      <w:r w:rsidRPr="004F60BD">
        <w:rPr>
          <w:rFonts w:ascii="Times New Roman" w:hAnsi="Times New Roman" w:cs="Times New Roman"/>
          <w:sz w:val="20"/>
          <w:szCs w:val="20"/>
          <w:lang w:eastAsia="ru-RU"/>
        </w:rPr>
        <w:t>-</w:t>
      </w:r>
      <w:r w:rsidRPr="004F60BD">
        <w:rPr>
          <w:rFonts w:ascii="Times New Roman" w:hAnsi="Times New Roman" w:cs="Times New Roman"/>
          <w:sz w:val="20"/>
          <w:szCs w:val="20"/>
          <w:lang w:val="en-US" w:eastAsia="ru-RU"/>
        </w:rPr>
        <w:t>mail</w:t>
      </w:r>
      <w:r w:rsidRPr="004F60BD">
        <w:rPr>
          <w:rFonts w:ascii="Times New Roman" w:hAnsi="Times New Roman" w:cs="Times New Roman"/>
          <w:sz w:val="20"/>
          <w:szCs w:val="20"/>
          <w:lang w:eastAsia="ru-RU"/>
        </w:rPr>
        <w:t xml:space="preserve">: </w:t>
      </w:r>
      <w:hyperlink r:id="rId11" w:history="1">
        <w:r w:rsidRPr="004F60BD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economica</w:t>
        </w:r>
        <w:r w:rsidRPr="004F60BD">
          <w:rPr>
            <w:rFonts w:ascii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21@</w:t>
        </w:r>
        <w:r w:rsidRPr="004F60BD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mail</w:t>
        </w:r>
        <w:r w:rsidRPr="004F60BD">
          <w:rPr>
            <w:rFonts w:ascii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.</w:t>
        </w:r>
        <w:r w:rsidRPr="004F60BD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ru</w:t>
        </w:r>
      </w:hyperlink>
    </w:p>
    <w:p w:rsidR="00875291" w:rsidRPr="004F60BD" w:rsidRDefault="00875291" w:rsidP="00A36F7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4F60BD">
        <w:rPr>
          <w:rFonts w:ascii="Times New Roman" w:hAnsi="Times New Roman" w:cs="Times New Roman"/>
          <w:sz w:val="20"/>
          <w:szCs w:val="20"/>
          <w:lang w:eastAsia="ru-RU"/>
        </w:rPr>
        <w:t>(фамилия, инициалы, телефон (факс) и (или) адрес электронной почты</w:t>
      </w:r>
    </w:p>
    <w:p w:rsidR="00875291" w:rsidRPr="004F60BD" w:rsidRDefault="00875291" w:rsidP="00A36F78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60BD">
        <w:rPr>
          <w:rFonts w:ascii="Times New Roman" w:hAnsi="Times New Roman" w:cs="Times New Roman"/>
          <w:sz w:val="20"/>
          <w:szCs w:val="20"/>
          <w:lang w:eastAsia="ru-RU"/>
        </w:rPr>
        <w:t xml:space="preserve"> исполнителя, ответственного за формирование плана-графика)</w:t>
      </w:r>
    </w:p>
    <w:p w:rsidR="00875291" w:rsidRPr="00555DF0" w:rsidRDefault="00875291" w:rsidP="00A36F78"/>
    <w:p w:rsidR="00875291" w:rsidRPr="004F60BD" w:rsidRDefault="00875291" w:rsidP="00A36F78">
      <w:pPr>
        <w:spacing w:after="0" w:line="240" w:lineRule="auto"/>
        <w:ind w:left="9356" w:right="-314"/>
        <w:rPr>
          <w:rFonts w:ascii="Times New Roman" w:hAnsi="Times New Roman" w:cs="Times New Roman"/>
          <w:sz w:val="28"/>
          <w:szCs w:val="28"/>
        </w:rPr>
      </w:pPr>
    </w:p>
    <w:sectPr w:rsidR="00875291" w:rsidRPr="004F60BD" w:rsidSect="00C161FD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291" w:rsidRDefault="00875291" w:rsidP="002C2549">
      <w:pPr>
        <w:spacing w:after="0" w:line="240" w:lineRule="auto"/>
      </w:pPr>
      <w:r>
        <w:separator/>
      </w:r>
    </w:p>
  </w:endnote>
  <w:endnote w:type="continuationSeparator" w:id="1">
    <w:p w:rsidR="00875291" w:rsidRDefault="00875291" w:rsidP="002C2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291" w:rsidRDefault="008752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291" w:rsidRDefault="00875291" w:rsidP="002C2549">
      <w:pPr>
        <w:spacing w:after="0" w:line="240" w:lineRule="auto"/>
      </w:pPr>
      <w:r>
        <w:separator/>
      </w:r>
    </w:p>
  </w:footnote>
  <w:footnote w:type="continuationSeparator" w:id="1">
    <w:p w:rsidR="00875291" w:rsidRDefault="00875291" w:rsidP="002C2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291" w:rsidRDefault="0087529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045A2"/>
    <w:multiLevelType w:val="hybridMultilevel"/>
    <w:tmpl w:val="A9FCACA0"/>
    <w:lvl w:ilvl="0" w:tplc="94A2A8D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39C"/>
    <w:rsid w:val="000023CA"/>
    <w:rsid w:val="000033A9"/>
    <w:rsid w:val="00004118"/>
    <w:rsid w:val="0000480E"/>
    <w:rsid w:val="00006A77"/>
    <w:rsid w:val="0000751A"/>
    <w:rsid w:val="000136D5"/>
    <w:rsid w:val="0001475C"/>
    <w:rsid w:val="00017FEB"/>
    <w:rsid w:val="000224CD"/>
    <w:rsid w:val="0002381D"/>
    <w:rsid w:val="00026EBE"/>
    <w:rsid w:val="00026FEE"/>
    <w:rsid w:val="000324E3"/>
    <w:rsid w:val="00033394"/>
    <w:rsid w:val="000348D3"/>
    <w:rsid w:val="000375A8"/>
    <w:rsid w:val="00040FD4"/>
    <w:rsid w:val="0004150C"/>
    <w:rsid w:val="000451A9"/>
    <w:rsid w:val="00051959"/>
    <w:rsid w:val="000533C6"/>
    <w:rsid w:val="00056885"/>
    <w:rsid w:val="000571FE"/>
    <w:rsid w:val="00060538"/>
    <w:rsid w:val="00060D88"/>
    <w:rsid w:val="00060FAA"/>
    <w:rsid w:val="000625BB"/>
    <w:rsid w:val="000635DD"/>
    <w:rsid w:val="00064685"/>
    <w:rsid w:val="00064705"/>
    <w:rsid w:val="0006561F"/>
    <w:rsid w:val="000671C2"/>
    <w:rsid w:val="00071AF2"/>
    <w:rsid w:val="00073C67"/>
    <w:rsid w:val="00073F12"/>
    <w:rsid w:val="0007530C"/>
    <w:rsid w:val="00075AA7"/>
    <w:rsid w:val="000769F5"/>
    <w:rsid w:val="000776B0"/>
    <w:rsid w:val="00080A9B"/>
    <w:rsid w:val="00082349"/>
    <w:rsid w:val="000828F6"/>
    <w:rsid w:val="00083D5B"/>
    <w:rsid w:val="0009357D"/>
    <w:rsid w:val="000A0011"/>
    <w:rsid w:val="000A3BD9"/>
    <w:rsid w:val="000A4894"/>
    <w:rsid w:val="000B2AEA"/>
    <w:rsid w:val="000B375C"/>
    <w:rsid w:val="000B73DF"/>
    <w:rsid w:val="000C00DD"/>
    <w:rsid w:val="000C3A30"/>
    <w:rsid w:val="000C74F7"/>
    <w:rsid w:val="000C7DF7"/>
    <w:rsid w:val="000D00A3"/>
    <w:rsid w:val="000D6898"/>
    <w:rsid w:val="000D6EAB"/>
    <w:rsid w:val="000E023F"/>
    <w:rsid w:val="000E09FC"/>
    <w:rsid w:val="000E2B4F"/>
    <w:rsid w:val="000E437E"/>
    <w:rsid w:val="000E59C1"/>
    <w:rsid w:val="000E6358"/>
    <w:rsid w:val="000F01B8"/>
    <w:rsid w:val="000F28FA"/>
    <w:rsid w:val="000F4C5F"/>
    <w:rsid w:val="000F6D8B"/>
    <w:rsid w:val="00107B97"/>
    <w:rsid w:val="00114E12"/>
    <w:rsid w:val="00121C77"/>
    <w:rsid w:val="00123457"/>
    <w:rsid w:val="00123DF6"/>
    <w:rsid w:val="0012457B"/>
    <w:rsid w:val="00127918"/>
    <w:rsid w:val="001304AB"/>
    <w:rsid w:val="0013303D"/>
    <w:rsid w:val="001352C4"/>
    <w:rsid w:val="001379CA"/>
    <w:rsid w:val="0014091C"/>
    <w:rsid w:val="00140B9D"/>
    <w:rsid w:val="00146A14"/>
    <w:rsid w:val="00147279"/>
    <w:rsid w:val="0015780E"/>
    <w:rsid w:val="00157999"/>
    <w:rsid w:val="00157F9C"/>
    <w:rsid w:val="00162754"/>
    <w:rsid w:val="00163634"/>
    <w:rsid w:val="001644A3"/>
    <w:rsid w:val="00167572"/>
    <w:rsid w:val="001704B0"/>
    <w:rsid w:val="00170B8D"/>
    <w:rsid w:val="00171821"/>
    <w:rsid w:val="001739BC"/>
    <w:rsid w:val="00173AF9"/>
    <w:rsid w:val="00174D4F"/>
    <w:rsid w:val="001767E8"/>
    <w:rsid w:val="00180B8A"/>
    <w:rsid w:val="001824C6"/>
    <w:rsid w:val="001853DC"/>
    <w:rsid w:val="00185F25"/>
    <w:rsid w:val="001865ED"/>
    <w:rsid w:val="001942BD"/>
    <w:rsid w:val="001A0429"/>
    <w:rsid w:val="001A207E"/>
    <w:rsid w:val="001A3348"/>
    <w:rsid w:val="001A5A61"/>
    <w:rsid w:val="001A6A3F"/>
    <w:rsid w:val="001A757F"/>
    <w:rsid w:val="001A7D39"/>
    <w:rsid w:val="001B71E6"/>
    <w:rsid w:val="001C4F51"/>
    <w:rsid w:val="001C6426"/>
    <w:rsid w:val="001D5F48"/>
    <w:rsid w:val="001D7818"/>
    <w:rsid w:val="001E6279"/>
    <w:rsid w:val="001E62D4"/>
    <w:rsid w:val="001E6B62"/>
    <w:rsid w:val="001F12D4"/>
    <w:rsid w:val="001F3A3E"/>
    <w:rsid w:val="001F45BA"/>
    <w:rsid w:val="00201DA7"/>
    <w:rsid w:val="00211341"/>
    <w:rsid w:val="00211A51"/>
    <w:rsid w:val="00212117"/>
    <w:rsid w:val="00212A3A"/>
    <w:rsid w:val="00215521"/>
    <w:rsid w:val="00220AA8"/>
    <w:rsid w:val="00220D70"/>
    <w:rsid w:val="00222915"/>
    <w:rsid w:val="002235FA"/>
    <w:rsid w:val="00223837"/>
    <w:rsid w:val="00232C4F"/>
    <w:rsid w:val="00234982"/>
    <w:rsid w:val="00236B27"/>
    <w:rsid w:val="00237D28"/>
    <w:rsid w:val="00240F8C"/>
    <w:rsid w:val="00246F13"/>
    <w:rsid w:val="002474AA"/>
    <w:rsid w:val="00256BE4"/>
    <w:rsid w:val="00260A6E"/>
    <w:rsid w:val="00260DAC"/>
    <w:rsid w:val="00261A8B"/>
    <w:rsid w:val="002624E2"/>
    <w:rsid w:val="002628D8"/>
    <w:rsid w:val="002644F4"/>
    <w:rsid w:val="00264834"/>
    <w:rsid w:val="002723DB"/>
    <w:rsid w:val="00273BE2"/>
    <w:rsid w:val="00276578"/>
    <w:rsid w:val="00277760"/>
    <w:rsid w:val="00277C8F"/>
    <w:rsid w:val="00283EFF"/>
    <w:rsid w:val="0029006C"/>
    <w:rsid w:val="00292F41"/>
    <w:rsid w:val="0029768D"/>
    <w:rsid w:val="00297874"/>
    <w:rsid w:val="002A147D"/>
    <w:rsid w:val="002A3C95"/>
    <w:rsid w:val="002A5F44"/>
    <w:rsid w:val="002B0A1D"/>
    <w:rsid w:val="002B15F1"/>
    <w:rsid w:val="002B5334"/>
    <w:rsid w:val="002C2549"/>
    <w:rsid w:val="002C5CCE"/>
    <w:rsid w:val="002D2B10"/>
    <w:rsid w:val="002D4391"/>
    <w:rsid w:val="002D6CDD"/>
    <w:rsid w:val="002D73A1"/>
    <w:rsid w:val="002E17B6"/>
    <w:rsid w:val="002E24A2"/>
    <w:rsid w:val="002E6FF8"/>
    <w:rsid w:val="002F20CD"/>
    <w:rsid w:val="002F4131"/>
    <w:rsid w:val="002F667E"/>
    <w:rsid w:val="003026D8"/>
    <w:rsid w:val="00304208"/>
    <w:rsid w:val="00305AD2"/>
    <w:rsid w:val="0030771E"/>
    <w:rsid w:val="00311150"/>
    <w:rsid w:val="0031322D"/>
    <w:rsid w:val="003143A2"/>
    <w:rsid w:val="00314CB8"/>
    <w:rsid w:val="003156A1"/>
    <w:rsid w:val="00317D35"/>
    <w:rsid w:val="003212A5"/>
    <w:rsid w:val="003261B5"/>
    <w:rsid w:val="00326B88"/>
    <w:rsid w:val="0033300E"/>
    <w:rsid w:val="0033303F"/>
    <w:rsid w:val="00333A6E"/>
    <w:rsid w:val="003353D0"/>
    <w:rsid w:val="00335F2E"/>
    <w:rsid w:val="00337C43"/>
    <w:rsid w:val="003416F2"/>
    <w:rsid w:val="0034220E"/>
    <w:rsid w:val="00343F45"/>
    <w:rsid w:val="00345D4F"/>
    <w:rsid w:val="00346BD0"/>
    <w:rsid w:val="00353CD4"/>
    <w:rsid w:val="00354623"/>
    <w:rsid w:val="00361B12"/>
    <w:rsid w:val="00361E20"/>
    <w:rsid w:val="00362902"/>
    <w:rsid w:val="003645BA"/>
    <w:rsid w:val="00365E23"/>
    <w:rsid w:val="00367A8D"/>
    <w:rsid w:val="00370F9B"/>
    <w:rsid w:val="0037131E"/>
    <w:rsid w:val="00373B70"/>
    <w:rsid w:val="0037453E"/>
    <w:rsid w:val="00376120"/>
    <w:rsid w:val="00376E93"/>
    <w:rsid w:val="00377BDD"/>
    <w:rsid w:val="003824CA"/>
    <w:rsid w:val="00387D34"/>
    <w:rsid w:val="003902D0"/>
    <w:rsid w:val="00391652"/>
    <w:rsid w:val="0039762A"/>
    <w:rsid w:val="003A2F8A"/>
    <w:rsid w:val="003A3861"/>
    <w:rsid w:val="003A3929"/>
    <w:rsid w:val="003A3C84"/>
    <w:rsid w:val="003A4635"/>
    <w:rsid w:val="003A47AF"/>
    <w:rsid w:val="003A5E5E"/>
    <w:rsid w:val="003B164C"/>
    <w:rsid w:val="003B3155"/>
    <w:rsid w:val="003B3FAF"/>
    <w:rsid w:val="003C345D"/>
    <w:rsid w:val="003C37DF"/>
    <w:rsid w:val="003C420B"/>
    <w:rsid w:val="003C461F"/>
    <w:rsid w:val="003C6E0E"/>
    <w:rsid w:val="003D2663"/>
    <w:rsid w:val="003D38C0"/>
    <w:rsid w:val="003E0826"/>
    <w:rsid w:val="003E1B87"/>
    <w:rsid w:val="003E1E45"/>
    <w:rsid w:val="003E23DF"/>
    <w:rsid w:val="003F3740"/>
    <w:rsid w:val="003F5E02"/>
    <w:rsid w:val="003F68D6"/>
    <w:rsid w:val="003F71E3"/>
    <w:rsid w:val="004000F1"/>
    <w:rsid w:val="004024F2"/>
    <w:rsid w:val="00403948"/>
    <w:rsid w:val="00404931"/>
    <w:rsid w:val="004055D4"/>
    <w:rsid w:val="0040635D"/>
    <w:rsid w:val="004105E9"/>
    <w:rsid w:val="004161D0"/>
    <w:rsid w:val="00425D1E"/>
    <w:rsid w:val="00426991"/>
    <w:rsid w:val="0043167F"/>
    <w:rsid w:val="004359B7"/>
    <w:rsid w:val="00436468"/>
    <w:rsid w:val="00436B9A"/>
    <w:rsid w:val="004407A7"/>
    <w:rsid w:val="0044136D"/>
    <w:rsid w:val="00442D4C"/>
    <w:rsid w:val="004453C4"/>
    <w:rsid w:val="00445470"/>
    <w:rsid w:val="0045022D"/>
    <w:rsid w:val="004504EF"/>
    <w:rsid w:val="00451EB9"/>
    <w:rsid w:val="00452610"/>
    <w:rsid w:val="004539E2"/>
    <w:rsid w:val="00453C18"/>
    <w:rsid w:val="00455170"/>
    <w:rsid w:val="00455B84"/>
    <w:rsid w:val="004629B1"/>
    <w:rsid w:val="00462BFB"/>
    <w:rsid w:val="00464012"/>
    <w:rsid w:val="00464A3B"/>
    <w:rsid w:val="00465D83"/>
    <w:rsid w:val="00473A22"/>
    <w:rsid w:val="00475138"/>
    <w:rsid w:val="00476651"/>
    <w:rsid w:val="004807B6"/>
    <w:rsid w:val="00482471"/>
    <w:rsid w:val="004835B1"/>
    <w:rsid w:val="004855AA"/>
    <w:rsid w:val="00487A0C"/>
    <w:rsid w:val="004959FA"/>
    <w:rsid w:val="00497A30"/>
    <w:rsid w:val="00497B72"/>
    <w:rsid w:val="004A0466"/>
    <w:rsid w:val="004A2C87"/>
    <w:rsid w:val="004A2FFD"/>
    <w:rsid w:val="004A3B41"/>
    <w:rsid w:val="004A601F"/>
    <w:rsid w:val="004A74A0"/>
    <w:rsid w:val="004B6A5B"/>
    <w:rsid w:val="004C3FE6"/>
    <w:rsid w:val="004C56F6"/>
    <w:rsid w:val="004D5549"/>
    <w:rsid w:val="004E1231"/>
    <w:rsid w:val="004E7651"/>
    <w:rsid w:val="004F60BD"/>
    <w:rsid w:val="004F6C1C"/>
    <w:rsid w:val="00500875"/>
    <w:rsid w:val="005020C2"/>
    <w:rsid w:val="00502E57"/>
    <w:rsid w:val="005105A2"/>
    <w:rsid w:val="005109A4"/>
    <w:rsid w:val="00511A1C"/>
    <w:rsid w:val="0051238A"/>
    <w:rsid w:val="00515980"/>
    <w:rsid w:val="0051649E"/>
    <w:rsid w:val="00520B8F"/>
    <w:rsid w:val="00526A10"/>
    <w:rsid w:val="005301C8"/>
    <w:rsid w:val="00531477"/>
    <w:rsid w:val="0053217C"/>
    <w:rsid w:val="005348D5"/>
    <w:rsid w:val="00537587"/>
    <w:rsid w:val="00537642"/>
    <w:rsid w:val="00540D51"/>
    <w:rsid w:val="005412CA"/>
    <w:rsid w:val="00542CC4"/>
    <w:rsid w:val="00544187"/>
    <w:rsid w:val="00545FB4"/>
    <w:rsid w:val="005465C8"/>
    <w:rsid w:val="00552B61"/>
    <w:rsid w:val="00555DF0"/>
    <w:rsid w:val="00561DCB"/>
    <w:rsid w:val="00563773"/>
    <w:rsid w:val="005647C9"/>
    <w:rsid w:val="00564827"/>
    <w:rsid w:val="00564D0D"/>
    <w:rsid w:val="00576A97"/>
    <w:rsid w:val="0057766B"/>
    <w:rsid w:val="00582948"/>
    <w:rsid w:val="00585711"/>
    <w:rsid w:val="00586707"/>
    <w:rsid w:val="0059407B"/>
    <w:rsid w:val="005A04ED"/>
    <w:rsid w:val="005A07FF"/>
    <w:rsid w:val="005A177C"/>
    <w:rsid w:val="005A6951"/>
    <w:rsid w:val="005A6FF4"/>
    <w:rsid w:val="005B0143"/>
    <w:rsid w:val="005C5801"/>
    <w:rsid w:val="005C61DB"/>
    <w:rsid w:val="005C7685"/>
    <w:rsid w:val="005D0973"/>
    <w:rsid w:val="005D0ACA"/>
    <w:rsid w:val="005D2685"/>
    <w:rsid w:val="005D2E77"/>
    <w:rsid w:val="005D3948"/>
    <w:rsid w:val="005D436C"/>
    <w:rsid w:val="005D6159"/>
    <w:rsid w:val="005D6D65"/>
    <w:rsid w:val="005D79F7"/>
    <w:rsid w:val="005E08C4"/>
    <w:rsid w:val="005E1DAE"/>
    <w:rsid w:val="005E3181"/>
    <w:rsid w:val="005E63D3"/>
    <w:rsid w:val="005E76D9"/>
    <w:rsid w:val="005F178E"/>
    <w:rsid w:val="005F616F"/>
    <w:rsid w:val="005F71C1"/>
    <w:rsid w:val="005F7638"/>
    <w:rsid w:val="005F775D"/>
    <w:rsid w:val="005F7849"/>
    <w:rsid w:val="006008F6"/>
    <w:rsid w:val="00604123"/>
    <w:rsid w:val="00605881"/>
    <w:rsid w:val="00607B82"/>
    <w:rsid w:val="00614FD6"/>
    <w:rsid w:val="00617207"/>
    <w:rsid w:val="0061785A"/>
    <w:rsid w:val="00620872"/>
    <w:rsid w:val="006226F5"/>
    <w:rsid w:val="00631B35"/>
    <w:rsid w:val="0064053D"/>
    <w:rsid w:val="00643146"/>
    <w:rsid w:val="00644487"/>
    <w:rsid w:val="006463C1"/>
    <w:rsid w:val="006518E1"/>
    <w:rsid w:val="00655065"/>
    <w:rsid w:val="006555EE"/>
    <w:rsid w:val="00656A76"/>
    <w:rsid w:val="006651EC"/>
    <w:rsid w:val="0066774F"/>
    <w:rsid w:val="006751C1"/>
    <w:rsid w:val="00676D42"/>
    <w:rsid w:val="00677058"/>
    <w:rsid w:val="0067710C"/>
    <w:rsid w:val="0068338F"/>
    <w:rsid w:val="006860D1"/>
    <w:rsid w:val="0068768E"/>
    <w:rsid w:val="00692434"/>
    <w:rsid w:val="0069637F"/>
    <w:rsid w:val="00696D06"/>
    <w:rsid w:val="0069794D"/>
    <w:rsid w:val="006A0ADF"/>
    <w:rsid w:val="006A3009"/>
    <w:rsid w:val="006B251F"/>
    <w:rsid w:val="006C3DC5"/>
    <w:rsid w:val="006C653B"/>
    <w:rsid w:val="006C65B3"/>
    <w:rsid w:val="006D225C"/>
    <w:rsid w:val="006D3118"/>
    <w:rsid w:val="006D5270"/>
    <w:rsid w:val="006D7C29"/>
    <w:rsid w:val="006E29EC"/>
    <w:rsid w:val="006E3391"/>
    <w:rsid w:val="006F2D29"/>
    <w:rsid w:val="006F4C89"/>
    <w:rsid w:val="00700BE7"/>
    <w:rsid w:val="00701096"/>
    <w:rsid w:val="00702194"/>
    <w:rsid w:val="0070339C"/>
    <w:rsid w:val="00717162"/>
    <w:rsid w:val="00720958"/>
    <w:rsid w:val="00720989"/>
    <w:rsid w:val="00722D47"/>
    <w:rsid w:val="0072368E"/>
    <w:rsid w:val="00726BDD"/>
    <w:rsid w:val="00732BBC"/>
    <w:rsid w:val="00734763"/>
    <w:rsid w:val="00734DE7"/>
    <w:rsid w:val="007350D7"/>
    <w:rsid w:val="00740CBC"/>
    <w:rsid w:val="00742524"/>
    <w:rsid w:val="00743ADC"/>
    <w:rsid w:val="00744F36"/>
    <w:rsid w:val="00745967"/>
    <w:rsid w:val="00746DE8"/>
    <w:rsid w:val="00753BC5"/>
    <w:rsid w:val="00761543"/>
    <w:rsid w:val="00761652"/>
    <w:rsid w:val="007625C3"/>
    <w:rsid w:val="00762613"/>
    <w:rsid w:val="007631B5"/>
    <w:rsid w:val="00765119"/>
    <w:rsid w:val="00767833"/>
    <w:rsid w:val="00767E5E"/>
    <w:rsid w:val="00775157"/>
    <w:rsid w:val="00776574"/>
    <w:rsid w:val="00777615"/>
    <w:rsid w:val="00780BB4"/>
    <w:rsid w:val="00782172"/>
    <w:rsid w:val="00783D44"/>
    <w:rsid w:val="00785158"/>
    <w:rsid w:val="00792739"/>
    <w:rsid w:val="007943F6"/>
    <w:rsid w:val="00794A75"/>
    <w:rsid w:val="00796D96"/>
    <w:rsid w:val="007A0FF7"/>
    <w:rsid w:val="007A18B5"/>
    <w:rsid w:val="007A1F2E"/>
    <w:rsid w:val="007A6BFB"/>
    <w:rsid w:val="007A6F2B"/>
    <w:rsid w:val="007B6CEE"/>
    <w:rsid w:val="007C0F21"/>
    <w:rsid w:val="007C53FF"/>
    <w:rsid w:val="007C724D"/>
    <w:rsid w:val="007D1553"/>
    <w:rsid w:val="007D2E85"/>
    <w:rsid w:val="007D3E64"/>
    <w:rsid w:val="007D441B"/>
    <w:rsid w:val="007D453D"/>
    <w:rsid w:val="007D5016"/>
    <w:rsid w:val="007D5BEC"/>
    <w:rsid w:val="007E1697"/>
    <w:rsid w:val="007E1C60"/>
    <w:rsid w:val="007E2008"/>
    <w:rsid w:val="007E3548"/>
    <w:rsid w:val="007E374F"/>
    <w:rsid w:val="007E3D63"/>
    <w:rsid w:val="007E74F7"/>
    <w:rsid w:val="007E7C83"/>
    <w:rsid w:val="007F36AD"/>
    <w:rsid w:val="007F6F00"/>
    <w:rsid w:val="008032C7"/>
    <w:rsid w:val="00806091"/>
    <w:rsid w:val="0080799B"/>
    <w:rsid w:val="00812E2B"/>
    <w:rsid w:val="00814F5D"/>
    <w:rsid w:val="00815F4C"/>
    <w:rsid w:val="00821665"/>
    <w:rsid w:val="008249AF"/>
    <w:rsid w:val="008267EF"/>
    <w:rsid w:val="0083107C"/>
    <w:rsid w:val="008331D9"/>
    <w:rsid w:val="00834759"/>
    <w:rsid w:val="00834A72"/>
    <w:rsid w:val="00835213"/>
    <w:rsid w:val="00835247"/>
    <w:rsid w:val="00840D2B"/>
    <w:rsid w:val="00843B42"/>
    <w:rsid w:val="00845225"/>
    <w:rsid w:val="0084649B"/>
    <w:rsid w:val="008474B5"/>
    <w:rsid w:val="008509F6"/>
    <w:rsid w:val="00851A8C"/>
    <w:rsid w:val="00852A82"/>
    <w:rsid w:val="00853965"/>
    <w:rsid w:val="00853DB2"/>
    <w:rsid w:val="008567C9"/>
    <w:rsid w:val="00857935"/>
    <w:rsid w:val="00865C55"/>
    <w:rsid w:val="008707D9"/>
    <w:rsid w:val="00870891"/>
    <w:rsid w:val="00873112"/>
    <w:rsid w:val="00875291"/>
    <w:rsid w:val="0087747B"/>
    <w:rsid w:val="00877821"/>
    <w:rsid w:val="008814B9"/>
    <w:rsid w:val="00883C76"/>
    <w:rsid w:val="00884FA7"/>
    <w:rsid w:val="00892739"/>
    <w:rsid w:val="00892D64"/>
    <w:rsid w:val="00892F36"/>
    <w:rsid w:val="008933AB"/>
    <w:rsid w:val="00897FE9"/>
    <w:rsid w:val="008A1614"/>
    <w:rsid w:val="008A70F5"/>
    <w:rsid w:val="008A79E3"/>
    <w:rsid w:val="008B1BE9"/>
    <w:rsid w:val="008B22C0"/>
    <w:rsid w:val="008B3DE8"/>
    <w:rsid w:val="008B459F"/>
    <w:rsid w:val="008C6093"/>
    <w:rsid w:val="008D16AA"/>
    <w:rsid w:val="008D316C"/>
    <w:rsid w:val="008D5EF9"/>
    <w:rsid w:val="008D7981"/>
    <w:rsid w:val="008D7CD9"/>
    <w:rsid w:val="008E19C5"/>
    <w:rsid w:val="008E1B11"/>
    <w:rsid w:val="008F1750"/>
    <w:rsid w:val="008F42AB"/>
    <w:rsid w:val="008F5034"/>
    <w:rsid w:val="008F6FFD"/>
    <w:rsid w:val="008F7512"/>
    <w:rsid w:val="008F75C5"/>
    <w:rsid w:val="008F761C"/>
    <w:rsid w:val="00904590"/>
    <w:rsid w:val="00904E6A"/>
    <w:rsid w:val="00907212"/>
    <w:rsid w:val="00911337"/>
    <w:rsid w:val="0091253A"/>
    <w:rsid w:val="00912FFB"/>
    <w:rsid w:val="00923B9D"/>
    <w:rsid w:val="00924315"/>
    <w:rsid w:val="00926021"/>
    <w:rsid w:val="009262C6"/>
    <w:rsid w:val="00927E98"/>
    <w:rsid w:val="009312D3"/>
    <w:rsid w:val="0093632D"/>
    <w:rsid w:val="009448A3"/>
    <w:rsid w:val="00944E94"/>
    <w:rsid w:val="00945951"/>
    <w:rsid w:val="00946484"/>
    <w:rsid w:val="00946B08"/>
    <w:rsid w:val="00947C9E"/>
    <w:rsid w:val="00956D4C"/>
    <w:rsid w:val="009574D6"/>
    <w:rsid w:val="00957EDA"/>
    <w:rsid w:val="009625DB"/>
    <w:rsid w:val="00963CBA"/>
    <w:rsid w:val="009702DF"/>
    <w:rsid w:val="009750D3"/>
    <w:rsid w:val="00975483"/>
    <w:rsid w:val="00975F78"/>
    <w:rsid w:val="0098060D"/>
    <w:rsid w:val="009807CB"/>
    <w:rsid w:val="00983593"/>
    <w:rsid w:val="009856B1"/>
    <w:rsid w:val="00986784"/>
    <w:rsid w:val="00990FE6"/>
    <w:rsid w:val="00992396"/>
    <w:rsid w:val="009932F7"/>
    <w:rsid w:val="00994E15"/>
    <w:rsid w:val="00995575"/>
    <w:rsid w:val="009958D0"/>
    <w:rsid w:val="0099599B"/>
    <w:rsid w:val="009A03B2"/>
    <w:rsid w:val="009A050D"/>
    <w:rsid w:val="009A0982"/>
    <w:rsid w:val="009A1507"/>
    <w:rsid w:val="009A1D63"/>
    <w:rsid w:val="009A4944"/>
    <w:rsid w:val="009B091A"/>
    <w:rsid w:val="009B3188"/>
    <w:rsid w:val="009B3266"/>
    <w:rsid w:val="009B5A50"/>
    <w:rsid w:val="009C220E"/>
    <w:rsid w:val="009C6492"/>
    <w:rsid w:val="009C6C56"/>
    <w:rsid w:val="009C79E8"/>
    <w:rsid w:val="009D0AE6"/>
    <w:rsid w:val="009D1D35"/>
    <w:rsid w:val="009D28D5"/>
    <w:rsid w:val="009D32F6"/>
    <w:rsid w:val="009D3472"/>
    <w:rsid w:val="009D66EB"/>
    <w:rsid w:val="009D6B75"/>
    <w:rsid w:val="009D71C3"/>
    <w:rsid w:val="009F09B1"/>
    <w:rsid w:val="009F292B"/>
    <w:rsid w:val="009F5CED"/>
    <w:rsid w:val="009F6387"/>
    <w:rsid w:val="009F738F"/>
    <w:rsid w:val="00A002A7"/>
    <w:rsid w:val="00A00E97"/>
    <w:rsid w:val="00A01DB0"/>
    <w:rsid w:val="00A043ED"/>
    <w:rsid w:val="00A061A7"/>
    <w:rsid w:val="00A10E0A"/>
    <w:rsid w:val="00A115F7"/>
    <w:rsid w:val="00A13943"/>
    <w:rsid w:val="00A14620"/>
    <w:rsid w:val="00A15D59"/>
    <w:rsid w:val="00A162FC"/>
    <w:rsid w:val="00A169FC"/>
    <w:rsid w:val="00A16C96"/>
    <w:rsid w:val="00A16D09"/>
    <w:rsid w:val="00A1704A"/>
    <w:rsid w:val="00A17F83"/>
    <w:rsid w:val="00A24B55"/>
    <w:rsid w:val="00A24C16"/>
    <w:rsid w:val="00A25D7C"/>
    <w:rsid w:val="00A260D5"/>
    <w:rsid w:val="00A2764E"/>
    <w:rsid w:val="00A31E35"/>
    <w:rsid w:val="00A31E5B"/>
    <w:rsid w:val="00A334C4"/>
    <w:rsid w:val="00A36F78"/>
    <w:rsid w:val="00A41819"/>
    <w:rsid w:val="00A424D2"/>
    <w:rsid w:val="00A435C9"/>
    <w:rsid w:val="00A46395"/>
    <w:rsid w:val="00A47478"/>
    <w:rsid w:val="00A50C02"/>
    <w:rsid w:val="00A53FD9"/>
    <w:rsid w:val="00A60034"/>
    <w:rsid w:val="00A63C76"/>
    <w:rsid w:val="00A65134"/>
    <w:rsid w:val="00A66DC9"/>
    <w:rsid w:val="00A7024D"/>
    <w:rsid w:val="00A71E22"/>
    <w:rsid w:val="00A727D2"/>
    <w:rsid w:val="00A74956"/>
    <w:rsid w:val="00A80921"/>
    <w:rsid w:val="00A86916"/>
    <w:rsid w:val="00A92C11"/>
    <w:rsid w:val="00A93F78"/>
    <w:rsid w:val="00A97B90"/>
    <w:rsid w:val="00AA1C23"/>
    <w:rsid w:val="00AA1ECF"/>
    <w:rsid w:val="00AB285A"/>
    <w:rsid w:val="00AB2BAF"/>
    <w:rsid w:val="00AB35AC"/>
    <w:rsid w:val="00AB5FAD"/>
    <w:rsid w:val="00AB61E8"/>
    <w:rsid w:val="00AC65EF"/>
    <w:rsid w:val="00AD15C0"/>
    <w:rsid w:val="00AD1A7F"/>
    <w:rsid w:val="00AD39FF"/>
    <w:rsid w:val="00AE2BFF"/>
    <w:rsid w:val="00AE49C1"/>
    <w:rsid w:val="00AF4028"/>
    <w:rsid w:val="00AF4ADE"/>
    <w:rsid w:val="00B01923"/>
    <w:rsid w:val="00B01942"/>
    <w:rsid w:val="00B077D3"/>
    <w:rsid w:val="00B17D21"/>
    <w:rsid w:val="00B17D55"/>
    <w:rsid w:val="00B2182F"/>
    <w:rsid w:val="00B2279D"/>
    <w:rsid w:val="00B252A1"/>
    <w:rsid w:val="00B25675"/>
    <w:rsid w:val="00B26D84"/>
    <w:rsid w:val="00B311EC"/>
    <w:rsid w:val="00B3160F"/>
    <w:rsid w:val="00B330EC"/>
    <w:rsid w:val="00B33AD4"/>
    <w:rsid w:val="00B33E99"/>
    <w:rsid w:val="00B35164"/>
    <w:rsid w:val="00B41C1F"/>
    <w:rsid w:val="00B421B8"/>
    <w:rsid w:val="00B428C4"/>
    <w:rsid w:val="00B434D1"/>
    <w:rsid w:val="00B4535C"/>
    <w:rsid w:val="00B45B67"/>
    <w:rsid w:val="00B50F5E"/>
    <w:rsid w:val="00B50FDD"/>
    <w:rsid w:val="00B543DC"/>
    <w:rsid w:val="00B54B3C"/>
    <w:rsid w:val="00B557CE"/>
    <w:rsid w:val="00B561AE"/>
    <w:rsid w:val="00B60571"/>
    <w:rsid w:val="00B67490"/>
    <w:rsid w:val="00B744FF"/>
    <w:rsid w:val="00B74B7C"/>
    <w:rsid w:val="00B765B0"/>
    <w:rsid w:val="00B76F96"/>
    <w:rsid w:val="00B84239"/>
    <w:rsid w:val="00B84F0C"/>
    <w:rsid w:val="00B86DBD"/>
    <w:rsid w:val="00B91396"/>
    <w:rsid w:val="00B93C67"/>
    <w:rsid w:val="00B94836"/>
    <w:rsid w:val="00B955EC"/>
    <w:rsid w:val="00B95EFA"/>
    <w:rsid w:val="00B9713E"/>
    <w:rsid w:val="00B97644"/>
    <w:rsid w:val="00B97D6A"/>
    <w:rsid w:val="00BA0100"/>
    <w:rsid w:val="00BA2363"/>
    <w:rsid w:val="00BA6696"/>
    <w:rsid w:val="00BA6E3C"/>
    <w:rsid w:val="00BB00D8"/>
    <w:rsid w:val="00BB1A8C"/>
    <w:rsid w:val="00BB1B27"/>
    <w:rsid w:val="00BB1F26"/>
    <w:rsid w:val="00BB27BE"/>
    <w:rsid w:val="00BB6A35"/>
    <w:rsid w:val="00BC3570"/>
    <w:rsid w:val="00BC4245"/>
    <w:rsid w:val="00BC61EE"/>
    <w:rsid w:val="00BC6372"/>
    <w:rsid w:val="00BC78E1"/>
    <w:rsid w:val="00BD1573"/>
    <w:rsid w:val="00BD3F32"/>
    <w:rsid w:val="00BD4494"/>
    <w:rsid w:val="00BD523E"/>
    <w:rsid w:val="00BD59D5"/>
    <w:rsid w:val="00BD6C5D"/>
    <w:rsid w:val="00BE2078"/>
    <w:rsid w:val="00BE3F01"/>
    <w:rsid w:val="00BE590B"/>
    <w:rsid w:val="00BF0A1D"/>
    <w:rsid w:val="00BF177D"/>
    <w:rsid w:val="00BF2745"/>
    <w:rsid w:val="00BF3461"/>
    <w:rsid w:val="00BF3BC8"/>
    <w:rsid w:val="00BF5D28"/>
    <w:rsid w:val="00BF6A8D"/>
    <w:rsid w:val="00BF6FC1"/>
    <w:rsid w:val="00BF73C5"/>
    <w:rsid w:val="00C02E94"/>
    <w:rsid w:val="00C0530D"/>
    <w:rsid w:val="00C05E30"/>
    <w:rsid w:val="00C05EF9"/>
    <w:rsid w:val="00C161FD"/>
    <w:rsid w:val="00C2457E"/>
    <w:rsid w:val="00C25937"/>
    <w:rsid w:val="00C3018A"/>
    <w:rsid w:val="00C30360"/>
    <w:rsid w:val="00C30772"/>
    <w:rsid w:val="00C31476"/>
    <w:rsid w:val="00C32CB8"/>
    <w:rsid w:val="00C33751"/>
    <w:rsid w:val="00C33D31"/>
    <w:rsid w:val="00C3661F"/>
    <w:rsid w:val="00C41370"/>
    <w:rsid w:val="00C41E2A"/>
    <w:rsid w:val="00C4263A"/>
    <w:rsid w:val="00C42808"/>
    <w:rsid w:val="00C46C2D"/>
    <w:rsid w:val="00C46EAC"/>
    <w:rsid w:val="00C51F60"/>
    <w:rsid w:val="00C51FE9"/>
    <w:rsid w:val="00C57D77"/>
    <w:rsid w:val="00C615D7"/>
    <w:rsid w:val="00C61C7A"/>
    <w:rsid w:val="00C63756"/>
    <w:rsid w:val="00C71778"/>
    <w:rsid w:val="00C74A46"/>
    <w:rsid w:val="00C80158"/>
    <w:rsid w:val="00C87B3F"/>
    <w:rsid w:val="00C9089A"/>
    <w:rsid w:val="00C93897"/>
    <w:rsid w:val="00C93A0C"/>
    <w:rsid w:val="00C94A53"/>
    <w:rsid w:val="00C94F9A"/>
    <w:rsid w:val="00C95779"/>
    <w:rsid w:val="00C95ABA"/>
    <w:rsid w:val="00CA1228"/>
    <w:rsid w:val="00CA19D9"/>
    <w:rsid w:val="00CA20A0"/>
    <w:rsid w:val="00CA29DA"/>
    <w:rsid w:val="00CA5FE7"/>
    <w:rsid w:val="00CA7F52"/>
    <w:rsid w:val="00CB7AB5"/>
    <w:rsid w:val="00CC0FA5"/>
    <w:rsid w:val="00CC36E5"/>
    <w:rsid w:val="00CC3E42"/>
    <w:rsid w:val="00CC4EF6"/>
    <w:rsid w:val="00CD12C4"/>
    <w:rsid w:val="00CD2B3B"/>
    <w:rsid w:val="00CD7172"/>
    <w:rsid w:val="00CD7A5C"/>
    <w:rsid w:val="00CE0B30"/>
    <w:rsid w:val="00CE3996"/>
    <w:rsid w:val="00CF0699"/>
    <w:rsid w:val="00CF12FA"/>
    <w:rsid w:val="00CF32FC"/>
    <w:rsid w:val="00CF4A88"/>
    <w:rsid w:val="00CF64F7"/>
    <w:rsid w:val="00D03509"/>
    <w:rsid w:val="00D043EC"/>
    <w:rsid w:val="00D047D6"/>
    <w:rsid w:val="00D0581F"/>
    <w:rsid w:val="00D05B5F"/>
    <w:rsid w:val="00D079C3"/>
    <w:rsid w:val="00D10725"/>
    <w:rsid w:val="00D127D3"/>
    <w:rsid w:val="00D1285C"/>
    <w:rsid w:val="00D1529F"/>
    <w:rsid w:val="00D169DC"/>
    <w:rsid w:val="00D16DBB"/>
    <w:rsid w:val="00D23C66"/>
    <w:rsid w:val="00D278FC"/>
    <w:rsid w:val="00D33F3A"/>
    <w:rsid w:val="00D35BF4"/>
    <w:rsid w:val="00D40ACD"/>
    <w:rsid w:val="00D40BE8"/>
    <w:rsid w:val="00D41EAA"/>
    <w:rsid w:val="00D41EF8"/>
    <w:rsid w:val="00D45FE3"/>
    <w:rsid w:val="00D470DB"/>
    <w:rsid w:val="00D476A6"/>
    <w:rsid w:val="00D47E05"/>
    <w:rsid w:val="00D518FF"/>
    <w:rsid w:val="00D52425"/>
    <w:rsid w:val="00D56E7D"/>
    <w:rsid w:val="00D60172"/>
    <w:rsid w:val="00D6115C"/>
    <w:rsid w:val="00D635A8"/>
    <w:rsid w:val="00D641BD"/>
    <w:rsid w:val="00D65C3C"/>
    <w:rsid w:val="00D72B1E"/>
    <w:rsid w:val="00D73066"/>
    <w:rsid w:val="00D74EA0"/>
    <w:rsid w:val="00D76855"/>
    <w:rsid w:val="00D77CDB"/>
    <w:rsid w:val="00D828A9"/>
    <w:rsid w:val="00D82F1F"/>
    <w:rsid w:val="00D838CB"/>
    <w:rsid w:val="00D86965"/>
    <w:rsid w:val="00D87E1E"/>
    <w:rsid w:val="00D913B1"/>
    <w:rsid w:val="00D9447B"/>
    <w:rsid w:val="00D94EDC"/>
    <w:rsid w:val="00DA3860"/>
    <w:rsid w:val="00DA3BF4"/>
    <w:rsid w:val="00DA419D"/>
    <w:rsid w:val="00DA43E0"/>
    <w:rsid w:val="00DA532A"/>
    <w:rsid w:val="00DA62E7"/>
    <w:rsid w:val="00DB4D3C"/>
    <w:rsid w:val="00DB65B7"/>
    <w:rsid w:val="00DC17DB"/>
    <w:rsid w:val="00DC1B1D"/>
    <w:rsid w:val="00DC1DB4"/>
    <w:rsid w:val="00DC2280"/>
    <w:rsid w:val="00DD0B10"/>
    <w:rsid w:val="00DE1044"/>
    <w:rsid w:val="00DE7417"/>
    <w:rsid w:val="00DF23FA"/>
    <w:rsid w:val="00DF66A1"/>
    <w:rsid w:val="00DF6E6F"/>
    <w:rsid w:val="00E01F8C"/>
    <w:rsid w:val="00E03AAB"/>
    <w:rsid w:val="00E112F4"/>
    <w:rsid w:val="00E11C76"/>
    <w:rsid w:val="00E14AB7"/>
    <w:rsid w:val="00E1611B"/>
    <w:rsid w:val="00E20D69"/>
    <w:rsid w:val="00E23F30"/>
    <w:rsid w:val="00E247AE"/>
    <w:rsid w:val="00E2729B"/>
    <w:rsid w:val="00E30116"/>
    <w:rsid w:val="00E31983"/>
    <w:rsid w:val="00E32B0A"/>
    <w:rsid w:val="00E33760"/>
    <w:rsid w:val="00E35953"/>
    <w:rsid w:val="00E37DF7"/>
    <w:rsid w:val="00E43283"/>
    <w:rsid w:val="00E437A2"/>
    <w:rsid w:val="00E44501"/>
    <w:rsid w:val="00E458F9"/>
    <w:rsid w:val="00E46318"/>
    <w:rsid w:val="00E51B41"/>
    <w:rsid w:val="00E54D99"/>
    <w:rsid w:val="00E6002F"/>
    <w:rsid w:val="00E62038"/>
    <w:rsid w:val="00E640C0"/>
    <w:rsid w:val="00E6740E"/>
    <w:rsid w:val="00E6788A"/>
    <w:rsid w:val="00E71DC0"/>
    <w:rsid w:val="00E733B5"/>
    <w:rsid w:val="00E76843"/>
    <w:rsid w:val="00E800C1"/>
    <w:rsid w:val="00E80517"/>
    <w:rsid w:val="00E91CE9"/>
    <w:rsid w:val="00E963BE"/>
    <w:rsid w:val="00EA0340"/>
    <w:rsid w:val="00EA13BB"/>
    <w:rsid w:val="00EA1FC7"/>
    <w:rsid w:val="00EA3D70"/>
    <w:rsid w:val="00EA4BF1"/>
    <w:rsid w:val="00EA7D67"/>
    <w:rsid w:val="00EB316D"/>
    <w:rsid w:val="00EB413A"/>
    <w:rsid w:val="00EB5B89"/>
    <w:rsid w:val="00EB6275"/>
    <w:rsid w:val="00EB72EA"/>
    <w:rsid w:val="00EB79AE"/>
    <w:rsid w:val="00EC2848"/>
    <w:rsid w:val="00EC49D7"/>
    <w:rsid w:val="00EC4DE1"/>
    <w:rsid w:val="00ED2044"/>
    <w:rsid w:val="00ED3357"/>
    <w:rsid w:val="00EE0A80"/>
    <w:rsid w:val="00EE33EC"/>
    <w:rsid w:val="00EE42E4"/>
    <w:rsid w:val="00EE4CFB"/>
    <w:rsid w:val="00EE686F"/>
    <w:rsid w:val="00EF335D"/>
    <w:rsid w:val="00EF343A"/>
    <w:rsid w:val="00EF60BF"/>
    <w:rsid w:val="00F013DF"/>
    <w:rsid w:val="00F0458B"/>
    <w:rsid w:val="00F04650"/>
    <w:rsid w:val="00F05E22"/>
    <w:rsid w:val="00F06564"/>
    <w:rsid w:val="00F068A2"/>
    <w:rsid w:val="00F06C85"/>
    <w:rsid w:val="00F070A7"/>
    <w:rsid w:val="00F12C00"/>
    <w:rsid w:val="00F12FDE"/>
    <w:rsid w:val="00F1617B"/>
    <w:rsid w:val="00F1639D"/>
    <w:rsid w:val="00F177DD"/>
    <w:rsid w:val="00F209CF"/>
    <w:rsid w:val="00F2201E"/>
    <w:rsid w:val="00F2310B"/>
    <w:rsid w:val="00F23569"/>
    <w:rsid w:val="00F2387D"/>
    <w:rsid w:val="00F24281"/>
    <w:rsid w:val="00F2559D"/>
    <w:rsid w:val="00F2615B"/>
    <w:rsid w:val="00F302FF"/>
    <w:rsid w:val="00F30A56"/>
    <w:rsid w:val="00F31A01"/>
    <w:rsid w:val="00F3285D"/>
    <w:rsid w:val="00F3647C"/>
    <w:rsid w:val="00F36705"/>
    <w:rsid w:val="00F36D1E"/>
    <w:rsid w:val="00F37A39"/>
    <w:rsid w:val="00F41127"/>
    <w:rsid w:val="00F415D2"/>
    <w:rsid w:val="00F42B93"/>
    <w:rsid w:val="00F43465"/>
    <w:rsid w:val="00F44072"/>
    <w:rsid w:val="00F45FCC"/>
    <w:rsid w:val="00F51BC9"/>
    <w:rsid w:val="00F53FBB"/>
    <w:rsid w:val="00F55647"/>
    <w:rsid w:val="00F55EBD"/>
    <w:rsid w:val="00F56CEF"/>
    <w:rsid w:val="00F56EFD"/>
    <w:rsid w:val="00F62C32"/>
    <w:rsid w:val="00F6338C"/>
    <w:rsid w:val="00F633A4"/>
    <w:rsid w:val="00F653AF"/>
    <w:rsid w:val="00F661E6"/>
    <w:rsid w:val="00F711EF"/>
    <w:rsid w:val="00F71EB4"/>
    <w:rsid w:val="00F76954"/>
    <w:rsid w:val="00F81B72"/>
    <w:rsid w:val="00F83D2A"/>
    <w:rsid w:val="00F87AC2"/>
    <w:rsid w:val="00F94202"/>
    <w:rsid w:val="00FA34D3"/>
    <w:rsid w:val="00FA376C"/>
    <w:rsid w:val="00FA4ABC"/>
    <w:rsid w:val="00FA54CC"/>
    <w:rsid w:val="00FB24FA"/>
    <w:rsid w:val="00FB2626"/>
    <w:rsid w:val="00FB47BB"/>
    <w:rsid w:val="00FB65AB"/>
    <w:rsid w:val="00FB7EF5"/>
    <w:rsid w:val="00FC0127"/>
    <w:rsid w:val="00FC0D6F"/>
    <w:rsid w:val="00FC67FA"/>
    <w:rsid w:val="00FD138B"/>
    <w:rsid w:val="00FD3A48"/>
    <w:rsid w:val="00FD3AB7"/>
    <w:rsid w:val="00FD5631"/>
    <w:rsid w:val="00FD6880"/>
    <w:rsid w:val="00FE2193"/>
    <w:rsid w:val="00FE70FC"/>
    <w:rsid w:val="00FE7857"/>
    <w:rsid w:val="00FF030C"/>
    <w:rsid w:val="00FF4CC7"/>
    <w:rsid w:val="00FF5F29"/>
    <w:rsid w:val="00FF7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A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000F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2F413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645BA"/>
    <w:pPr>
      <w:ind w:left="720"/>
    </w:pPr>
  </w:style>
  <w:style w:type="paragraph" w:styleId="Header">
    <w:name w:val="header"/>
    <w:basedOn w:val="Normal"/>
    <w:link w:val="HeaderChar"/>
    <w:uiPriority w:val="99"/>
    <w:rsid w:val="002C2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C2549"/>
  </w:style>
  <w:style w:type="paragraph" w:styleId="Footer">
    <w:name w:val="footer"/>
    <w:basedOn w:val="Normal"/>
    <w:link w:val="FooterChar"/>
    <w:uiPriority w:val="99"/>
    <w:rsid w:val="002C25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C2549"/>
  </w:style>
  <w:style w:type="paragraph" w:customStyle="1" w:styleId="CharChar1CharChar1CharChar">
    <w:name w:val="Char Char Знак Знак1 Char Char1 Знак Знак Char Char"/>
    <w:basedOn w:val="Normal"/>
    <w:uiPriority w:val="99"/>
    <w:rsid w:val="004F60B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292F41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2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conomica21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zharsky@mo.primorsky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1759</TotalTime>
  <Pages>7</Pages>
  <Words>1342</Words>
  <Characters>7652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Экономика</dc:creator>
  <cp:keywords/>
  <dc:description/>
  <cp:lastModifiedBy>gol</cp:lastModifiedBy>
  <cp:revision>146</cp:revision>
  <cp:lastPrinted>2015-07-21T23:46:00Z</cp:lastPrinted>
  <dcterms:created xsi:type="dcterms:W3CDTF">2014-09-03T03:10:00Z</dcterms:created>
  <dcterms:modified xsi:type="dcterms:W3CDTF">2015-07-27T02:14:00Z</dcterms:modified>
</cp:coreProperties>
</file>