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4" w:type="dxa"/>
        <w:tblInd w:w="-106" w:type="dxa"/>
        <w:tblLayout w:type="fixed"/>
        <w:tblLook w:val="01E0"/>
      </w:tblPr>
      <w:tblGrid>
        <w:gridCol w:w="3274"/>
        <w:gridCol w:w="4135"/>
        <w:gridCol w:w="823"/>
        <w:gridCol w:w="1702"/>
      </w:tblGrid>
      <w:tr w:rsidR="006E5D10" w:rsidRPr="00A03538" w:rsidTr="00835E0E">
        <w:tc>
          <w:tcPr>
            <w:tcW w:w="9934" w:type="dxa"/>
            <w:gridSpan w:val="4"/>
          </w:tcPr>
          <w:p w:rsidR="006E5D10" w:rsidRPr="00440267" w:rsidRDefault="006E5D10" w:rsidP="004402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noProof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s1026" type="#_x0000_t75" alt="Герб без вольной части" style="position:absolute;left:0;text-align:left;margin-left:212.4pt;margin-top:.05pt;width:47.85pt;height:59.25pt;z-index:-251658240;visibility:visible" filled="t" fillcolor="#0cf">
                  <v:imagedata r:id="rId6" o:title="" chromakey="#00c" gain="57672f" blacklevel="3932f"/>
                </v:shape>
              </w:pict>
            </w:r>
          </w:p>
          <w:p w:rsidR="006E5D10" w:rsidRPr="00440267" w:rsidRDefault="006E5D10" w:rsidP="004402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  <w:p w:rsidR="006E5D10" w:rsidRPr="00440267" w:rsidRDefault="006E5D10" w:rsidP="004402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  <w:p w:rsidR="006E5D10" w:rsidRPr="00440267" w:rsidRDefault="006E5D10" w:rsidP="004402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E5D10" w:rsidRPr="00A03538" w:rsidTr="00835E0E">
        <w:tc>
          <w:tcPr>
            <w:tcW w:w="9934" w:type="dxa"/>
            <w:gridSpan w:val="4"/>
          </w:tcPr>
          <w:p w:rsidR="006E5D10" w:rsidRPr="00440267" w:rsidRDefault="006E5D10" w:rsidP="00440267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440267"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ru-RU"/>
              </w:rPr>
              <w:t>АДМИНИСТРАЦИЯ</w:t>
            </w:r>
          </w:p>
          <w:p w:rsidR="006E5D10" w:rsidRPr="00440267" w:rsidRDefault="006E5D10" w:rsidP="00440267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440267"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ru-RU"/>
              </w:rPr>
              <w:t>ПОЖАРСКОГО МУНИЦИПАЛЬНОГО РАЙОНА</w:t>
            </w:r>
          </w:p>
          <w:p w:rsidR="006E5D10" w:rsidRPr="00440267" w:rsidRDefault="006E5D10" w:rsidP="00440267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440267">
              <w:rPr>
                <w:rFonts w:ascii="Times New Roman" w:hAnsi="Times New Roman" w:cs="Times New Roman"/>
                <w:b/>
                <w:bCs/>
                <w:sz w:val="32"/>
                <w:szCs w:val="32"/>
                <w:lang w:eastAsia="ru-RU"/>
              </w:rPr>
              <w:t>ПРИМОРСКОГО  КРАЯ</w:t>
            </w:r>
          </w:p>
          <w:p w:rsidR="006E5D10" w:rsidRPr="00440267" w:rsidRDefault="006E5D10" w:rsidP="004402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  <w:lang w:eastAsia="ru-RU"/>
              </w:rPr>
            </w:pPr>
          </w:p>
        </w:tc>
      </w:tr>
      <w:tr w:rsidR="006E5D10" w:rsidRPr="00A03538" w:rsidTr="00835E0E">
        <w:trPr>
          <w:trHeight w:val="619"/>
        </w:trPr>
        <w:tc>
          <w:tcPr>
            <w:tcW w:w="9934" w:type="dxa"/>
            <w:gridSpan w:val="4"/>
          </w:tcPr>
          <w:p w:rsidR="006E5D10" w:rsidRPr="00440267" w:rsidRDefault="006E5D10" w:rsidP="004402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40267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П  О  С  Т  А  Н  О  В  Л  Е  Н  И  Е</w:t>
            </w:r>
          </w:p>
          <w:p w:rsidR="006E5D10" w:rsidRPr="00440267" w:rsidRDefault="006E5D10" w:rsidP="004402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  <w:p w:rsidR="006E5D10" w:rsidRPr="00440267" w:rsidRDefault="006E5D10" w:rsidP="004402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E5D10" w:rsidRPr="00A03538" w:rsidTr="00835E0E">
        <w:tc>
          <w:tcPr>
            <w:tcW w:w="3274" w:type="dxa"/>
          </w:tcPr>
          <w:p w:rsidR="006E5D10" w:rsidRPr="00023A7E" w:rsidRDefault="006E5D10" w:rsidP="00765AC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23A7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_</w:t>
            </w:r>
            <w:r w:rsidRPr="00835E0E">
              <w:rPr>
                <w:rFonts w:ascii="Times New Roman" w:hAnsi="Times New Roman" w:cs="Times New Roman"/>
                <w:sz w:val="26"/>
                <w:szCs w:val="26"/>
                <w:u w:val="single"/>
                <w:lang w:eastAsia="ru-RU"/>
              </w:rPr>
              <w:t>13 августа 2015 года</w:t>
            </w:r>
            <w:r w:rsidRPr="00023A7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___</w:t>
            </w:r>
          </w:p>
        </w:tc>
        <w:tc>
          <w:tcPr>
            <w:tcW w:w="4135" w:type="dxa"/>
          </w:tcPr>
          <w:p w:rsidR="006E5D10" w:rsidRPr="00440267" w:rsidRDefault="006E5D10" w:rsidP="004402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440267">
              <w:rPr>
                <w:rFonts w:ascii="Times New Roman" w:hAnsi="Times New Roman" w:cs="Times New Roman"/>
                <w:b/>
                <w:bCs/>
                <w:sz w:val="21"/>
                <w:szCs w:val="21"/>
                <w:lang w:eastAsia="ru-RU"/>
              </w:rPr>
              <w:t>пгтЛучегорск</w:t>
            </w:r>
          </w:p>
        </w:tc>
        <w:tc>
          <w:tcPr>
            <w:tcW w:w="823" w:type="dxa"/>
          </w:tcPr>
          <w:p w:rsidR="006E5D10" w:rsidRPr="00440267" w:rsidRDefault="006E5D10" w:rsidP="0044026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402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702" w:type="dxa"/>
          </w:tcPr>
          <w:p w:rsidR="006E5D10" w:rsidRPr="00023A7E" w:rsidRDefault="006E5D10" w:rsidP="004402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23A7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_</w:t>
            </w:r>
            <w:r w:rsidRPr="00835E0E">
              <w:rPr>
                <w:rFonts w:ascii="Times New Roman" w:hAnsi="Times New Roman" w:cs="Times New Roman"/>
                <w:sz w:val="26"/>
                <w:szCs w:val="26"/>
                <w:u w:val="single"/>
                <w:lang w:eastAsia="ru-RU"/>
              </w:rPr>
              <w:t>320-па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_</w:t>
            </w:r>
          </w:p>
        </w:tc>
      </w:tr>
    </w:tbl>
    <w:p w:rsidR="006E5D10" w:rsidRDefault="006E5D10" w:rsidP="00824448">
      <w:pPr>
        <w:pStyle w:val="ConsPlusNormal"/>
        <w:jc w:val="center"/>
        <w:rPr>
          <w:rFonts w:cs="Times New Roman"/>
          <w:b/>
          <w:bCs/>
          <w:sz w:val="16"/>
          <w:szCs w:val="16"/>
        </w:rPr>
      </w:pPr>
    </w:p>
    <w:p w:rsidR="006E5D10" w:rsidRDefault="006E5D10" w:rsidP="00824448">
      <w:pPr>
        <w:pStyle w:val="ConsPlusNormal"/>
        <w:jc w:val="center"/>
        <w:rPr>
          <w:rFonts w:cs="Times New Roman"/>
          <w:b/>
          <w:bCs/>
          <w:sz w:val="16"/>
          <w:szCs w:val="16"/>
        </w:rPr>
      </w:pPr>
    </w:p>
    <w:p w:rsidR="006E5D10" w:rsidRDefault="006E5D10" w:rsidP="00824448">
      <w:pPr>
        <w:pStyle w:val="ConsPlusNormal"/>
        <w:jc w:val="center"/>
        <w:rPr>
          <w:rFonts w:cs="Times New Roman"/>
          <w:b/>
          <w:bCs/>
          <w:sz w:val="16"/>
          <w:szCs w:val="16"/>
        </w:rPr>
      </w:pPr>
    </w:p>
    <w:p w:rsidR="006E5D10" w:rsidRDefault="006E5D10" w:rsidP="00824448">
      <w:pPr>
        <w:pStyle w:val="ConsPlusNormal"/>
        <w:jc w:val="center"/>
        <w:rPr>
          <w:rFonts w:cs="Times New Roman"/>
          <w:b/>
          <w:bCs/>
          <w:sz w:val="16"/>
          <w:szCs w:val="16"/>
        </w:rPr>
      </w:pPr>
    </w:p>
    <w:p w:rsidR="006E5D10" w:rsidRDefault="006E5D10" w:rsidP="00657964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7F75F1">
        <w:rPr>
          <w:rFonts w:ascii="Times New Roman" w:hAnsi="Times New Roman" w:cs="Times New Roman"/>
          <w:b/>
          <w:bCs/>
          <w:sz w:val="28"/>
          <w:szCs w:val="28"/>
        </w:rPr>
        <w:t>О признании утратившими силу муниципальных правовых актов администрации Пожарского муниципального района по вопросам реализации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F75F1">
        <w:rPr>
          <w:rFonts w:ascii="Times New Roman" w:hAnsi="Times New Roman" w:cs="Times New Roman"/>
          <w:b/>
          <w:bCs/>
          <w:sz w:val="28"/>
          <w:szCs w:val="28"/>
        </w:rPr>
        <w:t>Федеральн</w:t>
      </w:r>
      <w:r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Pr="007F75F1">
        <w:rPr>
          <w:rFonts w:ascii="Times New Roman" w:hAnsi="Times New Roman" w:cs="Times New Roman"/>
          <w:b/>
          <w:bCs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7F75F1">
        <w:rPr>
          <w:rFonts w:ascii="Times New Roman" w:hAnsi="Times New Roman" w:cs="Times New Roman"/>
          <w:b/>
          <w:bCs/>
          <w:sz w:val="28"/>
          <w:szCs w:val="28"/>
        </w:rPr>
        <w:t xml:space="preserve"> от 5 апреля 2013 года № 44-ФЗ «О контрактной системе в сфере закупок товаров, работ, услуг для обеспечения государственных и муниципальных нужд»</w:t>
      </w:r>
    </w:p>
    <w:p w:rsidR="006E5D10" w:rsidRDefault="006E5D10" w:rsidP="0082444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E5D10" w:rsidRPr="00824448" w:rsidRDefault="006E5D10" w:rsidP="0082444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E5D10" w:rsidRPr="00B82A34" w:rsidRDefault="006E5D10" w:rsidP="00661EF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4448">
        <w:rPr>
          <w:rFonts w:ascii="Times New Roman" w:hAnsi="Times New Roman" w:cs="Times New Roman"/>
          <w:sz w:val="28"/>
          <w:szCs w:val="28"/>
        </w:rPr>
        <w:t>В соответствии с Федеральным</w:t>
      </w:r>
      <w:r>
        <w:rPr>
          <w:rFonts w:ascii="Times New Roman" w:hAnsi="Times New Roman" w:cs="Times New Roman"/>
          <w:sz w:val="28"/>
          <w:szCs w:val="28"/>
        </w:rPr>
        <w:t xml:space="preserve"> законом от 5 апреля 2013 года №</w:t>
      </w:r>
      <w:r w:rsidRPr="00824448">
        <w:rPr>
          <w:rFonts w:ascii="Times New Roman" w:hAnsi="Times New Roman" w:cs="Times New Roman"/>
          <w:sz w:val="28"/>
          <w:szCs w:val="28"/>
        </w:rPr>
        <w:t xml:space="preserve"> 44-ФЗ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24448">
        <w:rPr>
          <w:rFonts w:ascii="Times New Roman" w:hAnsi="Times New Roman" w:cs="Times New Roman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24448">
        <w:rPr>
          <w:rFonts w:ascii="Times New Roman" w:hAnsi="Times New Roman" w:cs="Times New Roman"/>
          <w:sz w:val="28"/>
          <w:szCs w:val="28"/>
        </w:rPr>
        <w:t xml:space="preserve">, </w:t>
      </w:r>
      <w:r w:rsidRPr="0012552F">
        <w:rPr>
          <w:rFonts w:ascii="Times New Roman" w:hAnsi="Times New Roman" w:cs="Times New Roman"/>
          <w:sz w:val="28"/>
          <w:szCs w:val="28"/>
        </w:rPr>
        <w:t>постановлением Правительства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552F">
        <w:rPr>
          <w:rFonts w:ascii="Times New Roman" w:hAnsi="Times New Roman" w:cs="Times New Roman"/>
          <w:sz w:val="28"/>
          <w:szCs w:val="28"/>
        </w:rPr>
        <w:t>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от 5 июня</w:t>
      </w:r>
      <w:r w:rsidRPr="0012552F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2552F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ода</w:t>
      </w:r>
      <w:r w:rsidRPr="0012552F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554 «</w:t>
      </w:r>
      <w:r w:rsidRPr="00661EFE">
        <w:rPr>
          <w:rFonts w:ascii="Times New Roman" w:hAnsi="Times New Roman" w:cs="Times New Roman"/>
          <w:sz w:val="28"/>
          <w:szCs w:val="28"/>
        </w:rPr>
        <w:t>О требованиях к формированию, утверждению и ведению план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61EFE">
        <w:rPr>
          <w:rFonts w:ascii="Times New Roman" w:hAnsi="Times New Roman" w:cs="Times New Roman"/>
          <w:sz w:val="28"/>
          <w:szCs w:val="28"/>
        </w:rPr>
        <w:t>-график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61EFE">
        <w:rPr>
          <w:rFonts w:ascii="Times New Roman" w:hAnsi="Times New Roman" w:cs="Times New Roman"/>
          <w:sz w:val="28"/>
          <w:szCs w:val="28"/>
        </w:rPr>
        <w:t xml:space="preserve"> закупок  товаров, работ, услуг для обеспечения нужд субъекта Российской Федерации и муниципальных нужд, а также</w:t>
      </w:r>
      <w:r>
        <w:rPr>
          <w:rFonts w:ascii="Times New Roman" w:hAnsi="Times New Roman" w:cs="Times New Roman"/>
          <w:sz w:val="28"/>
          <w:szCs w:val="28"/>
        </w:rPr>
        <w:t xml:space="preserve"> о т</w:t>
      </w:r>
      <w:r w:rsidRPr="00661EFE">
        <w:rPr>
          <w:rFonts w:ascii="Times New Roman" w:hAnsi="Times New Roman" w:cs="Times New Roman"/>
          <w:sz w:val="28"/>
          <w:szCs w:val="28"/>
        </w:rPr>
        <w:t>ребованиях к форме план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61EFE">
        <w:rPr>
          <w:rFonts w:ascii="Times New Roman" w:hAnsi="Times New Roman" w:cs="Times New Roman"/>
          <w:sz w:val="28"/>
          <w:szCs w:val="28"/>
        </w:rPr>
        <w:t>-график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61EFE">
        <w:rPr>
          <w:rFonts w:ascii="Times New Roman" w:hAnsi="Times New Roman" w:cs="Times New Roman"/>
          <w:sz w:val="28"/>
          <w:szCs w:val="28"/>
        </w:rPr>
        <w:t xml:space="preserve"> закупок товаров, работ, услуг</w:t>
      </w:r>
      <w:r w:rsidRPr="0012552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82A34">
        <w:rPr>
          <w:rFonts w:ascii="Times New Roman" w:hAnsi="Times New Roman" w:cs="Times New Roman"/>
          <w:sz w:val="28"/>
          <w:szCs w:val="28"/>
        </w:rPr>
        <w:t>администрация Пожарского муниципального района Приморского края</w:t>
      </w:r>
    </w:p>
    <w:p w:rsidR="006E5D10" w:rsidRDefault="006E5D10" w:rsidP="0012552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5D10" w:rsidRPr="0012552F" w:rsidRDefault="006E5D10" w:rsidP="00CC578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552F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:rsidR="006E5D10" w:rsidRPr="00824448" w:rsidRDefault="006E5D10" w:rsidP="0012552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5D10" w:rsidRDefault="006E5D10" w:rsidP="000E59E0">
      <w:pPr>
        <w:pStyle w:val="ConsPlusNormal"/>
        <w:spacing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Признать </w:t>
      </w:r>
      <w:r w:rsidRPr="00B82A34">
        <w:rPr>
          <w:rFonts w:ascii="Times New Roman" w:hAnsi="Times New Roman" w:cs="Times New Roman"/>
          <w:sz w:val="28"/>
          <w:szCs w:val="28"/>
        </w:rPr>
        <w:t>утратившими силу следующие постановления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 Приморского края:</w:t>
      </w:r>
    </w:p>
    <w:p w:rsidR="006E5D10" w:rsidRDefault="006E5D10" w:rsidP="000E59E0">
      <w:pPr>
        <w:pStyle w:val="ConsPlusNormal"/>
        <w:spacing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2A3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от 25 сентября 2014 года № 508-па «</w:t>
      </w:r>
      <w:r w:rsidRPr="00E745D7">
        <w:rPr>
          <w:rFonts w:ascii="Times New Roman" w:hAnsi="Times New Roman" w:cs="Times New Roman"/>
          <w:sz w:val="28"/>
          <w:szCs w:val="28"/>
        </w:rPr>
        <w:t>Об утверждении порядка формирования, утверждения и ведения планов – графиков закупок товаров, работ, услуг для обеспечения нужд Пожарского муниципального района Приморского края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82A34">
        <w:rPr>
          <w:rFonts w:ascii="Times New Roman" w:hAnsi="Times New Roman" w:cs="Times New Roman"/>
          <w:sz w:val="28"/>
          <w:szCs w:val="28"/>
        </w:rPr>
        <w:t>;</w:t>
      </w:r>
    </w:p>
    <w:p w:rsidR="006E5D10" w:rsidRDefault="006E5D10" w:rsidP="000E59E0">
      <w:pPr>
        <w:pStyle w:val="ConsPlusNormal"/>
        <w:spacing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2A34">
        <w:rPr>
          <w:rFonts w:ascii="Times New Roman" w:hAnsi="Times New Roman" w:cs="Times New Roman"/>
          <w:sz w:val="28"/>
          <w:szCs w:val="28"/>
        </w:rPr>
        <w:t>– от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7F75F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7F75F1">
        <w:rPr>
          <w:rFonts w:ascii="Times New Roman" w:hAnsi="Times New Roman" w:cs="Times New Roman"/>
          <w:sz w:val="28"/>
          <w:szCs w:val="28"/>
        </w:rPr>
        <w:t xml:space="preserve"> сентября 2014 года № 50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7F75F1">
        <w:rPr>
          <w:rFonts w:ascii="Times New Roman" w:hAnsi="Times New Roman" w:cs="Times New Roman"/>
          <w:sz w:val="28"/>
          <w:szCs w:val="28"/>
        </w:rPr>
        <w:t>-па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t>«</w:t>
      </w:r>
      <w:r w:rsidRPr="007F75F1">
        <w:rPr>
          <w:rFonts w:ascii="Times New Roman" w:hAnsi="Times New Roman" w:cs="Times New Roman"/>
          <w:sz w:val="28"/>
          <w:szCs w:val="28"/>
        </w:rPr>
        <w:t>Об утверждении порядка формирования, утверждения и ведения планов закупок товаров, работ, услуг для обеспечения нужд Пожарского муниципального района Приморского края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6E5D10" w:rsidRDefault="006E5D10" w:rsidP="000E59E0">
      <w:pPr>
        <w:pStyle w:val="ConsPlusNormal"/>
        <w:spacing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B82A34">
        <w:rPr>
          <w:rFonts w:ascii="Times New Roman" w:hAnsi="Times New Roman" w:cs="Times New Roman"/>
          <w:sz w:val="28"/>
          <w:szCs w:val="28"/>
        </w:rPr>
        <w:t>2.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3795">
        <w:rPr>
          <w:rFonts w:ascii="Times New Roman" w:hAnsi="Times New Roman" w:cs="Times New Roman"/>
          <w:sz w:val="28"/>
          <w:szCs w:val="28"/>
        </w:rPr>
        <w:t>Отделу организационно-кадр</w:t>
      </w:r>
      <w:r>
        <w:rPr>
          <w:rFonts w:ascii="Times New Roman" w:hAnsi="Times New Roman" w:cs="Times New Roman"/>
          <w:sz w:val="28"/>
          <w:szCs w:val="28"/>
        </w:rPr>
        <w:t xml:space="preserve">овой работы и делопроизводства </w:t>
      </w:r>
      <w:r w:rsidRPr="000E3795">
        <w:rPr>
          <w:rFonts w:ascii="Times New Roman" w:hAnsi="Times New Roman" w:cs="Times New Roman"/>
          <w:sz w:val="28"/>
          <w:szCs w:val="28"/>
        </w:rPr>
        <w:t>администрации По</w:t>
      </w:r>
      <w:r>
        <w:rPr>
          <w:rFonts w:ascii="Times New Roman" w:hAnsi="Times New Roman" w:cs="Times New Roman"/>
          <w:sz w:val="28"/>
          <w:szCs w:val="28"/>
        </w:rPr>
        <w:t xml:space="preserve">жарского муниципального района </w:t>
      </w:r>
      <w:r w:rsidRPr="000E3795">
        <w:rPr>
          <w:rFonts w:ascii="Times New Roman" w:hAnsi="Times New Roman" w:cs="Times New Roman"/>
          <w:sz w:val="28"/>
          <w:szCs w:val="28"/>
        </w:rPr>
        <w:t>разместить настоящее постановление на официальном сайте администрации Пожарского муниципального района Приморского края.</w:t>
      </w:r>
    </w:p>
    <w:p w:rsidR="006E5D10" w:rsidRDefault="006E5D10" w:rsidP="0044026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1" w:name="Par30"/>
      <w:bookmarkEnd w:id="1"/>
    </w:p>
    <w:p w:rsidR="006E5D10" w:rsidRPr="00440267" w:rsidRDefault="006E5D10" w:rsidP="0044026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5D10" w:rsidRPr="00440267" w:rsidRDefault="006E5D10" w:rsidP="00440267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5D10" w:rsidRPr="00440267" w:rsidRDefault="006E5D10" w:rsidP="00440267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 w:cs="Times New Roman"/>
          <w:sz w:val="24"/>
          <w:szCs w:val="24"/>
          <w:lang w:eastAsia="ru-RU"/>
        </w:rPr>
      </w:pPr>
      <w:r w:rsidRPr="00440267">
        <w:rPr>
          <w:rFonts w:ascii="Times New Roman" w:hAnsi="Times New Roman" w:cs="Times New Roman"/>
          <w:sz w:val="28"/>
          <w:szCs w:val="28"/>
          <w:lang w:eastAsia="ru-RU"/>
        </w:rPr>
        <w:t>Глава Пожарского муниципального района                               В.В. Синицын</w:t>
      </w:r>
    </w:p>
    <w:p w:rsidR="006E5D10" w:rsidRDefault="006E5D10" w:rsidP="00B51482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E5D10" w:rsidRDefault="006E5D10" w:rsidP="00B51482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E5D10" w:rsidRDefault="006E5D10" w:rsidP="00B51482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E5D10" w:rsidRDefault="006E5D10" w:rsidP="00B51482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E5D10" w:rsidRDefault="006E5D10" w:rsidP="00B51482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E5D10" w:rsidRDefault="006E5D10" w:rsidP="00B51482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E5D10" w:rsidRDefault="006E5D10" w:rsidP="00B51482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E5D10" w:rsidRDefault="006E5D10" w:rsidP="00B51482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E5D10" w:rsidRDefault="006E5D10" w:rsidP="00B51482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E5D10" w:rsidRDefault="006E5D10" w:rsidP="00B51482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E5D10" w:rsidRDefault="006E5D10" w:rsidP="00B51482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E5D10" w:rsidRDefault="006E5D10" w:rsidP="00B51482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6E5D10" w:rsidSect="00E953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5D10" w:rsidRDefault="006E5D10" w:rsidP="00E6641D">
      <w:pPr>
        <w:spacing w:after="0" w:line="240" w:lineRule="auto"/>
      </w:pPr>
      <w:r>
        <w:separator/>
      </w:r>
    </w:p>
  </w:endnote>
  <w:endnote w:type="continuationSeparator" w:id="0">
    <w:p w:rsidR="006E5D10" w:rsidRDefault="006E5D10" w:rsidP="00E664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5D10" w:rsidRDefault="006E5D1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5D10" w:rsidRDefault="006E5D1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5D10" w:rsidRDefault="006E5D1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5D10" w:rsidRDefault="006E5D10" w:rsidP="00E6641D">
      <w:pPr>
        <w:spacing w:after="0" w:line="240" w:lineRule="auto"/>
      </w:pPr>
      <w:r>
        <w:separator/>
      </w:r>
    </w:p>
  </w:footnote>
  <w:footnote w:type="continuationSeparator" w:id="0">
    <w:p w:rsidR="006E5D10" w:rsidRDefault="006E5D10" w:rsidP="00E664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5D10" w:rsidRDefault="006E5D1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5D10" w:rsidRDefault="006E5D10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5D10" w:rsidRDefault="006E5D10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490C"/>
    <w:rsid w:val="000023CA"/>
    <w:rsid w:val="000033A9"/>
    <w:rsid w:val="00004118"/>
    <w:rsid w:val="0000751A"/>
    <w:rsid w:val="000136D5"/>
    <w:rsid w:val="0001475C"/>
    <w:rsid w:val="000224CD"/>
    <w:rsid w:val="0002381D"/>
    <w:rsid w:val="00023A7E"/>
    <w:rsid w:val="00025445"/>
    <w:rsid w:val="00026EBE"/>
    <w:rsid w:val="00026FEE"/>
    <w:rsid w:val="00032782"/>
    <w:rsid w:val="00033394"/>
    <w:rsid w:val="000375A8"/>
    <w:rsid w:val="000433AF"/>
    <w:rsid w:val="000451A9"/>
    <w:rsid w:val="00051959"/>
    <w:rsid w:val="000533C6"/>
    <w:rsid w:val="00056885"/>
    <w:rsid w:val="000571FE"/>
    <w:rsid w:val="00060538"/>
    <w:rsid w:val="00060D88"/>
    <w:rsid w:val="00060FAA"/>
    <w:rsid w:val="000625BB"/>
    <w:rsid w:val="0006561F"/>
    <w:rsid w:val="000671C2"/>
    <w:rsid w:val="00073C67"/>
    <w:rsid w:val="00073F12"/>
    <w:rsid w:val="0007530C"/>
    <w:rsid w:val="00075AA7"/>
    <w:rsid w:val="000769F5"/>
    <w:rsid w:val="00077DBF"/>
    <w:rsid w:val="00080A9B"/>
    <w:rsid w:val="00082349"/>
    <w:rsid w:val="000828F6"/>
    <w:rsid w:val="00082EA9"/>
    <w:rsid w:val="00083D5B"/>
    <w:rsid w:val="0009357D"/>
    <w:rsid w:val="000A0011"/>
    <w:rsid w:val="000A1236"/>
    <w:rsid w:val="000A3BD9"/>
    <w:rsid w:val="000A4894"/>
    <w:rsid w:val="000B2AEA"/>
    <w:rsid w:val="000B375C"/>
    <w:rsid w:val="000B73DF"/>
    <w:rsid w:val="000C00DD"/>
    <w:rsid w:val="000C3A30"/>
    <w:rsid w:val="000C7DF7"/>
    <w:rsid w:val="000D00A3"/>
    <w:rsid w:val="000D6898"/>
    <w:rsid w:val="000D6EAB"/>
    <w:rsid w:val="000E023F"/>
    <w:rsid w:val="000E09FC"/>
    <w:rsid w:val="000E2B4F"/>
    <w:rsid w:val="000E3795"/>
    <w:rsid w:val="000E437E"/>
    <w:rsid w:val="000E59C1"/>
    <w:rsid w:val="000E59E0"/>
    <w:rsid w:val="000E6358"/>
    <w:rsid w:val="000F01B8"/>
    <w:rsid w:val="000F4C5F"/>
    <w:rsid w:val="000F54A2"/>
    <w:rsid w:val="000F6D8B"/>
    <w:rsid w:val="00107B97"/>
    <w:rsid w:val="00114E12"/>
    <w:rsid w:val="00121C77"/>
    <w:rsid w:val="00123457"/>
    <w:rsid w:val="0012457B"/>
    <w:rsid w:val="0012552F"/>
    <w:rsid w:val="00127918"/>
    <w:rsid w:val="001304AB"/>
    <w:rsid w:val="0013303D"/>
    <w:rsid w:val="001352C4"/>
    <w:rsid w:val="001379CA"/>
    <w:rsid w:val="0014091C"/>
    <w:rsid w:val="00140B9D"/>
    <w:rsid w:val="0014202C"/>
    <w:rsid w:val="00146A14"/>
    <w:rsid w:val="00147279"/>
    <w:rsid w:val="0015780E"/>
    <w:rsid w:val="00157999"/>
    <w:rsid w:val="00157F9C"/>
    <w:rsid w:val="00163634"/>
    <w:rsid w:val="00167572"/>
    <w:rsid w:val="001704B0"/>
    <w:rsid w:val="00170B8D"/>
    <w:rsid w:val="001739BC"/>
    <w:rsid w:val="00173AF9"/>
    <w:rsid w:val="00174D4F"/>
    <w:rsid w:val="0017632C"/>
    <w:rsid w:val="00180B8A"/>
    <w:rsid w:val="001824C6"/>
    <w:rsid w:val="001853DC"/>
    <w:rsid w:val="00185F25"/>
    <w:rsid w:val="001865ED"/>
    <w:rsid w:val="001942BD"/>
    <w:rsid w:val="001A0429"/>
    <w:rsid w:val="001A207E"/>
    <w:rsid w:val="001A3348"/>
    <w:rsid w:val="001A5A61"/>
    <w:rsid w:val="001A757F"/>
    <w:rsid w:val="001A7D39"/>
    <w:rsid w:val="001B5A47"/>
    <w:rsid w:val="001B6121"/>
    <w:rsid w:val="001B654D"/>
    <w:rsid w:val="001B71E6"/>
    <w:rsid w:val="001B7446"/>
    <w:rsid w:val="001C4F51"/>
    <w:rsid w:val="001C6426"/>
    <w:rsid w:val="001D50BC"/>
    <w:rsid w:val="001D7818"/>
    <w:rsid w:val="001E6279"/>
    <w:rsid w:val="001E62D4"/>
    <w:rsid w:val="001E6B62"/>
    <w:rsid w:val="001F12D4"/>
    <w:rsid w:val="001F45BA"/>
    <w:rsid w:val="00203E0C"/>
    <w:rsid w:val="0020468D"/>
    <w:rsid w:val="00211341"/>
    <w:rsid w:val="00211A51"/>
    <w:rsid w:val="00212117"/>
    <w:rsid w:val="00212A3A"/>
    <w:rsid w:val="00215521"/>
    <w:rsid w:val="00220AA8"/>
    <w:rsid w:val="00222915"/>
    <w:rsid w:val="00223837"/>
    <w:rsid w:val="00232C4F"/>
    <w:rsid w:val="00236B27"/>
    <w:rsid w:val="00237D28"/>
    <w:rsid w:val="002474AA"/>
    <w:rsid w:val="00256BE4"/>
    <w:rsid w:val="00260A6E"/>
    <w:rsid w:val="00260DAC"/>
    <w:rsid w:val="00261A8B"/>
    <w:rsid w:val="002628D8"/>
    <w:rsid w:val="002644F4"/>
    <w:rsid w:val="002723DB"/>
    <w:rsid w:val="0027381D"/>
    <w:rsid w:val="00273BE2"/>
    <w:rsid w:val="00276578"/>
    <w:rsid w:val="00283EFF"/>
    <w:rsid w:val="002841AF"/>
    <w:rsid w:val="0029006C"/>
    <w:rsid w:val="00294262"/>
    <w:rsid w:val="00297874"/>
    <w:rsid w:val="00297F05"/>
    <w:rsid w:val="002A147D"/>
    <w:rsid w:val="002A3C95"/>
    <w:rsid w:val="002A5F44"/>
    <w:rsid w:val="002B15F1"/>
    <w:rsid w:val="002B47D3"/>
    <w:rsid w:val="002B5334"/>
    <w:rsid w:val="002C5CCE"/>
    <w:rsid w:val="002D2B10"/>
    <w:rsid w:val="002D6CDD"/>
    <w:rsid w:val="002D73A1"/>
    <w:rsid w:val="002E17B6"/>
    <w:rsid w:val="002E24A2"/>
    <w:rsid w:val="002E6FF8"/>
    <w:rsid w:val="002F20CD"/>
    <w:rsid w:val="002F667E"/>
    <w:rsid w:val="002F7A17"/>
    <w:rsid w:val="003026D8"/>
    <w:rsid w:val="00304208"/>
    <w:rsid w:val="0030771E"/>
    <w:rsid w:val="00311150"/>
    <w:rsid w:val="0031322D"/>
    <w:rsid w:val="003143A2"/>
    <w:rsid w:val="00314CB8"/>
    <w:rsid w:val="003156A1"/>
    <w:rsid w:val="00317D35"/>
    <w:rsid w:val="003212A5"/>
    <w:rsid w:val="003261B5"/>
    <w:rsid w:val="00326B88"/>
    <w:rsid w:val="0033300E"/>
    <w:rsid w:val="0033303F"/>
    <w:rsid w:val="00333A6E"/>
    <w:rsid w:val="003353D0"/>
    <w:rsid w:val="00335F2E"/>
    <w:rsid w:val="003416F2"/>
    <w:rsid w:val="0034220E"/>
    <w:rsid w:val="00343F45"/>
    <w:rsid w:val="00345D4F"/>
    <w:rsid w:val="003506B6"/>
    <w:rsid w:val="00361B12"/>
    <w:rsid w:val="00361E20"/>
    <w:rsid w:val="00362902"/>
    <w:rsid w:val="003650E0"/>
    <w:rsid w:val="00367A8D"/>
    <w:rsid w:val="0037131E"/>
    <w:rsid w:val="00373B70"/>
    <w:rsid w:val="0037453E"/>
    <w:rsid w:val="00376120"/>
    <w:rsid w:val="00376E93"/>
    <w:rsid w:val="00377BDD"/>
    <w:rsid w:val="00387D34"/>
    <w:rsid w:val="003902D0"/>
    <w:rsid w:val="00391652"/>
    <w:rsid w:val="00393B4D"/>
    <w:rsid w:val="0039762A"/>
    <w:rsid w:val="003A2F8A"/>
    <w:rsid w:val="003A3861"/>
    <w:rsid w:val="003A47AF"/>
    <w:rsid w:val="003B164C"/>
    <w:rsid w:val="003B3155"/>
    <w:rsid w:val="003B3FAF"/>
    <w:rsid w:val="003C345D"/>
    <w:rsid w:val="003C420B"/>
    <w:rsid w:val="003C461F"/>
    <w:rsid w:val="003C6E0E"/>
    <w:rsid w:val="003D38C0"/>
    <w:rsid w:val="003E0826"/>
    <w:rsid w:val="003E1B87"/>
    <w:rsid w:val="003E1E45"/>
    <w:rsid w:val="003F3740"/>
    <w:rsid w:val="003F5E02"/>
    <w:rsid w:val="004024F2"/>
    <w:rsid w:val="00403948"/>
    <w:rsid w:val="004039DC"/>
    <w:rsid w:val="00404931"/>
    <w:rsid w:val="004055D4"/>
    <w:rsid w:val="0040635D"/>
    <w:rsid w:val="004161D0"/>
    <w:rsid w:val="00426991"/>
    <w:rsid w:val="0043167F"/>
    <w:rsid w:val="004359B7"/>
    <w:rsid w:val="00436468"/>
    <w:rsid w:val="00436B9A"/>
    <w:rsid w:val="00440267"/>
    <w:rsid w:val="00442D4C"/>
    <w:rsid w:val="004453C4"/>
    <w:rsid w:val="0045022D"/>
    <w:rsid w:val="00451EB9"/>
    <w:rsid w:val="00452610"/>
    <w:rsid w:val="004530A8"/>
    <w:rsid w:val="004539E2"/>
    <w:rsid w:val="00453C18"/>
    <w:rsid w:val="00455170"/>
    <w:rsid w:val="00455B84"/>
    <w:rsid w:val="004629B1"/>
    <w:rsid w:val="00462BFB"/>
    <w:rsid w:val="00464012"/>
    <w:rsid w:val="00464A3B"/>
    <w:rsid w:val="00465D83"/>
    <w:rsid w:val="00473A22"/>
    <w:rsid w:val="0047490C"/>
    <w:rsid w:val="004807B6"/>
    <w:rsid w:val="00482471"/>
    <w:rsid w:val="004835B1"/>
    <w:rsid w:val="004855AA"/>
    <w:rsid w:val="00487A0C"/>
    <w:rsid w:val="00497A30"/>
    <w:rsid w:val="00497B72"/>
    <w:rsid w:val="004A2C87"/>
    <w:rsid w:val="004A2FFD"/>
    <w:rsid w:val="004A3B41"/>
    <w:rsid w:val="004A601F"/>
    <w:rsid w:val="004B6A5B"/>
    <w:rsid w:val="004C3FE6"/>
    <w:rsid w:val="004C56F6"/>
    <w:rsid w:val="004C7869"/>
    <w:rsid w:val="004E1231"/>
    <w:rsid w:val="004E7651"/>
    <w:rsid w:val="004F6C1C"/>
    <w:rsid w:val="00500875"/>
    <w:rsid w:val="005020C2"/>
    <w:rsid w:val="00502E57"/>
    <w:rsid w:val="005105A2"/>
    <w:rsid w:val="005109A4"/>
    <w:rsid w:val="00511A1C"/>
    <w:rsid w:val="0051238A"/>
    <w:rsid w:val="0051649E"/>
    <w:rsid w:val="00526A10"/>
    <w:rsid w:val="00526CC3"/>
    <w:rsid w:val="005301C8"/>
    <w:rsid w:val="00531477"/>
    <w:rsid w:val="0053217C"/>
    <w:rsid w:val="005348D5"/>
    <w:rsid w:val="00537587"/>
    <w:rsid w:val="00537642"/>
    <w:rsid w:val="00540D51"/>
    <w:rsid w:val="005412CA"/>
    <w:rsid w:val="00542CC4"/>
    <w:rsid w:val="00544187"/>
    <w:rsid w:val="00545FB4"/>
    <w:rsid w:val="005647C9"/>
    <w:rsid w:val="00564D0D"/>
    <w:rsid w:val="0057766B"/>
    <w:rsid w:val="00582948"/>
    <w:rsid w:val="00585711"/>
    <w:rsid w:val="00592D9E"/>
    <w:rsid w:val="0059407B"/>
    <w:rsid w:val="005A04ED"/>
    <w:rsid w:val="005A07FF"/>
    <w:rsid w:val="005A177C"/>
    <w:rsid w:val="005A6951"/>
    <w:rsid w:val="005A6FF4"/>
    <w:rsid w:val="005B0143"/>
    <w:rsid w:val="005B63FA"/>
    <w:rsid w:val="005C61DB"/>
    <w:rsid w:val="005C7685"/>
    <w:rsid w:val="005D0ACA"/>
    <w:rsid w:val="005D2685"/>
    <w:rsid w:val="005D3948"/>
    <w:rsid w:val="005D436C"/>
    <w:rsid w:val="005D6159"/>
    <w:rsid w:val="005D79F7"/>
    <w:rsid w:val="005E3181"/>
    <w:rsid w:val="005E63D3"/>
    <w:rsid w:val="005E76D9"/>
    <w:rsid w:val="005F616F"/>
    <w:rsid w:val="005F6611"/>
    <w:rsid w:val="005F7638"/>
    <w:rsid w:val="005F7849"/>
    <w:rsid w:val="006008F6"/>
    <w:rsid w:val="00604123"/>
    <w:rsid w:val="00605881"/>
    <w:rsid w:val="00607B82"/>
    <w:rsid w:val="00610C57"/>
    <w:rsid w:val="00612E1E"/>
    <w:rsid w:val="00614FD6"/>
    <w:rsid w:val="0061785A"/>
    <w:rsid w:val="00620872"/>
    <w:rsid w:val="006226F5"/>
    <w:rsid w:val="0062557D"/>
    <w:rsid w:val="00631B35"/>
    <w:rsid w:val="0064053D"/>
    <w:rsid w:val="00643146"/>
    <w:rsid w:val="00644487"/>
    <w:rsid w:val="006463C1"/>
    <w:rsid w:val="006476D4"/>
    <w:rsid w:val="006518E1"/>
    <w:rsid w:val="00655065"/>
    <w:rsid w:val="00655496"/>
    <w:rsid w:val="006555EE"/>
    <w:rsid w:val="00656A76"/>
    <w:rsid w:val="00657964"/>
    <w:rsid w:val="00657C71"/>
    <w:rsid w:val="00661EFE"/>
    <w:rsid w:val="006651EC"/>
    <w:rsid w:val="006751C1"/>
    <w:rsid w:val="00675C66"/>
    <w:rsid w:val="00676D42"/>
    <w:rsid w:val="0067710C"/>
    <w:rsid w:val="00685E17"/>
    <w:rsid w:val="006860D1"/>
    <w:rsid w:val="0068768E"/>
    <w:rsid w:val="0069123E"/>
    <w:rsid w:val="00692434"/>
    <w:rsid w:val="0069637F"/>
    <w:rsid w:val="00696D06"/>
    <w:rsid w:val="0069794D"/>
    <w:rsid w:val="006A0ADF"/>
    <w:rsid w:val="006A3009"/>
    <w:rsid w:val="006A58F5"/>
    <w:rsid w:val="006B251F"/>
    <w:rsid w:val="006C65B3"/>
    <w:rsid w:val="006D3118"/>
    <w:rsid w:val="006D7C29"/>
    <w:rsid w:val="006E3391"/>
    <w:rsid w:val="006E5D10"/>
    <w:rsid w:val="006F2D29"/>
    <w:rsid w:val="006F4C89"/>
    <w:rsid w:val="00700BE7"/>
    <w:rsid w:val="00701096"/>
    <w:rsid w:val="00713538"/>
    <w:rsid w:val="00717162"/>
    <w:rsid w:val="00720958"/>
    <w:rsid w:val="00720989"/>
    <w:rsid w:val="0072368E"/>
    <w:rsid w:val="00732BBC"/>
    <w:rsid w:val="00734763"/>
    <w:rsid w:val="00734DE7"/>
    <w:rsid w:val="007350D7"/>
    <w:rsid w:val="00740CBC"/>
    <w:rsid w:val="00742524"/>
    <w:rsid w:val="00743ADC"/>
    <w:rsid w:val="00744F36"/>
    <w:rsid w:val="00745967"/>
    <w:rsid w:val="00746DE8"/>
    <w:rsid w:val="00753BC5"/>
    <w:rsid w:val="00754551"/>
    <w:rsid w:val="007607D2"/>
    <w:rsid w:val="00761652"/>
    <w:rsid w:val="007625F8"/>
    <w:rsid w:val="007631B5"/>
    <w:rsid w:val="00765119"/>
    <w:rsid w:val="00765ACA"/>
    <w:rsid w:val="00767E5E"/>
    <w:rsid w:val="00775157"/>
    <w:rsid w:val="00776574"/>
    <w:rsid w:val="00780BB4"/>
    <w:rsid w:val="00783D44"/>
    <w:rsid w:val="00785158"/>
    <w:rsid w:val="007943F6"/>
    <w:rsid w:val="00794A75"/>
    <w:rsid w:val="00796D96"/>
    <w:rsid w:val="007A0FF7"/>
    <w:rsid w:val="007A18B5"/>
    <w:rsid w:val="007A1F2E"/>
    <w:rsid w:val="007A6BFB"/>
    <w:rsid w:val="007A6F2B"/>
    <w:rsid w:val="007C0F21"/>
    <w:rsid w:val="007C53FF"/>
    <w:rsid w:val="007C68D8"/>
    <w:rsid w:val="007C724D"/>
    <w:rsid w:val="007D1553"/>
    <w:rsid w:val="007D2E85"/>
    <w:rsid w:val="007D3E64"/>
    <w:rsid w:val="007D453D"/>
    <w:rsid w:val="007D5016"/>
    <w:rsid w:val="007D5BEC"/>
    <w:rsid w:val="007E1697"/>
    <w:rsid w:val="007E1C60"/>
    <w:rsid w:val="007E2008"/>
    <w:rsid w:val="007E3D63"/>
    <w:rsid w:val="007E74F7"/>
    <w:rsid w:val="007E7C83"/>
    <w:rsid w:val="007E7D56"/>
    <w:rsid w:val="007F36AD"/>
    <w:rsid w:val="007F6F00"/>
    <w:rsid w:val="007F75F1"/>
    <w:rsid w:val="008032C7"/>
    <w:rsid w:val="00803B62"/>
    <w:rsid w:val="00806091"/>
    <w:rsid w:val="0080799B"/>
    <w:rsid w:val="00812E2B"/>
    <w:rsid w:val="00814F5D"/>
    <w:rsid w:val="00815F4C"/>
    <w:rsid w:val="00821665"/>
    <w:rsid w:val="00824448"/>
    <w:rsid w:val="008249AF"/>
    <w:rsid w:val="008267EF"/>
    <w:rsid w:val="0083107C"/>
    <w:rsid w:val="008331D9"/>
    <w:rsid w:val="00834759"/>
    <w:rsid w:val="0083500E"/>
    <w:rsid w:val="00835247"/>
    <w:rsid w:val="00835E0E"/>
    <w:rsid w:val="00840D2B"/>
    <w:rsid w:val="00840FFB"/>
    <w:rsid w:val="00843B42"/>
    <w:rsid w:val="008474B5"/>
    <w:rsid w:val="008509F6"/>
    <w:rsid w:val="00851A8C"/>
    <w:rsid w:val="00852A82"/>
    <w:rsid w:val="00853DB2"/>
    <w:rsid w:val="008567C9"/>
    <w:rsid w:val="00857935"/>
    <w:rsid w:val="00865C55"/>
    <w:rsid w:val="008707D9"/>
    <w:rsid w:val="00870891"/>
    <w:rsid w:val="0087747B"/>
    <w:rsid w:val="00877821"/>
    <w:rsid w:val="00883C76"/>
    <w:rsid w:val="00884FA7"/>
    <w:rsid w:val="00892F36"/>
    <w:rsid w:val="008933AB"/>
    <w:rsid w:val="00897FE9"/>
    <w:rsid w:val="008A1614"/>
    <w:rsid w:val="008A70F5"/>
    <w:rsid w:val="008A79E3"/>
    <w:rsid w:val="008B1BE9"/>
    <w:rsid w:val="008B22C0"/>
    <w:rsid w:val="008B3DE8"/>
    <w:rsid w:val="008B459F"/>
    <w:rsid w:val="008B5339"/>
    <w:rsid w:val="008C6093"/>
    <w:rsid w:val="008D16AA"/>
    <w:rsid w:val="008D316C"/>
    <w:rsid w:val="008D7981"/>
    <w:rsid w:val="008E19C5"/>
    <w:rsid w:val="008E1B11"/>
    <w:rsid w:val="008E2D03"/>
    <w:rsid w:val="008F0DA6"/>
    <w:rsid w:val="008F1750"/>
    <w:rsid w:val="008F42AB"/>
    <w:rsid w:val="008F6FFD"/>
    <w:rsid w:val="008F7512"/>
    <w:rsid w:val="008F75C5"/>
    <w:rsid w:val="00904590"/>
    <w:rsid w:val="00905187"/>
    <w:rsid w:val="00907212"/>
    <w:rsid w:val="00911337"/>
    <w:rsid w:val="00912FFB"/>
    <w:rsid w:val="00913233"/>
    <w:rsid w:val="00916493"/>
    <w:rsid w:val="00924315"/>
    <w:rsid w:val="00926021"/>
    <w:rsid w:val="00927E98"/>
    <w:rsid w:val="009312D3"/>
    <w:rsid w:val="0093632D"/>
    <w:rsid w:val="009448A3"/>
    <w:rsid w:val="00944E94"/>
    <w:rsid w:val="00945951"/>
    <w:rsid w:val="00946B08"/>
    <w:rsid w:val="00947C9E"/>
    <w:rsid w:val="00956D4C"/>
    <w:rsid w:val="009574D6"/>
    <w:rsid w:val="009625DB"/>
    <w:rsid w:val="00963CBA"/>
    <w:rsid w:val="009702DF"/>
    <w:rsid w:val="009750D3"/>
    <w:rsid w:val="00975483"/>
    <w:rsid w:val="00975F78"/>
    <w:rsid w:val="0098060D"/>
    <w:rsid w:val="009856B1"/>
    <w:rsid w:val="00985C40"/>
    <w:rsid w:val="00986784"/>
    <w:rsid w:val="00990FE6"/>
    <w:rsid w:val="009932F7"/>
    <w:rsid w:val="00993F60"/>
    <w:rsid w:val="00994844"/>
    <w:rsid w:val="00994E15"/>
    <w:rsid w:val="00995575"/>
    <w:rsid w:val="009958D0"/>
    <w:rsid w:val="0099599B"/>
    <w:rsid w:val="009A03B2"/>
    <w:rsid w:val="009A050D"/>
    <w:rsid w:val="009A0982"/>
    <w:rsid w:val="009A1D63"/>
    <w:rsid w:val="009B091A"/>
    <w:rsid w:val="009B3188"/>
    <w:rsid w:val="009B3266"/>
    <w:rsid w:val="009B5A50"/>
    <w:rsid w:val="009B5E10"/>
    <w:rsid w:val="009C220E"/>
    <w:rsid w:val="009C6C56"/>
    <w:rsid w:val="009D0AE6"/>
    <w:rsid w:val="009D1D35"/>
    <w:rsid w:val="009D28D5"/>
    <w:rsid w:val="009D32F6"/>
    <w:rsid w:val="009D3472"/>
    <w:rsid w:val="009D66EB"/>
    <w:rsid w:val="009D6B75"/>
    <w:rsid w:val="009E5DCC"/>
    <w:rsid w:val="009F292B"/>
    <w:rsid w:val="009F5CED"/>
    <w:rsid w:val="009F60C2"/>
    <w:rsid w:val="009F6A4D"/>
    <w:rsid w:val="00A002A7"/>
    <w:rsid w:val="00A00E97"/>
    <w:rsid w:val="00A01DB0"/>
    <w:rsid w:val="00A03538"/>
    <w:rsid w:val="00A043ED"/>
    <w:rsid w:val="00A04EE4"/>
    <w:rsid w:val="00A061A7"/>
    <w:rsid w:val="00A10E0A"/>
    <w:rsid w:val="00A115F7"/>
    <w:rsid w:val="00A13943"/>
    <w:rsid w:val="00A1454B"/>
    <w:rsid w:val="00A14620"/>
    <w:rsid w:val="00A15D59"/>
    <w:rsid w:val="00A169FC"/>
    <w:rsid w:val="00A16C96"/>
    <w:rsid w:val="00A16D09"/>
    <w:rsid w:val="00A1704A"/>
    <w:rsid w:val="00A24B55"/>
    <w:rsid w:val="00A24C16"/>
    <w:rsid w:val="00A25D7C"/>
    <w:rsid w:val="00A260D5"/>
    <w:rsid w:val="00A2764E"/>
    <w:rsid w:val="00A30BED"/>
    <w:rsid w:val="00A31E5B"/>
    <w:rsid w:val="00A41819"/>
    <w:rsid w:val="00A424D2"/>
    <w:rsid w:val="00A435C9"/>
    <w:rsid w:val="00A46395"/>
    <w:rsid w:val="00A47478"/>
    <w:rsid w:val="00A475FF"/>
    <w:rsid w:val="00A53FD9"/>
    <w:rsid w:val="00A60034"/>
    <w:rsid w:val="00A65134"/>
    <w:rsid w:val="00A66DC9"/>
    <w:rsid w:val="00A7024D"/>
    <w:rsid w:val="00A71119"/>
    <w:rsid w:val="00A71E22"/>
    <w:rsid w:val="00A74956"/>
    <w:rsid w:val="00A80921"/>
    <w:rsid w:val="00A86916"/>
    <w:rsid w:val="00A92C11"/>
    <w:rsid w:val="00A93F78"/>
    <w:rsid w:val="00A97B90"/>
    <w:rsid w:val="00AA1C23"/>
    <w:rsid w:val="00AA1ECF"/>
    <w:rsid w:val="00AB285A"/>
    <w:rsid w:val="00AB2BAF"/>
    <w:rsid w:val="00AB5FAD"/>
    <w:rsid w:val="00AB61E8"/>
    <w:rsid w:val="00AC65EF"/>
    <w:rsid w:val="00AD1A7F"/>
    <w:rsid w:val="00AD39FF"/>
    <w:rsid w:val="00AE2BFF"/>
    <w:rsid w:val="00AE49C1"/>
    <w:rsid w:val="00AF4028"/>
    <w:rsid w:val="00AF4ADE"/>
    <w:rsid w:val="00B077D3"/>
    <w:rsid w:val="00B148FF"/>
    <w:rsid w:val="00B17B28"/>
    <w:rsid w:val="00B17D21"/>
    <w:rsid w:val="00B2279D"/>
    <w:rsid w:val="00B252A1"/>
    <w:rsid w:val="00B26D84"/>
    <w:rsid w:val="00B311EC"/>
    <w:rsid w:val="00B330EC"/>
    <w:rsid w:val="00B35164"/>
    <w:rsid w:val="00B41C1F"/>
    <w:rsid w:val="00B421B8"/>
    <w:rsid w:val="00B428C4"/>
    <w:rsid w:val="00B434D1"/>
    <w:rsid w:val="00B43587"/>
    <w:rsid w:val="00B45B67"/>
    <w:rsid w:val="00B50F5E"/>
    <w:rsid w:val="00B51482"/>
    <w:rsid w:val="00B543DC"/>
    <w:rsid w:val="00B54B3C"/>
    <w:rsid w:val="00B557CE"/>
    <w:rsid w:val="00B561AE"/>
    <w:rsid w:val="00B60571"/>
    <w:rsid w:val="00B67490"/>
    <w:rsid w:val="00B765B0"/>
    <w:rsid w:val="00B76F96"/>
    <w:rsid w:val="00B82A34"/>
    <w:rsid w:val="00B84239"/>
    <w:rsid w:val="00B84F0C"/>
    <w:rsid w:val="00B86DBD"/>
    <w:rsid w:val="00B91396"/>
    <w:rsid w:val="00B93C67"/>
    <w:rsid w:val="00B94836"/>
    <w:rsid w:val="00B955EC"/>
    <w:rsid w:val="00B95EFA"/>
    <w:rsid w:val="00B9713E"/>
    <w:rsid w:val="00B97644"/>
    <w:rsid w:val="00B97D6A"/>
    <w:rsid w:val="00BA0100"/>
    <w:rsid w:val="00BA6696"/>
    <w:rsid w:val="00BA6E3C"/>
    <w:rsid w:val="00BB00D8"/>
    <w:rsid w:val="00BB1A8C"/>
    <w:rsid w:val="00BB1B27"/>
    <w:rsid w:val="00BB27BE"/>
    <w:rsid w:val="00BB6A35"/>
    <w:rsid w:val="00BB6E04"/>
    <w:rsid w:val="00BC3570"/>
    <w:rsid w:val="00BC4245"/>
    <w:rsid w:val="00BC78E1"/>
    <w:rsid w:val="00BD1573"/>
    <w:rsid w:val="00BD4494"/>
    <w:rsid w:val="00BD523E"/>
    <w:rsid w:val="00BD59D5"/>
    <w:rsid w:val="00BE2078"/>
    <w:rsid w:val="00BE38EA"/>
    <w:rsid w:val="00BE590B"/>
    <w:rsid w:val="00BE72CA"/>
    <w:rsid w:val="00BF0A1D"/>
    <w:rsid w:val="00BF177D"/>
    <w:rsid w:val="00BF2745"/>
    <w:rsid w:val="00BF3461"/>
    <w:rsid w:val="00BF3BC8"/>
    <w:rsid w:val="00BF6A8D"/>
    <w:rsid w:val="00BF6FC1"/>
    <w:rsid w:val="00C02E94"/>
    <w:rsid w:val="00C0530D"/>
    <w:rsid w:val="00C0538D"/>
    <w:rsid w:val="00C05E30"/>
    <w:rsid w:val="00C0703E"/>
    <w:rsid w:val="00C211C1"/>
    <w:rsid w:val="00C2457E"/>
    <w:rsid w:val="00C25937"/>
    <w:rsid w:val="00C3018A"/>
    <w:rsid w:val="00C31476"/>
    <w:rsid w:val="00C32CB8"/>
    <w:rsid w:val="00C33751"/>
    <w:rsid w:val="00C33D31"/>
    <w:rsid w:val="00C3661F"/>
    <w:rsid w:val="00C41370"/>
    <w:rsid w:val="00C41E2A"/>
    <w:rsid w:val="00C4263A"/>
    <w:rsid w:val="00C42808"/>
    <w:rsid w:val="00C46C2D"/>
    <w:rsid w:val="00C46EAC"/>
    <w:rsid w:val="00C51F60"/>
    <w:rsid w:val="00C51FE9"/>
    <w:rsid w:val="00C57D18"/>
    <w:rsid w:val="00C57D77"/>
    <w:rsid w:val="00C615D7"/>
    <w:rsid w:val="00C61C7A"/>
    <w:rsid w:val="00C71778"/>
    <w:rsid w:val="00C74A46"/>
    <w:rsid w:val="00C86B6F"/>
    <w:rsid w:val="00C87B3F"/>
    <w:rsid w:val="00C93A0C"/>
    <w:rsid w:val="00C94A53"/>
    <w:rsid w:val="00C94F9A"/>
    <w:rsid w:val="00C95779"/>
    <w:rsid w:val="00C95ABA"/>
    <w:rsid w:val="00CA1228"/>
    <w:rsid w:val="00CA19D9"/>
    <w:rsid w:val="00CA20A0"/>
    <w:rsid w:val="00CA29DA"/>
    <w:rsid w:val="00CA7F52"/>
    <w:rsid w:val="00CC0FA5"/>
    <w:rsid w:val="00CC36E5"/>
    <w:rsid w:val="00CC3E42"/>
    <w:rsid w:val="00CC4EF6"/>
    <w:rsid w:val="00CC5786"/>
    <w:rsid w:val="00CD12C4"/>
    <w:rsid w:val="00CD2B3B"/>
    <w:rsid w:val="00CD7172"/>
    <w:rsid w:val="00CD7A5C"/>
    <w:rsid w:val="00CE0B30"/>
    <w:rsid w:val="00CE3996"/>
    <w:rsid w:val="00CF0699"/>
    <w:rsid w:val="00CF12FA"/>
    <w:rsid w:val="00CF32FC"/>
    <w:rsid w:val="00CF4A88"/>
    <w:rsid w:val="00CF64F7"/>
    <w:rsid w:val="00D03509"/>
    <w:rsid w:val="00D043EC"/>
    <w:rsid w:val="00D047D6"/>
    <w:rsid w:val="00D0581F"/>
    <w:rsid w:val="00D05B5F"/>
    <w:rsid w:val="00D079C3"/>
    <w:rsid w:val="00D10725"/>
    <w:rsid w:val="00D127D3"/>
    <w:rsid w:val="00D1529F"/>
    <w:rsid w:val="00D16DBB"/>
    <w:rsid w:val="00D278FC"/>
    <w:rsid w:val="00D33F3A"/>
    <w:rsid w:val="00D35BF4"/>
    <w:rsid w:val="00D40ACD"/>
    <w:rsid w:val="00D40BE8"/>
    <w:rsid w:val="00D41EAA"/>
    <w:rsid w:val="00D41EF8"/>
    <w:rsid w:val="00D45FE3"/>
    <w:rsid w:val="00D470DB"/>
    <w:rsid w:val="00D476A6"/>
    <w:rsid w:val="00D47E05"/>
    <w:rsid w:val="00D518FF"/>
    <w:rsid w:val="00D6115C"/>
    <w:rsid w:val="00D635A8"/>
    <w:rsid w:val="00D641BD"/>
    <w:rsid w:val="00D65C3C"/>
    <w:rsid w:val="00D76855"/>
    <w:rsid w:val="00D77CDB"/>
    <w:rsid w:val="00D828A9"/>
    <w:rsid w:val="00D82F1F"/>
    <w:rsid w:val="00D838CB"/>
    <w:rsid w:val="00D86965"/>
    <w:rsid w:val="00D87E1E"/>
    <w:rsid w:val="00D913B1"/>
    <w:rsid w:val="00D9447B"/>
    <w:rsid w:val="00D94EDC"/>
    <w:rsid w:val="00DA3860"/>
    <w:rsid w:val="00DA3BF4"/>
    <w:rsid w:val="00DA419D"/>
    <w:rsid w:val="00DA43E0"/>
    <w:rsid w:val="00DA532A"/>
    <w:rsid w:val="00DA62E7"/>
    <w:rsid w:val="00DB4D3C"/>
    <w:rsid w:val="00DB65B7"/>
    <w:rsid w:val="00DC17DB"/>
    <w:rsid w:val="00DC1DB4"/>
    <w:rsid w:val="00DC2280"/>
    <w:rsid w:val="00DD0B10"/>
    <w:rsid w:val="00DD77E0"/>
    <w:rsid w:val="00DE1044"/>
    <w:rsid w:val="00DE7417"/>
    <w:rsid w:val="00DF23FA"/>
    <w:rsid w:val="00DF66A1"/>
    <w:rsid w:val="00DF6E6F"/>
    <w:rsid w:val="00E01F8C"/>
    <w:rsid w:val="00E03AAB"/>
    <w:rsid w:val="00E0732E"/>
    <w:rsid w:val="00E112F4"/>
    <w:rsid w:val="00E11C76"/>
    <w:rsid w:val="00E14AB7"/>
    <w:rsid w:val="00E1611B"/>
    <w:rsid w:val="00E20D69"/>
    <w:rsid w:val="00E23F30"/>
    <w:rsid w:val="00E247AE"/>
    <w:rsid w:val="00E2729B"/>
    <w:rsid w:val="00E30116"/>
    <w:rsid w:val="00E32B0A"/>
    <w:rsid w:val="00E33760"/>
    <w:rsid w:val="00E35953"/>
    <w:rsid w:val="00E37DF7"/>
    <w:rsid w:val="00E43283"/>
    <w:rsid w:val="00E437A2"/>
    <w:rsid w:val="00E44501"/>
    <w:rsid w:val="00E529BD"/>
    <w:rsid w:val="00E54D99"/>
    <w:rsid w:val="00E62038"/>
    <w:rsid w:val="00E640C0"/>
    <w:rsid w:val="00E6641D"/>
    <w:rsid w:val="00E6788A"/>
    <w:rsid w:val="00E745D7"/>
    <w:rsid w:val="00E76843"/>
    <w:rsid w:val="00E800C1"/>
    <w:rsid w:val="00E80517"/>
    <w:rsid w:val="00E91CE9"/>
    <w:rsid w:val="00E953B7"/>
    <w:rsid w:val="00E963BE"/>
    <w:rsid w:val="00EA0340"/>
    <w:rsid w:val="00EA1FC7"/>
    <w:rsid w:val="00EA4BF1"/>
    <w:rsid w:val="00EB316D"/>
    <w:rsid w:val="00EB413A"/>
    <w:rsid w:val="00EB5B89"/>
    <w:rsid w:val="00EB6275"/>
    <w:rsid w:val="00EB72EA"/>
    <w:rsid w:val="00EC05E5"/>
    <w:rsid w:val="00EC2848"/>
    <w:rsid w:val="00EC4DE1"/>
    <w:rsid w:val="00EC6696"/>
    <w:rsid w:val="00ED2044"/>
    <w:rsid w:val="00ED3357"/>
    <w:rsid w:val="00EE0A80"/>
    <w:rsid w:val="00EE33EC"/>
    <w:rsid w:val="00EE42E4"/>
    <w:rsid w:val="00EE4CFB"/>
    <w:rsid w:val="00EE686F"/>
    <w:rsid w:val="00EF335D"/>
    <w:rsid w:val="00EF343A"/>
    <w:rsid w:val="00EF60BF"/>
    <w:rsid w:val="00F013DF"/>
    <w:rsid w:val="00F04650"/>
    <w:rsid w:val="00F06564"/>
    <w:rsid w:val="00F068A2"/>
    <w:rsid w:val="00F070A7"/>
    <w:rsid w:val="00F12C00"/>
    <w:rsid w:val="00F12FDE"/>
    <w:rsid w:val="00F1617B"/>
    <w:rsid w:val="00F1639D"/>
    <w:rsid w:val="00F1656A"/>
    <w:rsid w:val="00F209CF"/>
    <w:rsid w:val="00F2201E"/>
    <w:rsid w:val="00F23569"/>
    <w:rsid w:val="00F24281"/>
    <w:rsid w:val="00F2615B"/>
    <w:rsid w:val="00F302FF"/>
    <w:rsid w:val="00F30A56"/>
    <w:rsid w:val="00F31A01"/>
    <w:rsid w:val="00F3285D"/>
    <w:rsid w:val="00F36D1E"/>
    <w:rsid w:val="00F37A39"/>
    <w:rsid w:val="00F415D2"/>
    <w:rsid w:val="00F4175A"/>
    <w:rsid w:val="00F43465"/>
    <w:rsid w:val="00F44072"/>
    <w:rsid w:val="00F45FCC"/>
    <w:rsid w:val="00F51BC9"/>
    <w:rsid w:val="00F53FBB"/>
    <w:rsid w:val="00F55647"/>
    <w:rsid w:val="00F55EBD"/>
    <w:rsid w:val="00F56EFD"/>
    <w:rsid w:val="00F62C32"/>
    <w:rsid w:val="00F633A4"/>
    <w:rsid w:val="00F653AF"/>
    <w:rsid w:val="00F661E6"/>
    <w:rsid w:val="00F711EF"/>
    <w:rsid w:val="00F71EB4"/>
    <w:rsid w:val="00F76954"/>
    <w:rsid w:val="00F87AC2"/>
    <w:rsid w:val="00F9131D"/>
    <w:rsid w:val="00FA34D3"/>
    <w:rsid w:val="00FA376C"/>
    <w:rsid w:val="00FA4ABC"/>
    <w:rsid w:val="00FA54CC"/>
    <w:rsid w:val="00FB2626"/>
    <w:rsid w:val="00FB65AB"/>
    <w:rsid w:val="00FB7EF5"/>
    <w:rsid w:val="00FC0127"/>
    <w:rsid w:val="00FD3A48"/>
    <w:rsid w:val="00FD3AB7"/>
    <w:rsid w:val="00FD6A8C"/>
    <w:rsid w:val="00FE2193"/>
    <w:rsid w:val="00FE70FC"/>
    <w:rsid w:val="00FF030C"/>
    <w:rsid w:val="00FF4CC7"/>
    <w:rsid w:val="00FF5F29"/>
    <w:rsid w:val="00FF70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54A2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824448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a">
    <w:name w:val="Знак Знак"/>
    <w:basedOn w:val="Normal"/>
    <w:uiPriority w:val="99"/>
    <w:rsid w:val="0044026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0">
    <w:name w:val="Знак"/>
    <w:basedOn w:val="Normal"/>
    <w:uiPriority w:val="99"/>
    <w:rsid w:val="0012552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rsid w:val="00B148FF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E6641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6641D"/>
    <w:rPr>
      <w:rFonts w:cs="Times New Roman"/>
      <w:sz w:val="22"/>
      <w:lang w:eastAsia="en-US"/>
    </w:rPr>
  </w:style>
  <w:style w:type="paragraph" w:styleId="Footer">
    <w:name w:val="footer"/>
    <w:basedOn w:val="Normal"/>
    <w:link w:val="FooterChar"/>
    <w:uiPriority w:val="99"/>
    <w:rsid w:val="00E6641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6641D"/>
    <w:rPr>
      <w:rFonts w:cs="Times New Roman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285</Words>
  <Characters>1629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Экономика</dc:creator>
  <cp:keywords/>
  <dc:description/>
  <cp:lastModifiedBy>valentina</cp:lastModifiedBy>
  <cp:revision>3</cp:revision>
  <cp:lastPrinted>2014-09-25T02:21:00Z</cp:lastPrinted>
  <dcterms:created xsi:type="dcterms:W3CDTF">2015-08-14T04:00:00Z</dcterms:created>
  <dcterms:modified xsi:type="dcterms:W3CDTF">2015-08-14T04:03:00Z</dcterms:modified>
</cp:coreProperties>
</file>