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609" w:rsidRPr="007A2ECB" w:rsidRDefault="007D716B" w:rsidP="0004260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042609" w:rsidP="00042609">
      <w:pPr>
        <w:jc w:val="center"/>
        <w:rPr>
          <w:sz w:val="28"/>
          <w:szCs w:val="28"/>
        </w:rPr>
      </w:pPr>
      <w:r w:rsidRPr="007A2ECB">
        <w:rPr>
          <w:b/>
          <w:sz w:val="28"/>
          <w:szCs w:val="28"/>
        </w:rPr>
        <w:t>ДУМА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ПОЖАРСКОГО МУНИЦИПАЛЬНОГО РАЙОНА</w:t>
      </w:r>
    </w:p>
    <w:p w:rsidR="00042609" w:rsidRPr="007A2ECB" w:rsidRDefault="00042609" w:rsidP="00042609">
      <w:pPr>
        <w:jc w:val="center"/>
        <w:rPr>
          <w:sz w:val="28"/>
          <w:szCs w:val="28"/>
        </w:rPr>
      </w:pP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РЕШЕНИЕ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E65B8D" w:rsidP="00042609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6C38">
        <w:rPr>
          <w:sz w:val="28"/>
          <w:szCs w:val="28"/>
        </w:rPr>
        <w:t>06 сентября</w:t>
      </w:r>
      <w:r w:rsidR="00260421" w:rsidRPr="007A2ECB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69776A">
        <w:rPr>
          <w:sz w:val="28"/>
          <w:szCs w:val="28"/>
        </w:rPr>
        <w:t xml:space="preserve"> года        </w:t>
      </w:r>
      <w:r w:rsidR="00C65FDE" w:rsidRPr="007A2ECB">
        <w:rPr>
          <w:sz w:val="28"/>
          <w:szCs w:val="28"/>
        </w:rPr>
        <w:t xml:space="preserve">  </w:t>
      </w:r>
      <w:r w:rsidR="0063279C">
        <w:rPr>
          <w:sz w:val="28"/>
          <w:szCs w:val="28"/>
        </w:rPr>
        <w:t xml:space="preserve">   </w:t>
      </w:r>
      <w:proofErr w:type="spellStart"/>
      <w:r w:rsidR="00042609" w:rsidRPr="007A2ECB">
        <w:rPr>
          <w:sz w:val="28"/>
          <w:szCs w:val="28"/>
        </w:rPr>
        <w:t>пгт</w:t>
      </w:r>
      <w:proofErr w:type="spellEnd"/>
      <w:r w:rsidR="00042609" w:rsidRPr="007A2ECB">
        <w:rPr>
          <w:sz w:val="28"/>
          <w:szCs w:val="28"/>
        </w:rPr>
        <w:t xml:space="preserve"> </w:t>
      </w:r>
      <w:proofErr w:type="spellStart"/>
      <w:r w:rsidR="00042609" w:rsidRPr="007A2ECB">
        <w:rPr>
          <w:sz w:val="28"/>
          <w:szCs w:val="28"/>
        </w:rPr>
        <w:t>Лучегорск</w:t>
      </w:r>
      <w:proofErr w:type="spellEnd"/>
      <w:r w:rsidR="00042609" w:rsidRPr="007A2ECB">
        <w:rPr>
          <w:sz w:val="28"/>
          <w:szCs w:val="28"/>
        </w:rPr>
        <w:t xml:space="preserve">          </w:t>
      </w:r>
      <w:r w:rsidR="00D86B78" w:rsidRPr="007A2ECB">
        <w:rPr>
          <w:sz w:val="28"/>
          <w:szCs w:val="28"/>
        </w:rPr>
        <w:t xml:space="preserve">  </w:t>
      </w:r>
      <w:r w:rsidR="00C65FDE" w:rsidRPr="007A2ECB">
        <w:rPr>
          <w:sz w:val="28"/>
          <w:szCs w:val="28"/>
        </w:rPr>
        <w:t xml:space="preserve">                     </w:t>
      </w:r>
      <w:r w:rsidR="0063279C">
        <w:rPr>
          <w:sz w:val="28"/>
          <w:szCs w:val="28"/>
        </w:rPr>
        <w:t xml:space="preserve">    </w:t>
      </w:r>
      <w:r w:rsidR="00002049">
        <w:rPr>
          <w:sz w:val="28"/>
          <w:szCs w:val="28"/>
        </w:rPr>
        <w:t xml:space="preserve">№ </w:t>
      </w:r>
      <w:r w:rsidR="0063279C">
        <w:rPr>
          <w:sz w:val="28"/>
          <w:szCs w:val="28"/>
        </w:rPr>
        <w:t>136</w:t>
      </w:r>
    </w:p>
    <w:p w:rsidR="00042609" w:rsidRPr="007A2ECB" w:rsidRDefault="00042609" w:rsidP="00042609">
      <w:pPr>
        <w:ind w:right="413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  </w:t>
      </w:r>
    </w:p>
    <w:p w:rsidR="00DA59D5" w:rsidRPr="007D716B" w:rsidRDefault="00042609" w:rsidP="007D716B">
      <w:pPr>
        <w:ind w:right="4252"/>
        <w:jc w:val="both"/>
        <w:rPr>
          <w:sz w:val="28"/>
          <w:szCs w:val="28"/>
        </w:rPr>
      </w:pPr>
      <w:proofErr w:type="gramStart"/>
      <w:r w:rsidRPr="0069776A">
        <w:rPr>
          <w:sz w:val="28"/>
          <w:szCs w:val="28"/>
        </w:rPr>
        <w:t>О</w:t>
      </w:r>
      <w:r w:rsidR="00DA59D5">
        <w:rPr>
          <w:sz w:val="28"/>
          <w:szCs w:val="28"/>
        </w:rPr>
        <w:t>б</w:t>
      </w:r>
      <w:r w:rsidRPr="0069776A">
        <w:rPr>
          <w:sz w:val="28"/>
          <w:szCs w:val="28"/>
        </w:rPr>
        <w:t xml:space="preserve"> </w:t>
      </w:r>
      <w:r w:rsidR="00AF55CB">
        <w:rPr>
          <w:sz w:val="28"/>
          <w:szCs w:val="28"/>
        </w:rPr>
        <w:t xml:space="preserve">отзыве </w:t>
      </w:r>
      <w:r w:rsidR="00715247">
        <w:rPr>
          <w:sz w:val="28"/>
          <w:szCs w:val="28"/>
        </w:rPr>
        <w:t>обращения Думы Пожарского муниципального района в Законодательное Собрание Приморского края о законодательное инициативе</w:t>
      </w:r>
      <w:r w:rsidR="00DA59D5">
        <w:rPr>
          <w:sz w:val="28"/>
          <w:szCs w:val="28"/>
        </w:rPr>
        <w:t xml:space="preserve"> Законодательного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Собрания Приморского края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по внесению в Государственную Думу Российской Федерации проекта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Федерального закона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«О внесении</w:t>
      </w:r>
      <w:proofErr w:type="gramEnd"/>
      <w:r w:rsidR="00DA59D5">
        <w:rPr>
          <w:sz w:val="28"/>
          <w:szCs w:val="28"/>
        </w:rPr>
        <w:t xml:space="preserve"> изменений в Федеральный закон </w:t>
      </w:r>
      <w:r w:rsidR="00821C0C">
        <w:rPr>
          <w:sz w:val="28"/>
          <w:szCs w:val="28"/>
        </w:rPr>
        <w:t xml:space="preserve">от 01 мая 2016 года </w:t>
      </w:r>
      <w:r w:rsidR="00DA59D5" w:rsidRPr="007D716B">
        <w:rPr>
          <w:sz w:val="28"/>
          <w:szCs w:val="28"/>
        </w:rPr>
        <w:t>№ 119-ФЗ «Об особенностях</w:t>
      </w:r>
      <w:r w:rsidR="007D716B">
        <w:rPr>
          <w:sz w:val="28"/>
          <w:szCs w:val="28"/>
        </w:rPr>
        <w:t xml:space="preserve"> </w:t>
      </w:r>
      <w:r w:rsidR="00DA59D5" w:rsidRPr="007D716B">
        <w:rPr>
          <w:sz w:val="28"/>
          <w:szCs w:val="28"/>
        </w:rPr>
        <w:t>предоставления гражданам земельных</w:t>
      </w:r>
      <w:r w:rsidR="00DA59D5">
        <w:rPr>
          <w:b/>
          <w:sz w:val="28"/>
          <w:szCs w:val="28"/>
        </w:rPr>
        <w:t xml:space="preserve"> </w:t>
      </w:r>
      <w:r w:rsidR="00DA59D5" w:rsidRPr="007D716B">
        <w:rPr>
          <w:sz w:val="28"/>
          <w:szCs w:val="28"/>
        </w:rPr>
        <w:t xml:space="preserve">участков, находящихся в </w:t>
      </w:r>
      <w:proofErr w:type="gramStart"/>
      <w:r w:rsidR="00DA59D5" w:rsidRPr="007D716B">
        <w:rPr>
          <w:sz w:val="28"/>
          <w:szCs w:val="28"/>
        </w:rPr>
        <w:t>государственной</w:t>
      </w:r>
      <w:proofErr w:type="gramEnd"/>
    </w:p>
    <w:p w:rsidR="00DA59D5" w:rsidRPr="007D716B" w:rsidRDefault="00DA59D5" w:rsidP="007D716B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или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A9E">
        <w:rPr>
          <w:rFonts w:ascii="Times New Roman" w:hAnsi="Times New Roman" w:cs="Times New Roman"/>
          <w:b w:val="0"/>
          <w:sz w:val="28"/>
          <w:szCs w:val="28"/>
        </w:rPr>
        <w:t>собственности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расположенных </w:t>
      </w:r>
      <w:r w:rsidR="00821C0C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 w:cs="Times New Roman"/>
          <w:b w:val="0"/>
          <w:sz w:val="28"/>
          <w:szCs w:val="28"/>
        </w:rPr>
        <w:t>территориях субъектов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Российской Федерации, входящих  в состав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Дальневосточного Федерального округа,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и о  внесении изменений в отдельные законодательные акты Российской Федерации»</w:t>
      </w:r>
    </w:p>
    <w:p w:rsidR="00042609" w:rsidRPr="00896092" w:rsidRDefault="00042609" w:rsidP="007D716B">
      <w:pPr>
        <w:ind w:right="4252"/>
        <w:jc w:val="both"/>
        <w:rPr>
          <w:sz w:val="28"/>
          <w:szCs w:val="28"/>
        </w:rPr>
      </w:pP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</w:p>
    <w:p w:rsidR="00042609" w:rsidRPr="00532C2E" w:rsidRDefault="00050B6B" w:rsidP="00C4322F">
      <w:pPr>
        <w:shd w:val="clear" w:color="auto" w:fill="FFFFFF"/>
        <w:spacing w:line="360" w:lineRule="auto"/>
        <w:ind w:right="-36" w:firstLine="708"/>
        <w:jc w:val="both"/>
        <w:rPr>
          <w:sz w:val="28"/>
          <w:szCs w:val="28"/>
        </w:rPr>
      </w:pPr>
      <w:proofErr w:type="gramStart"/>
      <w:r w:rsidRPr="00532C2E">
        <w:rPr>
          <w:sz w:val="28"/>
          <w:szCs w:val="28"/>
        </w:rPr>
        <w:t>Рассмотрев письмо комитета по продовольственной политике и природопользов</w:t>
      </w:r>
      <w:r w:rsidR="00532C2E">
        <w:rPr>
          <w:sz w:val="28"/>
          <w:szCs w:val="28"/>
        </w:rPr>
        <w:t>анию Законодательного Собрания П</w:t>
      </w:r>
      <w:r w:rsidRPr="00532C2E">
        <w:rPr>
          <w:sz w:val="28"/>
          <w:szCs w:val="28"/>
        </w:rPr>
        <w:t xml:space="preserve">риморского края, справку правового управления аппарата Законодательного Собрания Приморского края </w:t>
      </w:r>
      <w:r w:rsidR="00532C2E" w:rsidRPr="00532C2E">
        <w:rPr>
          <w:sz w:val="28"/>
          <w:szCs w:val="28"/>
        </w:rPr>
        <w:t>на проект федерального закона «О внесении изменений в Федеральный закон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</w:t>
      </w:r>
      <w:proofErr w:type="gramEnd"/>
      <w:r w:rsidR="00532C2E" w:rsidRPr="00532C2E">
        <w:rPr>
          <w:sz w:val="28"/>
          <w:szCs w:val="28"/>
        </w:rPr>
        <w:t xml:space="preserve"> отдельные законодательные акты Российской Федерации»</w:t>
      </w:r>
      <w:r w:rsidR="00E679D7">
        <w:rPr>
          <w:sz w:val="28"/>
          <w:szCs w:val="28"/>
        </w:rPr>
        <w:t xml:space="preserve">, </w:t>
      </w:r>
      <w:r w:rsidR="00042609" w:rsidRPr="00532C2E">
        <w:rPr>
          <w:sz w:val="28"/>
          <w:szCs w:val="28"/>
        </w:rPr>
        <w:t>Дума Пожарского муниципального района</w:t>
      </w:r>
    </w:p>
    <w:p w:rsidR="00042609" w:rsidRPr="007A2ECB" w:rsidRDefault="00042609" w:rsidP="00042609">
      <w:pPr>
        <w:spacing w:line="360" w:lineRule="auto"/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lastRenderedPageBreak/>
        <w:t>РЕШИЛА:</w:t>
      </w:r>
    </w:p>
    <w:p w:rsidR="00163C86" w:rsidRPr="00736C65" w:rsidRDefault="00306E43" w:rsidP="006A0C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E679D7">
        <w:rPr>
          <w:sz w:val="28"/>
          <w:szCs w:val="28"/>
        </w:rPr>
        <w:t xml:space="preserve">Отозвать </w:t>
      </w:r>
      <w:r w:rsidR="00E73000">
        <w:rPr>
          <w:sz w:val="28"/>
          <w:szCs w:val="28"/>
        </w:rPr>
        <w:t>обращение Думы Пожарского муниципального района в Законодательное Собрание Приморского края о законодательной инициативе</w:t>
      </w:r>
      <w:r w:rsidR="00E26B94">
        <w:rPr>
          <w:sz w:val="28"/>
          <w:szCs w:val="28"/>
        </w:rPr>
        <w:t xml:space="preserve"> Законодательного Собрания Приморского края по внесению в Государственную Дум</w:t>
      </w:r>
      <w:r w:rsidR="00C104F0">
        <w:rPr>
          <w:sz w:val="28"/>
          <w:szCs w:val="28"/>
        </w:rPr>
        <w:t>у Российской Федерации проекта ф</w:t>
      </w:r>
      <w:r w:rsidR="00E26B94">
        <w:rPr>
          <w:sz w:val="28"/>
          <w:szCs w:val="28"/>
        </w:rPr>
        <w:t xml:space="preserve">едерального закона «О внесении изменений в Федеральный закон </w:t>
      </w:r>
      <w:r w:rsidR="009B7FF2">
        <w:rPr>
          <w:sz w:val="28"/>
          <w:szCs w:val="28"/>
        </w:rPr>
        <w:t xml:space="preserve"> </w:t>
      </w:r>
      <w:r w:rsidR="00695717">
        <w:rPr>
          <w:sz w:val="28"/>
          <w:szCs w:val="28"/>
        </w:rPr>
        <w:t xml:space="preserve">от 01 мая 2016 года </w:t>
      </w:r>
      <w:r w:rsidR="00E26B94" w:rsidRPr="00523A9E">
        <w:rPr>
          <w:sz w:val="28"/>
          <w:szCs w:val="28"/>
        </w:rPr>
        <w:t>№ 119-ФЗ «Об особенностях</w:t>
      </w:r>
      <w:r w:rsidR="00E26B94">
        <w:rPr>
          <w:sz w:val="28"/>
          <w:szCs w:val="28"/>
        </w:rPr>
        <w:t xml:space="preserve"> предоставления гражданам земельных участков, находящихся в государственной или муниципальной  </w:t>
      </w:r>
      <w:r w:rsidR="00E26B94" w:rsidRPr="00523A9E">
        <w:rPr>
          <w:sz w:val="28"/>
          <w:szCs w:val="28"/>
        </w:rPr>
        <w:t>собственности</w:t>
      </w:r>
      <w:r w:rsidR="00E26B94">
        <w:rPr>
          <w:sz w:val="28"/>
          <w:szCs w:val="28"/>
        </w:rPr>
        <w:t xml:space="preserve"> и расположенных территориях субъектов Российской Федерации, входящих  в</w:t>
      </w:r>
      <w:proofErr w:type="gramEnd"/>
      <w:r w:rsidR="00E26B94">
        <w:rPr>
          <w:sz w:val="28"/>
          <w:szCs w:val="28"/>
        </w:rPr>
        <w:t xml:space="preserve"> состав Дальневосточного Федерального округа, и о  внесении изменений в отдельные законодател</w:t>
      </w:r>
      <w:r w:rsidR="006A0CAC">
        <w:rPr>
          <w:sz w:val="28"/>
          <w:szCs w:val="28"/>
        </w:rPr>
        <w:t>ьные акты Российской Федерации».</w:t>
      </w:r>
    </w:p>
    <w:p w:rsidR="009B7FF2" w:rsidRPr="006A0CAC" w:rsidRDefault="006A0CAC" w:rsidP="006A0CAC">
      <w:pPr>
        <w:spacing w:line="360" w:lineRule="auto"/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42609" w:rsidRPr="006A0CAC">
        <w:rPr>
          <w:sz w:val="28"/>
          <w:szCs w:val="28"/>
        </w:rPr>
        <w:t>Настоящее решение вступает в силу со дня его принятия.</w:t>
      </w:r>
    </w:p>
    <w:p w:rsidR="007A2ECB" w:rsidRDefault="007A2ECB" w:rsidP="00042609">
      <w:pPr>
        <w:ind w:right="-5"/>
        <w:jc w:val="both"/>
        <w:rPr>
          <w:sz w:val="28"/>
          <w:szCs w:val="28"/>
        </w:rPr>
      </w:pPr>
    </w:p>
    <w:p w:rsidR="007D716B" w:rsidRDefault="007D716B" w:rsidP="00042609">
      <w:pPr>
        <w:ind w:right="-5"/>
        <w:jc w:val="both"/>
        <w:rPr>
          <w:sz w:val="28"/>
          <w:szCs w:val="28"/>
        </w:rPr>
      </w:pPr>
    </w:p>
    <w:p w:rsidR="009B7FF2" w:rsidRDefault="009B7FF2" w:rsidP="00042609">
      <w:pPr>
        <w:ind w:right="-5"/>
        <w:jc w:val="both"/>
        <w:rPr>
          <w:sz w:val="28"/>
          <w:szCs w:val="28"/>
        </w:rPr>
      </w:pP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Председатель Думы </w:t>
      </w:r>
    </w:p>
    <w:p w:rsidR="00A31B7F" w:rsidRPr="007A2ECB" w:rsidRDefault="00042609" w:rsidP="00887DE7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Пожарского муниципального района       </w:t>
      </w:r>
      <w:r w:rsidR="00450AA6" w:rsidRPr="007A2ECB">
        <w:rPr>
          <w:sz w:val="28"/>
          <w:szCs w:val="28"/>
        </w:rPr>
        <w:t xml:space="preserve">             </w:t>
      </w:r>
      <w:r w:rsidR="00C65FDE" w:rsidRPr="007A2ECB">
        <w:rPr>
          <w:sz w:val="28"/>
          <w:szCs w:val="28"/>
        </w:rPr>
        <w:t xml:space="preserve">     </w:t>
      </w:r>
      <w:r w:rsidR="00450AA6" w:rsidRPr="007A2ECB">
        <w:rPr>
          <w:sz w:val="28"/>
          <w:szCs w:val="28"/>
        </w:rPr>
        <w:t xml:space="preserve">              </w:t>
      </w:r>
      <w:r w:rsidR="00456781">
        <w:rPr>
          <w:sz w:val="28"/>
          <w:szCs w:val="28"/>
        </w:rPr>
        <w:t xml:space="preserve">  </w:t>
      </w:r>
      <w:r w:rsidR="00450AA6" w:rsidRPr="007A2ECB">
        <w:rPr>
          <w:sz w:val="28"/>
          <w:szCs w:val="28"/>
        </w:rPr>
        <w:t xml:space="preserve">    </w:t>
      </w:r>
      <w:r w:rsidR="00456781">
        <w:rPr>
          <w:sz w:val="28"/>
          <w:szCs w:val="28"/>
        </w:rPr>
        <w:t xml:space="preserve">Н.А. </w:t>
      </w:r>
      <w:proofErr w:type="spellStart"/>
      <w:r w:rsidR="00456781">
        <w:rPr>
          <w:sz w:val="28"/>
          <w:szCs w:val="28"/>
        </w:rPr>
        <w:t>Борик</w:t>
      </w:r>
      <w:proofErr w:type="spellEnd"/>
    </w:p>
    <w:sectPr w:rsidR="00A31B7F" w:rsidRPr="007A2ECB" w:rsidSect="00702204">
      <w:pgSz w:w="11906" w:h="16838"/>
      <w:pgMar w:top="851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9271F"/>
    <w:multiLevelType w:val="hybridMultilevel"/>
    <w:tmpl w:val="43B858A0"/>
    <w:lvl w:ilvl="0" w:tplc="663CAC5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0856FCB"/>
    <w:multiLevelType w:val="hybridMultilevel"/>
    <w:tmpl w:val="61BA9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A25F99"/>
    <w:multiLevelType w:val="hybridMultilevel"/>
    <w:tmpl w:val="AF7815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6B"/>
    <w:rsid w:val="00002049"/>
    <w:rsid w:val="00042609"/>
    <w:rsid w:val="00050B6B"/>
    <w:rsid w:val="00163C86"/>
    <w:rsid w:val="00171969"/>
    <w:rsid w:val="001D3F37"/>
    <w:rsid w:val="001F1671"/>
    <w:rsid w:val="00260421"/>
    <w:rsid w:val="002C1AC6"/>
    <w:rsid w:val="002F6C38"/>
    <w:rsid w:val="00306E43"/>
    <w:rsid w:val="003B49E9"/>
    <w:rsid w:val="003B595D"/>
    <w:rsid w:val="00450AA6"/>
    <w:rsid w:val="00456781"/>
    <w:rsid w:val="00504946"/>
    <w:rsid w:val="00532C2E"/>
    <w:rsid w:val="00555DA8"/>
    <w:rsid w:val="0056463E"/>
    <w:rsid w:val="005C75C6"/>
    <w:rsid w:val="005D5D43"/>
    <w:rsid w:val="005E3C3E"/>
    <w:rsid w:val="0063279C"/>
    <w:rsid w:val="00695717"/>
    <w:rsid w:val="0069776A"/>
    <w:rsid w:val="006A0CAC"/>
    <w:rsid w:val="006B3B04"/>
    <w:rsid w:val="00702204"/>
    <w:rsid w:val="00715247"/>
    <w:rsid w:val="0072714D"/>
    <w:rsid w:val="007A2ECB"/>
    <w:rsid w:val="007C3D48"/>
    <w:rsid w:val="007D716B"/>
    <w:rsid w:val="00821C0C"/>
    <w:rsid w:val="008303C7"/>
    <w:rsid w:val="008869D0"/>
    <w:rsid w:val="00887DE7"/>
    <w:rsid w:val="00896092"/>
    <w:rsid w:val="008E1B91"/>
    <w:rsid w:val="009B7FF2"/>
    <w:rsid w:val="00A13EF4"/>
    <w:rsid w:val="00A1642C"/>
    <w:rsid w:val="00A31B7F"/>
    <w:rsid w:val="00AF55CB"/>
    <w:rsid w:val="00BA4E16"/>
    <w:rsid w:val="00BE4643"/>
    <w:rsid w:val="00C104F0"/>
    <w:rsid w:val="00C4322F"/>
    <w:rsid w:val="00C45E44"/>
    <w:rsid w:val="00C465C8"/>
    <w:rsid w:val="00C5797A"/>
    <w:rsid w:val="00C65FDE"/>
    <w:rsid w:val="00D103AF"/>
    <w:rsid w:val="00D560F7"/>
    <w:rsid w:val="00D63322"/>
    <w:rsid w:val="00D717FA"/>
    <w:rsid w:val="00D86B78"/>
    <w:rsid w:val="00D86BC6"/>
    <w:rsid w:val="00DA59D5"/>
    <w:rsid w:val="00DB06AA"/>
    <w:rsid w:val="00DF7124"/>
    <w:rsid w:val="00E24A1C"/>
    <w:rsid w:val="00E26B94"/>
    <w:rsid w:val="00E65B8D"/>
    <w:rsid w:val="00E679D7"/>
    <w:rsid w:val="00E73000"/>
    <w:rsid w:val="00F4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2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5DA8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A59D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4">
    <w:name w:val="List Paragraph"/>
    <w:basedOn w:val="a"/>
    <w:uiPriority w:val="34"/>
    <w:qFormat/>
    <w:rsid w:val="00163C86"/>
    <w:pPr>
      <w:ind w:left="720"/>
      <w:contextualSpacing/>
    </w:pPr>
  </w:style>
  <w:style w:type="paragraph" w:customStyle="1" w:styleId="ConsPlusNormal">
    <w:name w:val="ConsPlusNormal"/>
    <w:rsid w:val="00163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2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5DA8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A59D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4">
    <w:name w:val="List Paragraph"/>
    <w:basedOn w:val="a"/>
    <w:uiPriority w:val="34"/>
    <w:qFormat/>
    <w:rsid w:val="00163C86"/>
    <w:pPr>
      <w:ind w:left="720"/>
      <w:contextualSpacing/>
    </w:pPr>
  </w:style>
  <w:style w:type="paragraph" w:customStyle="1" w:styleId="ConsPlusNormal">
    <w:name w:val="ConsPlusNormal"/>
    <w:rsid w:val="00163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1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44;&#1059;&#1052;&#1040;%2031.05.2016\&#1074;&#1086;&#1087;&#1088;&#1086;&#1089;%204,%20&#1044;&#1042;%20&#1075;&#1077;&#1082;&#1090;&#1072;&#1088;\&#1056;&#1077;&#1096;&#1077;&#1085;&#1080;&#1077;%20&#1086;&#1073;%20&#1086;&#1073;&#1088;&#1072;&#1097;&#1077;&#1085;&#1080;&#1080;%20&#1074;%20&#1047;&#1040;&#1050;&#1057;%20&#1055;&#1050;%20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об обращении в ЗАКС ПК 01</Template>
  <TotalTime>1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2016-09-07T00:30:00Z</cp:lastPrinted>
  <dcterms:created xsi:type="dcterms:W3CDTF">2016-09-16T00:05:00Z</dcterms:created>
  <dcterms:modified xsi:type="dcterms:W3CDTF">2016-09-16T00:05:00Z</dcterms:modified>
</cp:coreProperties>
</file>