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249" w:rsidRDefault="00472249" w:rsidP="00DA2D30">
      <w:pPr>
        <w:jc w:val="right"/>
        <w:rPr>
          <w:sz w:val="22"/>
          <w:szCs w:val="22"/>
        </w:rPr>
      </w:pPr>
      <w:bookmarkStart w:id="0" w:name="_GoBack"/>
      <w:bookmarkEnd w:id="0"/>
    </w:p>
    <w:p w:rsidR="00472249" w:rsidRDefault="00972A56" w:rsidP="00472249">
      <w:pPr>
        <w:ind w:left="6120" w:hanging="6120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2249"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</w:t>
      </w:r>
    </w:p>
    <w:p w:rsidR="00472249" w:rsidRDefault="00472249" w:rsidP="00472249">
      <w:pPr>
        <w:jc w:val="center"/>
        <w:rPr>
          <w:b/>
          <w:szCs w:val="28"/>
        </w:rPr>
      </w:pPr>
      <w:r>
        <w:rPr>
          <w:b/>
          <w:szCs w:val="28"/>
        </w:rPr>
        <w:t>ДУМА</w:t>
      </w:r>
    </w:p>
    <w:p w:rsidR="00472249" w:rsidRDefault="00472249" w:rsidP="00472249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472249" w:rsidRDefault="00472249" w:rsidP="00472249">
      <w:pPr>
        <w:jc w:val="center"/>
        <w:rPr>
          <w:szCs w:val="28"/>
        </w:rPr>
      </w:pPr>
    </w:p>
    <w:p w:rsidR="00472249" w:rsidRDefault="00472249" w:rsidP="00472249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472249" w:rsidRDefault="00472249" w:rsidP="00472249">
      <w:pPr>
        <w:jc w:val="center"/>
        <w:rPr>
          <w:szCs w:val="28"/>
        </w:rPr>
      </w:pPr>
    </w:p>
    <w:p w:rsidR="00472249" w:rsidRDefault="00DE6D4D" w:rsidP="00472249">
      <w:pPr>
        <w:rPr>
          <w:szCs w:val="28"/>
        </w:rPr>
      </w:pPr>
      <w:r>
        <w:rPr>
          <w:szCs w:val="28"/>
        </w:rPr>
        <w:t>от 29 ноября 2016</w:t>
      </w:r>
      <w:r w:rsidR="00472249">
        <w:rPr>
          <w:szCs w:val="28"/>
        </w:rPr>
        <w:t xml:space="preserve"> года               </w:t>
      </w:r>
      <w:proofErr w:type="spellStart"/>
      <w:r w:rsidR="00472249">
        <w:rPr>
          <w:szCs w:val="28"/>
        </w:rPr>
        <w:t>пгт</w:t>
      </w:r>
      <w:proofErr w:type="spellEnd"/>
      <w:r w:rsidR="00472249">
        <w:rPr>
          <w:szCs w:val="28"/>
        </w:rPr>
        <w:t xml:space="preserve"> </w:t>
      </w:r>
      <w:proofErr w:type="spellStart"/>
      <w:r w:rsidR="00472249">
        <w:rPr>
          <w:szCs w:val="28"/>
        </w:rPr>
        <w:t>Лучегорск</w:t>
      </w:r>
      <w:proofErr w:type="spellEnd"/>
      <w:r w:rsidR="00472249">
        <w:rPr>
          <w:szCs w:val="28"/>
        </w:rPr>
        <w:t xml:space="preserve">           </w:t>
      </w:r>
      <w:r>
        <w:rPr>
          <w:szCs w:val="28"/>
        </w:rPr>
        <w:t xml:space="preserve">                   </w:t>
      </w:r>
      <w:r w:rsidR="00D842F8">
        <w:rPr>
          <w:szCs w:val="28"/>
        </w:rPr>
        <w:t xml:space="preserve"> </w:t>
      </w:r>
      <w:r>
        <w:rPr>
          <w:szCs w:val="28"/>
        </w:rPr>
        <w:t xml:space="preserve">    </w:t>
      </w:r>
      <w:r w:rsidR="00472249">
        <w:rPr>
          <w:szCs w:val="28"/>
        </w:rPr>
        <w:t xml:space="preserve"> № </w:t>
      </w:r>
      <w:r w:rsidR="00D01079">
        <w:rPr>
          <w:szCs w:val="28"/>
        </w:rPr>
        <w:t>153</w:t>
      </w:r>
    </w:p>
    <w:p w:rsidR="00472249" w:rsidRDefault="00472249" w:rsidP="00472249">
      <w:pPr>
        <w:ind w:right="5035"/>
        <w:jc w:val="both"/>
        <w:rPr>
          <w:b/>
          <w:szCs w:val="28"/>
        </w:rPr>
      </w:pPr>
    </w:p>
    <w:p w:rsidR="00472249" w:rsidRDefault="00472249" w:rsidP="00472249">
      <w:pPr>
        <w:ind w:right="3955"/>
        <w:jc w:val="both"/>
        <w:rPr>
          <w:b/>
          <w:szCs w:val="28"/>
        </w:rPr>
      </w:pPr>
      <w:r>
        <w:rPr>
          <w:szCs w:val="28"/>
        </w:rPr>
        <w:t>О проекте нормативного правового акта Думы Пожарского муниципального района «О бюджете Пожарско</w:t>
      </w:r>
      <w:r w:rsidR="00DE6D4D">
        <w:rPr>
          <w:szCs w:val="28"/>
        </w:rPr>
        <w:t>го муниципального района на 2017</w:t>
      </w:r>
      <w:r>
        <w:rPr>
          <w:szCs w:val="28"/>
        </w:rPr>
        <w:t xml:space="preserve"> год» (первое чтение)</w:t>
      </w:r>
    </w:p>
    <w:p w:rsidR="00472249" w:rsidRDefault="00472249" w:rsidP="00472249">
      <w:pPr>
        <w:tabs>
          <w:tab w:val="left" w:pos="4320"/>
        </w:tabs>
        <w:ind w:right="5035"/>
        <w:jc w:val="both"/>
        <w:rPr>
          <w:szCs w:val="28"/>
        </w:rPr>
      </w:pPr>
    </w:p>
    <w:p w:rsidR="00472249" w:rsidRPr="003C4805" w:rsidRDefault="00472249" w:rsidP="00550C77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Рассмотрев проект нормативного</w:t>
      </w:r>
      <w:r w:rsidR="003C4805">
        <w:rPr>
          <w:szCs w:val="28"/>
        </w:rPr>
        <w:t xml:space="preserve"> правового акта Думы Пожарского </w:t>
      </w:r>
      <w:r>
        <w:rPr>
          <w:szCs w:val="28"/>
        </w:rPr>
        <w:t xml:space="preserve">муниципального района </w:t>
      </w:r>
      <w:r w:rsidRPr="003C4805">
        <w:rPr>
          <w:szCs w:val="28"/>
        </w:rPr>
        <w:t>«</w:t>
      </w:r>
      <w:r w:rsidR="003C4805" w:rsidRPr="003C4805">
        <w:rPr>
          <w:szCs w:val="28"/>
        </w:rPr>
        <w:t>О бюджете Пожарского муниципального района на 2017 год</w:t>
      </w:r>
      <w:r w:rsidR="003C4805">
        <w:rPr>
          <w:szCs w:val="28"/>
        </w:rPr>
        <w:t xml:space="preserve"> </w:t>
      </w:r>
      <w:r w:rsidR="003C4805" w:rsidRPr="003C4805">
        <w:rPr>
          <w:szCs w:val="28"/>
        </w:rPr>
        <w:t>и плановый период 2018 и 2019 годов</w:t>
      </w:r>
      <w:r>
        <w:rPr>
          <w:szCs w:val="28"/>
        </w:rPr>
        <w:t xml:space="preserve">» в первом чтении, </w:t>
      </w:r>
      <w:proofErr w:type="gramStart"/>
      <w:r>
        <w:rPr>
          <w:szCs w:val="28"/>
        </w:rPr>
        <w:t xml:space="preserve">руководствуясь Бюджетным кодексом Российской Федерации, Налоговым кодексом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статьей 84 Устава Пожарского муниципального района, Положением «О бюджетном процессе и межбюджетных отношениях в Пожарском муниципальном районе», утвержденным </w:t>
      </w:r>
      <w:r w:rsidR="0034015D">
        <w:rPr>
          <w:szCs w:val="28"/>
        </w:rPr>
        <w:t xml:space="preserve">нормативным правовым актом </w:t>
      </w:r>
      <w:r>
        <w:rPr>
          <w:szCs w:val="28"/>
        </w:rPr>
        <w:t xml:space="preserve">Думы Пожарского муниципального района </w:t>
      </w:r>
      <w:r w:rsidRPr="007C0C8C">
        <w:rPr>
          <w:szCs w:val="28"/>
        </w:rPr>
        <w:t>от</w:t>
      </w:r>
      <w:r w:rsidR="0034015D">
        <w:rPr>
          <w:szCs w:val="28"/>
        </w:rPr>
        <w:t xml:space="preserve"> </w:t>
      </w:r>
      <w:r w:rsidR="00A7364D">
        <w:rPr>
          <w:szCs w:val="28"/>
        </w:rPr>
        <w:t>25 октября 2016 года № 48-НПА</w:t>
      </w:r>
      <w:r w:rsidRPr="007C0C8C">
        <w:rPr>
          <w:szCs w:val="28"/>
        </w:rPr>
        <w:t xml:space="preserve">, </w:t>
      </w:r>
      <w:r>
        <w:rPr>
          <w:szCs w:val="28"/>
        </w:rPr>
        <w:t>Дума Пожарского муниципального</w:t>
      </w:r>
      <w:proofErr w:type="gramEnd"/>
      <w:r>
        <w:rPr>
          <w:szCs w:val="28"/>
        </w:rPr>
        <w:t xml:space="preserve"> района     </w:t>
      </w:r>
    </w:p>
    <w:p w:rsidR="00472249" w:rsidRDefault="00472249" w:rsidP="00472249">
      <w:pPr>
        <w:jc w:val="both"/>
        <w:rPr>
          <w:szCs w:val="28"/>
        </w:rPr>
      </w:pPr>
    </w:p>
    <w:p w:rsidR="00472249" w:rsidRDefault="00472249" w:rsidP="00472249">
      <w:pPr>
        <w:spacing w:line="360" w:lineRule="auto"/>
        <w:jc w:val="both"/>
        <w:rPr>
          <w:szCs w:val="28"/>
        </w:rPr>
      </w:pPr>
      <w:r>
        <w:rPr>
          <w:szCs w:val="28"/>
        </w:rPr>
        <w:t>РЕШИЛА:</w:t>
      </w:r>
    </w:p>
    <w:p w:rsidR="00472249" w:rsidRDefault="00472249" w:rsidP="00472249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1. Принять проект нормативного правового акта Думы Пожарского муниципального района </w:t>
      </w:r>
      <w:r w:rsidR="00C51FEC" w:rsidRPr="003C4805">
        <w:rPr>
          <w:szCs w:val="28"/>
        </w:rPr>
        <w:t>«О бюджете Пожарского муниципального района на 2017 год</w:t>
      </w:r>
      <w:r w:rsidR="00C51FEC">
        <w:rPr>
          <w:szCs w:val="28"/>
        </w:rPr>
        <w:t xml:space="preserve"> </w:t>
      </w:r>
      <w:r w:rsidR="00C51FEC" w:rsidRPr="003C4805">
        <w:rPr>
          <w:szCs w:val="28"/>
        </w:rPr>
        <w:t>и плановый период 2018 и 2019 годов</w:t>
      </w:r>
      <w:r w:rsidR="00C51FEC">
        <w:rPr>
          <w:szCs w:val="28"/>
        </w:rPr>
        <w:t>»</w:t>
      </w:r>
      <w:r>
        <w:rPr>
          <w:szCs w:val="28"/>
        </w:rPr>
        <w:t xml:space="preserve"> и его основные характеристики за основу.  </w:t>
      </w:r>
    </w:p>
    <w:p w:rsidR="00472249" w:rsidRDefault="00472249" w:rsidP="00472249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2. Финансовому управлению администрации Пожарского муниципального района (Дубровина) подготовить проект нормативного правового акта Думы По</w:t>
      </w:r>
      <w:r w:rsidR="00666955">
        <w:rPr>
          <w:szCs w:val="28"/>
        </w:rPr>
        <w:t xml:space="preserve">жарского муниципального района </w:t>
      </w:r>
      <w:r w:rsidR="00666955" w:rsidRPr="003C4805">
        <w:rPr>
          <w:szCs w:val="28"/>
        </w:rPr>
        <w:t xml:space="preserve">«О бюджете </w:t>
      </w:r>
      <w:r w:rsidR="00666955" w:rsidRPr="003C4805">
        <w:rPr>
          <w:szCs w:val="28"/>
        </w:rPr>
        <w:lastRenderedPageBreak/>
        <w:t>Пожарского муниципального района на 2017 год</w:t>
      </w:r>
      <w:r w:rsidR="00666955">
        <w:rPr>
          <w:szCs w:val="28"/>
        </w:rPr>
        <w:t xml:space="preserve"> </w:t>
      </w:r>
      <w:r w:rsidR="00666955" w:rsidRPr="003C4805">
        <w:rPr>
          <w:szCs w:val="28"/>
        </w:rPr>
        <w:t>и плановый период 2018 и 2019 годов</w:t>
      </w:r>
      <w:r w:rsidR="00666955">
        <w:rPr>
          <w:szCs w:val="28"/>
        </w:rPr>
        <w:t xml:space="preserve">» </w:t>
      </w:r>
      <w:r>
        <w:rPr>
          <w:szCs w:val="28"/>
        </w:rPr>
        <w:t xml:space="preserve">ко второму чтению. </w:t>
      </w:r>
    </w:p>
    <w:p w:rsidR="00472249" w:rsidRDefault="00472249" w:rsidP="00472249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3.  Установить предельный срок внесения письменных поправок к проекту нормативного правового акта Думы Пожарского муниципального района </w:t>
      </w:r>
      <w:r w:rsidR="0064221F">
        <w:rPr>
          <w:szCs w:val="28"/>
        </w:rPr>
        <w:t xml:space="preserve"> </w:t>
      </w:r>
      <w:r w:rsidR="00666955" w:rsidRPr="003C4805">
        <w:rPr>
          <w:szCs w:val="28"/>
        </w:rPr>
        <w:t>«О бюджете Пожарского муниципального района на 2017 год</w:t>
      </w:r>
      <w:r w:rsidR="00666955">
        <w:rPr>
          <w:szCs w:val="28"/>
        </w:rPr>
        <w:t xml:space="preserve"> </w:t>
      </w:r>
      <w:r w:rsidR="00666955" w:rsidRPr="003C4805">
        <w:rPr>
          <w:szCs w:val="28"/>
        </w:rPr>
        <w:t>и плановый период 2018 и 2019 годов</w:t>
      </w:r>
      <w:r w:rsidR="00666955">
        <w:rPr>
          <w:szCs w:val="28"/>
        </w:rPr>
        <w:t xml:space="preserve">» </w:t>
      </w:r>
      <w:r w:rsidR="0064221F">
        <w:rPr>
          <w:szCs w:val="28"/>
        </w:rPr>
        <w:t>07</w:t>
      </w:r>
      <w:r w:rsidR="00666955">
        <w:rPr>
          <w:szCs w:val="28"/>
        </w:rPr>
        <w:t xml:space="preserve"> декабря 2016</w:t>
      </w:r>
      <w:r>
        <w:rPr>
          <w:szCs w:val="28"/>
        </w:rPr>
        <w:t xml:space="preserve"> года.</w:t>
      </w:r>
    </w:p>
    <w:p w:rsidR="00472249" w:rsidRPr="00B57A52" w:rsidRDefault="00472249" w:rsidP="00472249">
      <w:pPr>
        <w:spacing w:line="360" w:lineRule="auto"/>
        <w:ind w:firstLine="708"/>
        <w:jc w:val="both"/>
        <w:rPr>
          <w:b/>
          <w:szCs w:val="28"/>
        </w:rPr>
      </w:pPr>
      <w:r>
        <w:rPr>
          <w:szCs w:val="28"/>
        </w:rPr>
        <w:t xml:space="preserve">4. Назначить рассмотрение проекта нормативного правового акта Думы Пожарского муниципального района «О бюджете Пожарского муниципального района на 2015 год» во втором чтении </w:t>
      </w:r>
      <w:r w:rsidRPr="00754214">
        <w:rPr>
          <w:szCs w:val="28"/>
        </w:rPr>
        <w:t>1</w:t>
      </w:r>
      <w:r w:rsidR="00666955">
        <w:rPr>
          <w:szCs w:val="28"/>
        </w:rPr>
        <w:t>5 декабря 2016</w:t>
      </w:r>
      <w:r w:rsidRPr="00754214">
        <w:rPr>
          <w:szCs w:val="28"/>
        </w:rPr>
        <w:t xml:space="preserve"> года.</w:t>
      </w:r>
    </w:p>
    <w:p w:rsidR="00472249" w:rsidRDefault="00472249" w:rsidP="00472249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5. Настоящее решение вступает в силу со дня его принятия.</w:t>
      </w:r>
    </w:p>
    <w:p w:rsidR="00472249" w:rsidRDefault="00472249" w:rsidP="00472249">
      <w:pPr>
        <w:jc w:val="both"/>
        <w:rPr>
          <w:szCs w:val="28"/>
        </w:rPr>
      </w:pPr>
    </w:p>
    <w:p w:rsidR="00472249" w:rsidRDefault="00472249" w:rsidP="00472249">
      <w:pPr>
        <w:jc w:val="both"/>
        <w:rPr>
          <w:szCs w:val="28"/>
        </w:rPr>
      </w:pPr>
    </w:p>
    <w:p w:rsidR="00472249" w:rsidRDefault="00472249" w:rsidP="00472249">
      <w:pPr>
        <w:jc w:val="both"/>
        <w:rPr>
          <w:szCs w:val="28"/>
        </w:rPr>
      </w:pPr>
    </w:p>
    <w:p w:rsidR="00472249" w:rsidRDefault="00666955" w:rsidP="00472249">
      <w:pPr>
        <w:jc w:val="both"/>
        <w:rPr>
          <w:szCs w:val="28"/>
        </w:rPr>
      </w:pPr>
      <w:r>
        <w:rPr>
          <w:szCs w:val="28"/>
        </w:rPr>
        <w:t>Председатель</w:t>
      </w:r>
      <w:r w:rsidR="002671BC">
        <w:rPr>
          <w:szCs w:val="28"/>
        </w:rPr>
        <w:t xml:space="preserve"> </w:t>
      </w:r>
      <w:r w:rsidR="00472249">
        <w:rPr>
          <w:szCs w:val="28"/>
        </w:rPr>
        <w:t>Думы</w:t>
      </w:r>
    </w:p>
    <w:p w:rsidR="00472249" w:rsidRDefault="00472249" w:rsidP="00472249">
      <w:pPr>
        <w:jc w:val="both"/>
        <w:rPr>
          <w:szCs w:val="28"/>
        </w:rPr>
      </w:pPr>
      <w:r>
        <w:rPr>
          <w:szCs w:val="28"/>
        </w:rPr>
        <w:t xml:space="preserve">Пожарского муниципального района                              </w:t>
      </w:r>
      <w:r w:rsidR="002671BC">
        <w:rPr>
          <w:szCs w:val="28"/>
        </w:rPr>
        <w:t xml:space="preserve">  </w:t>
      </w:r>
      <w:r w:rsidR="00666955">
        <w:rPr>
          <w:szCs w:val="28"/>
        </w:rPr>
        <w:t xml:space="preserve">      </w:t>
      </w:r>
      <w:r w:rsidR="002671BC">
        <w:rPr>
          <w:szCs w:val="28"/>
        </w:rPr>
        <w:t xml:space="preserve">    </w:t>
      </w:r>
      <w:r>
        <w:rPr>
          <w:szCs w:val="28"/>
        </w:rPr>
        <w:t xml:space="preserve">   </w:t>
      </w:r>
      <w:r w:rsidR="00666955">
        <w:rPr>
          <w:szCs w:val="28"/>
        </w:rPr>
        <w:t xml:space="preserve">Н.А. </w:t>
      </w:r>
      <w:proofErr w:type="spellStart"/>
      <w:r w:rsidR="00666955">
        <w:rPr>
          <w:szCs w:val="28"/>
        </w:rPr>
        <w:t>Борик</w:t>
      </w:r>
      <w:proofErr w:type="spellEnd"/>
    </w:p>
    <w:p w:rsidR="00472249" w:rsidRDefault="00472249" w:rsidP="00472249">
      <w:pPr>
        <w:jc w:val="right"/>
        <w:rPr>
          <w:sz w:val="22"/>
          <w:szCs w:val="22"/>
        </w:rPr>
      </w:pPr>
    </w:p>
    <w:p w:rsidR="00472249" w:rsidRDefault="00472249" w:rsidP="00472249">
      <w:pPr>
        <w:jc w:val="right"/>
        <w:rPr>
          <w:sz w:val="22"/>
          <w:szCs w:val="22"/>
        </w:rPr>
      </w:pPr>
    </w:p>
    <w:p w:rsidR="00472249" w:rsidRDefault="00472249" w:rsidP="00472249">
      <w:pPr>
        <w:jc w:val="right"/>
        <w:rPr>
          <w:sz w:val="22"/>
          <w:szCs w:val="22"/>
        </w:rPr>
      </w:pPr>
    </w:p>
    <w:p w:rsidR="00472249" w:rsidRDefault="00472249" w:rsidP="00472249">
      <w:pPr>
        <w:jc w:val="right"/>
        <w:rPr>
          <w:sz w:val="22"/>
          <w:szCs w:val="22"/>
        </w:rPr>
      </w:pPr>
    </w:p>
    <w:p w:rsidR="0064221F" w:rsidRDefault="0064221F" w:rsidP="00472249">
      <w:pPr>
        <w:jc w:val="right"/>
        <w:rPr>
          <w:sz w:val="22"/>
          <w:szCs w:val="22"/>
        </w:rPr>
      </w:pPr>
    </w:p>
    <w:p w:rsidR="0064221F" w:rsidRDefault="0064221F" w:rsidP="00472249">
      <w:pPr>
        <w:jc w:val="right"/>
        <w:rPr>
          <w:sz w:val="22"/>
          <w:szCs w:val="22"/>
        </w:rPr>
      </w:pPr>
    </w:p>
    <w:p w:rsidR="0064221F" w:rsidRDefault="0064221F" w:rsidP="00472249">
      <w:pPr>
        <w:jc w:val="right"/>
        <w:rPr>
          <w:sz w:val="22"/>
          <w:szCs w:val="22"/>
        </w:rPr>
      </w:pPr>
    </w:p>
    <w:p w:rsidR="0064221F" w:rsidRDefault="0064221F" w:rsidP="00472249">
      <w:pPr>
        <w:jc w:val="right"/>
        <w:rPr>
          <w:sz w:val="22"/>
          <w:szCs w:val="22"/>
        </w:rPr>
      </w:pPr>
    </w:p>
    <w:p w:rsidR="0064221F" w:rsidRDefault="0064221F" w:rsidP="00472249">
      <w:pPr>
        <w:jc w:val="right"/>
        <w:rPr>
          <w:sz w:val="22"/>
          <w:szCs w:val="22"/>
        </w:rPr>
      </w:pPr>
    </w:p>
    <w:p w:rsidR="0064221F" w:rsidRDefault="0064221F" w:rsidP="00472249">
      <w:pPr>
        <w:jc w:val="right"/>
        <w:rPr>
          <w:sz w:val="22"/>
          <w:szCs w:val="22"/>
        </w:rPr>
      </w:pPr>
    </w:p>
    <w:p w:rsidR="0064221F" w:rsidRDefault="0064221F" w:rsidP="00472249">
      <w:pPr>
        <w:jc w:val="right"/>
        <w:rPr>
          <w:sz w:val="22"/>
          <w:szCs w:val="22"/>
        </w:rPr>
      </w:pPr>
    </w:p>
    <w:p w:rsidR="0064221F" w:rsidRDefault="0064221F" w:rsidP="00472249">
      <w:pPr>
        <w:jc w:val="right"/>
        <w:rPr>
          <w:sz w:val="22"/>
          <w:szCs w:val="22"/>
        </w:rPr>
      </w:pPr>
    </w:p>
    <w:p w:rsidR="0064221F" w:rsidRDefault="0064221F" w:rsidP="00472249">
      <w:pPr>
        <w:jc w:val="right"/>
        <w:rPr>
          <w:sz w:val="22"/>
          <w:szCs w:val="22"/>
        </w:rPr>
      </w:pPr>
    </w:p>
    <w:p w:rsidR="0064221F" w:rsidRDefault="0064221F" w:rsidP="00472249">
      <w:pPr>
        <w:jc w:val="right"/>
        <w:rPr>
          <w:sz w:val="22"/>
          <w:szCs w:val="22"/>
        </w:rPr>
      </w:pPr>
    </w:p>
    <w:p w:rsidR="0064221F" w:rsidRDefault="0064221F" w:rsidP="00472249">
      <w:pPr>
        <w:jc w:val="right"/>
        <w:rPr>
          <w:sz w:val="22"/>
          <w:szCs w:val="22"/>
        </w:rPr>
      </w:pPr>
    </w:p>
    <w:p w:rsidR="0064221F" w:rsidRDefault="0064221F" w:rsidP="00472249">
      <w:pPr>
        <w:jc w:val="right"/>
        <w:rPr>
          <w:sz w:val="22"/>
          <w:szCs w:val="22"/>
        </w:rPr>
      </w:pPr>
    </w:p>
    <w:p w:rsidR="0064221F" w:rsidRDefault="0064221F" w:rsidP="00472249">
      <w:pPr>
        <w:jc w:val="right"/>
        <w:rPr>
          <w:sz w:val="22"/>
          <w:szCs w:val="22"/>
        </w:rPr>
      </w:pPr>
    </w:p>
    <w:p w:rsidR="0064221F" w:rsidRDefault="0064221F" w:rsidP="00472249">
      <w:pPr>
        <w:jc w:val="right"/>
        <w:rPr>
          <w:sz w:val="22"/>
          <w:szCs w:val="22"/>
        </w:rPr>
      </w:pPr>
    </w:p>
    <w:p w:rsidR="0064221F" w:rsidRDefault="0064221F" w:rsidP="00472249">
      <w:pPr>
        <w:jc w:val="right"/>
        <w:rPr>
          <w:sz w:val="22"/>
          <w:szCs w:val="22"/>
        </w:rPr>
      </w:pPr>
    </w:p>
    <w:p w:rsidR="0064221F" w:rsidRDefault="0064221F" w:rsidP="00472249">
      <w:pPr>
        <w:jc w:val="right"/>
        <w:rPr>
          <w:sz w:val="22"/>
          <w:szCs w:val="22"/>
        </w:rPr>
      </w:pPr>
    </w:p>
    <w:p w:rsidR="0064221F" w:rsidRDefault="0064221F" w:rsidP="00472249">
      <w:pPr>
        <w:jc w:val="right"/>
        <w:rPr>
          <w:sz w:val="22"/>
          <w:szCs w:val="22"/>
        </w:rPr>
      </w:pPr>
    </w:p>
    <w:p w:rsidR="0064221F" w:rsidRDefault="0064221F" w:rsidP="00472249">
      <w:pPr>
        <w:jc w:val="right"/>
        <w:rPr>
          <w:sz w:val="22"/>
          <w:szCs w:val="22"/>
        </w:rPr>
      </w:pPr>
    </w:p>
    <w:p w:rsidR="0064221F" w:rsidRDefault="0064221F" w:rsidP="00472249">
      <w:pPr>
        <w:jc w:val="right"/>
        <w:rPr>
          <w:sz w:val="22"/>
          <w:szCs w:val="22"/>
        </w:rPr>
      </w:pPr>
    </w:p>
    <w:p w:rsidR="0064221F" w:rsidRDefault="0064221F" w:rsidP="00472249">
      <w:pPr>
        <w:jc w:val="right"/>
        <w:rPr>
          <w:sz w:val="22"/>
          <w:szCs w:val="22"/>
        </w:rPr>
      </w:pPr>
    </w:p>
    <w:p w:rsidR="0064221F" w:rsidRDefault="0064221F" w:rsidP="00472249">
      <w:pPr>
        <w:jc w:val="right"/>
        <w:rPr>
          <w:sz w:val="22"/>
          <w:szCs w:val="22"/>
        </w:rPr>
      </w:pPr>
    </w:p>
    <w:p w:rsidR="0064221F" w:rsidRDefault="0064221F" w:rsidP="00472249">
      <w:pPr>
        <w:jc w:val="right"/>
        <w:rPr>
          <w:sz w:val="22"/>
          <w:szCs w:val="22"/>
        </w:rPr>
      </w:pPr>
    </w:p>
    <w:p w:rsidR="0064221F" w:rsidRDefault="0064221F" w:rsidP="00472249">
      <w:pPr>
        <w:jc w:val="right"/>
        <w:rPr>
          <w:sz w:val="22"/>
          <w:szCs w:val="22"/>
        </w:rPr>
      </w:pPr>
    </w:p>
    <w:p w:rsidR="0064221F" w:rsidRDefault="0064221F" w:rsidP="00472249">
      <w:pPr>
        <w:jc w:val="right"/>
        <w:rPr>
          <w:sz w:val="22"/>
          <w:szCs w:val="22"/>
        </w:rPr>
      </w:pPr>
    </w:p>
    <w:p w:rsidR="0064221F" w:rsidRDefault="0064221F" w:rsidP="00472249">
      <w:pPr>
        <w:jc w:val="right"/>
        <w:rPr>
          <w:sz w:val="22"/>
          <w:szCs w:val="22"/>
        </w:rPr>
      </w:pPr>
    </w:p>
    <w:p w:rsidR="0064221F" w:rsidRDefault="0064221F" w:rsidP="00472249">
      <w:pPr>
        <w:jc w:val="right"/>
        <w:rPr>
          <w:sz w:val="22"/>
          <w:szCs w:val="22"/>
        </w:rPr>
      </w:pPr>
    </w:p>
    <w:p w:rsidR="0064221F" w:rsidRDefault="0064221F" w:rsidP="00472249">
      <w:pPr>
        <w:jc w:val="right"/>
        <w:rPr>
          <w:sz w:val="22"/>
          <w:szCs w:val="22"/>
        </w:rPr>
      </w:pPr>
    </w:p>
    <w:p w:rsidR="0064221F" w:rsidRDefault="0064221F" w:rsidP="00472249">
      <w:pPr>
        <w:jc w:val="right"/>
        <w:rPr>
          <w:sz w:val="22"/>
          <w:szCs w:val="22"/>
        </w:rPr>
      </w:pPr>
    </w:p>
    <w:p w:rsidR="0064221F" w:rsidRDefault="0064221F" w:rsidP="00472249">
      <w:pPr>
        <w:jc w:val="right"/>
        <w:rPr>
          <w:sz w:val="22"/>
          <w:szCs w:val="22"/>
        </w:rPr>
      </w:pPr>
    </w:p>
    <w:p w:rsidR="00472249" w:rsidRDefault="00472249" w:rsidP="00A7364D">
      <w:pPr>
        <w:rPr>
          <w:sz w:val="22"/>
          <w:szCs w:val="22"/>
        </w:rPr>
      </w:pPr>
    </w:p>
    <w:sectPr w:rsidR="00472249" w:rsidSect="0030242E">
      <w:headerReference w:type="even" r:id="rId9"/>
      <w:headerReference w:type="default" r:id="rId10"/>
      <w:pgSz w:w="11906" w:h="16838"/>
      <w:pgMar w:top="425" w:right="851" w:bottom="737" w:left="1701" w:header="567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D7C" w:rsidRDefault="00E51D7C">
      <w:r>
        <w:separator/>
      </w:r>
    </w:p>
  </w:endnote>
  <w:endnote w:type="continuationSeparator" w:id="0">
    <w:p w:rsidR="00E51D7C" w:rsidRDefault="00E51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D7C" w:rsidRDefault="00E51D7C">
      <w:r>
        <w:separator/>
      </w:r>
    </w:p>
  </w:footnote>
  <w:footnote w:type="continuationSeparator" w:id="0">
    <w:p w:rsidR="00E51D7C" w:rsidRDefault="00E51D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BA4" w:rsidRDefault="00FA0A12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2BA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2BA4" w:rsidRDefault="00302BA4" w:rsidP="00E25951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BA4" w:rsidRDefault="00FA0A12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2BA4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A7B6E">
      <w:rPr>
        <w:rStyle w:val="a8"/>
        <w:noProof/>
      </w:rPr>
      <w:t>2</w:t>
    </w:r>
    <w:r>
      <w:rPr>
        <w:rStyle w:val="a8"/>
      </w:rPr>
      <w:fldChar w:fldCharType="end"/>
    </w:r>
  </w:p>
  <w:p w:rsidR="00302BA4" w:rsidRDefault="00302BA4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0CE"/>
    <w:rsid w:val="00000ABA"/>
    <w:rsid w:val="000061FB"/>
    <w:rsid w:val="00014D99"/>
    <w:rsid w:val="00021D3E"/>
    <w:rsid w:val="00022E65"/>
    <w:rsid w:val="00022F8C"/>
    <w:rsid w:val="00026CAE"/>
    <w:rsid w:val="00027782"/>
    <w:rsid w:val="0003019D"/>
    <w:rsid w:val="00030742"/>
    <w:rsid w:val="00030CB3"/>
    <w:rsid w:val="0003203E"/>
    <w:rsid w:val="000322B7"/>
    <w:rsid w:val="0003605D"/>
    <w:rsid w:val="00042A61"/>
    <w:rsid w:val="00042E88"/>
    <w:rsid w:val="00043C1D"/>
    <w:rsid w:val="00043FE8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76EE6"/>
    <w:rsid w:val="000821C0"/>
    <w:rsid w:val="00082703"/>
    <w:rsid w:val="00083318"/>
    <w:rsid w:val="00083762"/>
    <w:rsid w:val="00086EC8"/>
    <w:rsid w:val="00090608"/>
    <w:rsid w:val="00092469"/>
    <w:rsid w:val="000A1636"/>
    <w:rsid w:val="000A25B9"/>
    <w:rsid w:val="000A2F2A"/>
    <w:rsid w:val="000A3EFE"/>
    <w:rsid w:val="000A68AB"/>
    <w:rsid w:val="000A6CF8"/>
    <w:rsid w:val="000B6DA0"/>
    <w:rsid w:val="000B6EAB"/>
    <w:rsid w:val="000C52ED"/>
    <w:rsid w:val="000C6906"/>
    <w:rsid w:val="000D1F00"/>
    <w:rsid w:val="000D26E3"/>
    <w:rsid w:val="000D3553"/>
    <w:rsid w:val="000D6AB0"/>
    <w:rsid w:val="000E1EB0"/>
    <w:rsid w:val="000E7990"/>
    <w:rsid w:val="000F26C1"/>
    <w:rsid w:val="000F27CD"/>
    <w:rsid w:val="0010408C"/>
    <w:rsid w:val="00105C92"/>
    <w:rsid w:val="001073B8"/>
    <w:rsid w:val="0010792C"/>
    <w:rsid w:val="00110F48"/>
    <w:rsid w:val="00113B7D"/>
    <w:rsid w:val="00114484"/>
    <w:rsid w:val="0011577D"/>
    <w:rsid w:val="001179D2"/>
    <w:rsid w:val="0012090B"/>
    <w:rsid w:val="0012412D"/>
    <w:rsid w:val="00126F72"/>
    <w:rsid w:val="00127299"/>
    <w:rsid w:val="00130A74"/>
    <w:rsid w:val="00134AFC"/>
    <w:rsid w:val="0013529A"/>
    <w:rsid w:val="00135759"/>
    <w:rsid w:val="00140D88"/>
    <w:rsid w:val="00147274"/>
    <w:rsid w:val="00155E3B"/>
    <w:rsid w:val="001568B8"/>
    <w:rsid w:val="00156E45"/>
    <w:rsid w:val="00157C7C"/>
    <w:rsid w:val="00160537"/>
    <w:rsid w:val="00170AEB"/>
    <w:rsid w:val="00173AD7"/>
    <w:rsid w:val="001754AA"/>
    <w:rsid w:val="00176095"/>
    <w:rsid w:val="00176B71"/>
    <w:rsid w:val="00177683"/>
    <w:rsid w:val="00186FA3"/>
    <w:rsid w:val="00197A06"/>
    <w:rsid w:val="001A2E0E"/>
    <w:rsid w:val="001A4959"/>
    <w:rsid w:val="001A578B"/>
    <w:rsid w:val="001B0BE6"/>
    <w:rsid w:val="001B1681"/>
    <w:rsid w:val="001B17BB"/>
    <w:rsid w:val="001B1FDF"/>
    <w:rsid w:val="001B5ECE"/>
    <w:rsid w:val="001B74F8"/>
    <w:rsid w:val="001C1217"/>
    <w:rsid w:val="001C2227"/>
    <w:rsid w:val="001C2DA2"/>
    <w:rsid w:val="001C690C"/>
    <w:rsid w:val="001D5833"/>
    <w:rsid w:val="001D65B2"/>
    <w:rsid w:val="001E1703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7362"/>
    <w:rsid w:val="00211311"/>
    <w:rsid w:val="00212264"/>
    <w:rsid w:val="002141FE"/>
    <w:rsid w:val="002158B4"/>
    <w:rsid w:val="002231D9"/>
    <w:rsid w:val="002232D5"/>
    <w:rsid w:val="00233054"/>
    <w:rsid w:val="00237B37"/>
    <w:rsid w:val="00262325"/>
    <w:rsid w:val="00265292"/>
    <w:rsid w:val="002671BC"/>
    <w:rsid w:val="00267970"/>
    <w:rsid w:val="002719D7"/>
    <w:rsid w:val="00272F10"/>
    <w:rsid w:val="00275905"/>
    <w:rsid w:val="00276E5A"/>
    <w:rsid w:val="002805DE"/>
    <w:rsid w:val="002845A6"/>
    <w:rsid w:val="002845B9"/>
    <w:rsid w:val="00284AA2"/>
    <w:rsid w:val="002869E5"/>
    <w:rsid w:val="002904CE"/>
    <w:rsid w:val="00294328"/>
    <w:rsid w:val="0029460C"/>
    <w:rsid w:val="00294F1B"/>
    <w:rsid w:val="002A444F"/>
    <w:rsid w:val="002B04E5"/>
    <w:rsid w:val="002B6861"/>
    <w:rsid w:val="002B6C6B"/>
    <w:rsid w:val="002B7DC8"/>
    <w:rsid w:val="002C5566"/>
    <w:rsid w:val="002C65E4"/>
    <w:rsid w:val="002D1A23"/>
    <w:rsid w:val="002D5C6D"/>
    <w:rsid w:val="002D625D"/>
    <w:rsid w:val="002E06D5"/>
    <w:rsid w:val="002E604B"/>
    <w:rsid w:val="002E6D2D"/>
    <w:rsid w:val="002F0945"/>
    <w:rsid w:val="002F3965"/>
    <w:rsid w:val="002F48BA"/>
    <w:rsid w:val="002F6EED"/>
    <w:rsid w:val="0030151C"/>
    <w:rsid w:val="00302052"/>
    <w:rsid w:val="0030242E"/>
    <w:rsid w:val="00302BA4"/>
    <w:rsid w:val="00314512"/>
    <w:rsid w:val="003148B0"/>
    <w:rsid w:val="00324C10"/>
    <w:rsid w:val="00326EF1"/>
    <w:rsid w:val="00330EDB"/>
    <w:rsid w:val="00337BF3"/>
    <w:rsid w:val="00337C49"/>
    <w:rsid w:val="0034015D"/>
    <w:rsid w:val="003401C2"/>
    <w:rsid w:val="00341BDB"/>
    <w:rsid w:val="0034618B"/>
    <w:rsid w:val="00346DA8"/>
    <w:rsid w:val="003573A6"/>
    <w:rsid w:val="00360FE4"/>
    <w:rsid w:val="00371A77"/>
    <w:rsid w:val="00375C1C"/>
    <w:rsid w:val="003850F2"/>
    <w:rsid w:val="00387012"/>
    <w:rsid w:val="00397A41"/>
    <w:rsid w:val="003A295E"/>
    <w:rsid w:val="003A4592"/>
    <w:rsid w:val="003A6B6B"/>
    <w:rsid w:val="003A7211"/>
    <w:rsid w:val="003A75D6"/>
    <w:rsid w:val="003B0255"/>
    <w:rsid w:val="003B0DD4"/>
    <w:rsid w:val="003B6079"/>
    <w:rsid w:val="003C2BE7"/>
    <w:rsid w:val="003C4805"/>
    <w:rsid w:val="003C7C50"/>
    <w:rsid w:val="003D2205"/>
    <w:rsid w:val="003D3338"/>
    <w:rsid w:val="003D55BD"/>
    <w:rsid w:val="003D6378"/>
    <w:rsid w:val="003D7D13"/>
    <w:rsid w:val="003E161A"/>
    <w:rsid w:val="003E306C"/>
    <w:rsid w:val="003F0015"/>
    <w:rsid w:val="003F7187"/>
    <w:rsid w:val="0040224B"/>
    <w:rsid w:val="00403723"/>
    <w:rsid w:val="00404A5B"/>
    <w:rsid w:val="00405EF0"/>
    <w:rsid w:val="00413D9B"/>
    <w:rsid w:val="00415001"/>
    <w:rsid w:val="00415069"/>
    <w:rsid w:val="0041628E"/>
    <w:rsid w:val="00416AF6"/>
    <w:rsid w:val="00421A71"/>
    <w:rsid w:val="004234CB"/>
    <w:rsid w:val="004243D4"/>
    <w:rsid w:val="004254EF"/>
    <w:rsid w:val="00427C54"/>
    <w:rsid w:val="00427DC6"/>
    <w:rsid w:val="0043013C"/>
    <w:rsid w:val="0043524E"/>
    <w:rsid w:val="004355C9"/>
    <w:rsid w:val="004416E2"/>
    <w:rsid w:val="00444EE3"/>
    <w:rsid w:val="00445044"/>
    <w:rsid w:val="0044578B"/>
    <w:rsid w:val="004460AB"/>
    <w:rsid w:val="0045130A"/>
    <w:rsid w:val="00453EB6"/>
    <w:rsid w:val="0046500E"/>
    <w:rsid w:val="004662E1"/>
    <w:rsid w:val="00471FE8"/>
    <w:rsid w:val="0047221A"/>
    <w:rsid w:val="00472249"/>
    <w:rsid w:val="0047421C"/>
    <w:rsid w:val="00474CD2"/>
    <w:rsid w:val="00476C86"/>
    <w:rsid w:val="004774F7"/>
    <w:rsid w:val="00480CE0"/>
    <w:rsid w:val="004810CE"/>
    <w:rsid w:val="00485BE5"/>
    <w:rsid w:val="00487A87"/>
    <w:rsid w:val="004945A0"/>
    <w:rsid w:val="004947D6"/>
    <w:rsid w:val="00497CF4"/>
    <w:rsid w:val="004A2B80"/>
    <w:rsid w:val="004A359D"/>
    <w:rsid w:val="004A4535"/>
    <w:rsid w:val="004A63B5"/>
    <w:rsid w:val="004A6684"/>
    <w:rsid w:val="004B1A9B"/>
    <w:rsid w:val="004B24CB"/>
    <w:rsid w:val="004B6E6F"/>
    <w:rsid w:val="004B6F8A"/>
    <w:rsid w:val="004B7A21"/>
    <w:rsid w:val="004C0A4D"/>
    <w:rsid w:val="004C373E"/>
    <w:rsid w:val="004C42B2"/>
    <w:rsid w:val="004D55A9"/>
    <w:rsid w:val="004D6349"/>
    <w:rsid w:val="004D7A14"/>
    <w:rsid w:val="004E5752"/>
    <w:rsid w:val="004E66AD"/>
    <w:rsid w:val="004F1532"/>
    <w:rsid w:val="004F3E4F"/>
    <w:rsid w:val="004F62C2"/>
    <w:rsid w:val="00500849"/>
    <w:rsid w:val="005045DD"/>
    <w:rsid w:val="00506754"/>
    <w:rsid w:val="00510944"/>
    <w:rsid w:val="00510B5A"/>
    <w:rsid w:val="00511492"/>
    <w:rsid w:val="00513891"/>
    <w:rsid w:val="0051580A"/>
    <w:rsid w:val="00516D5A"/>
    <w:rsid w:val="0052372C"/>
    <w:rsid w:val="00525A93"/>
    <w:rsid w:val="00532E8C"/>
    <w:rsid w:val="00533FCD"/>
    <w:rsid w:val="00535078"/>
    <w:rsid w:val="00544DD7"/>
    <w:rsid w:val="00550C77"/>
    <w:rsid w:val="00554077"/>
    <w:rsid w:val="005561EB"/>
    <w:rsid w:val="00557365"/>
    <w:rsid w:val="00557A5E"/>
    <w:rsid w:val="00567062"/>
    <w:rsid w:val="005679B4"/>
    <w:rsid w:val="00567DB8"/>
    <w:rsid w:val="00570883"/>
    <w:rsid w:val="0057134E"/>
    <w:rsid w:val="005754F1"/>
    <w:rsid w:val="005769B9"/>
    <w:rsid w:val="00583EE7"/>
    <w:rsid w:val="005866CB"/>
    <w:rsid w:val="00591AE6"/>
    <w:rsid w:val="00592D4E"/>
    <w:rsid w:val="0059413B"/>
    <w:rsid w:val="00594493"/>
    <w:rsid w:val="00594744"/>
    <w:rsid w:val="00594A4A"/>
    <w:rsid w:val="005A16FC"/>
    <w:rsid w:val="005A21C0"/>
    <w:rsid w:val="005A28FB"/>
    <w:rsid w:val="005A6395"/>
    <w:rsid w:val="005B0CD2"/>
    <w:rsid w:val="005B29BF"/>
    <w:rsid w:val="005B357E"/>
    <w:rsid w:val="005B71BF"/>
    <w:rsid w:val="005C5586"/>
    <w:rsid w:val="005C7F50"/>
    <w:rsid w:val="005D11FA"/>
    <w:rsid w:val="005D3C55"/>
    <w:rsid w:val="005D5171"/>
    <w:rsid w:val="005D54B5"/>
    <w:rsid w:val="005E0CE1"/>
    <w:rsid w:val="005E28DC"/>
    <w:rsid w:val="005E4975"/>
    <w:rsid w:val="005E62E2"/>
    <w:rsid w:val="005F0433"/>
    <w:rsid w:val="005F40ED"/>
    <w:rsid w:val="005F4E01"/>
    <w:rsid w:val="005F703A"/>
    <w:rsid w:val="00601F03"/>
    <w:rsid w:val="00605D12"/>
    <w:rsid w:val="006066ED"/>
    <w:rsid w:val="0060780B"/>
    <w:rsid w:val="00612B06"/>
    <w:rsid w:val="00613BFF"/>
    <w:rsid w:val="006143DF"/>
    <w:rsid w:val="00615D68"/>
    <w:rsid w:val="00616493"/>
    <w:rsid w:val="00616647"/>
    <w:rsid w:val="0061685D"/>
    <w:rsid w:val="00617D55"/>
    <w:rsid w:val="0062633C"/>
    <w:rsid w:val="006267B2"/>
    <w:rsid w:val="00627047"/>
    <w:rsid w:val="006271BC"/>
    <w:rsid w:val="00635A7A"/>
    <w:rsid w:val="00641187"/>
    <w:rsid w:val="0064166E"/>
    <w:rsid w:val="0064221F"/>
    <w:rsid w:val="00644D7F"/>
    <w:rsid w:val="00645499"/>
    <w:rsid w:val="00650482"/>
    <w:rsid w:val="0065084E"/>
    <w:rsid w:val="00651EFE"/>
    <w:rsid w:val="006532ED"/>
    <w:rsid w:val="00654C65"/>
    <w:rsid w:val="00664B8B"/>
    <w:rsid w:val="00666955"/>
    <w:rsid w:val="0067102B"/>
    <w:rsid w:val="00673285"/>
    <w:rsid w:val="00682433"/>
    <w:rsid w:val="0068387E"/>
    <w:rsid w:val="00686737"/>
    <w:rsid w:val="006A0A51"/>
    <w:rsid w:val="006A0B03"/>
    <w:rsid w:val="006A12CE"/>
    <w:rsid w:val="006A2D8C"/>
    <w:rsid w:val="006A602A"/>
    <w:rsid w:val="006B08F8"/>
    <w:rsid w:val="006B241A"/>
    <w:rsid w:val="006B6084"/>
    <w:rsid w:val="006C061A"/>
    <w:rsid w:val="006C0D87"/>
    <w:rsid w:val="006C1B12"/>
    <w:rsid w:val="006C3745"/>
    <w:rsid w:val="006C4AE1"/>
    <w:rsid w:val="006C6096"/>
    <w:rsid w:val="006D0FA6"/>
    <w:rsid w:val="006D34A9"/>
    <w:rsid w:val="006D66BE"/>
    <w:rsid w:val="006E0EBD"/>
    <w:rsid w:val="006E17FF"/>
    <w:rsid w:val="006E4EB9"/>
    <w:rsid w:val="006E6008"/>
    <w:rsid w:val="006F2E02"/>
    <w:rsid w:val="006F30A9"/>
    <w:rsid w:val="006F3167"/>
    <w:rsid w:val="006F40E6"/>
    <w:rsid w:val="006F442B"/>
    <w:rsid w:val="006F6676"/>
    <w:rsid w:val="006F6C06"/>
    <w:rsid w:val="006F7484"/>
    <w:rsid w:val="007017CF"/>
    <w:rsid w:val="0070539D"/>
    <w:rsid w:val="0070619E"/>
    <w:rsid w:val="007074D9"/>
    <w:rsid w:val="00711FBD"/>
    <w:rsid w:val="00712ACA"/>
    <w:rsid w:val="00720F1A"/>
    <w:rsid w:val="00722317"/>
    <w:rsid w:val="00722DF0"/>
    <w:rsid w:val="00723E89"/>
    <w:rsid w:val="0072550D"/>
    <w:rsid w:val="00726D7A"/>
    <w:rsid w:val="007317AB"/>
    <w:rsid w:val="00732EB5"/>
    <w:rsid w:val="007347DA"/>
    <w:rsid w:val="0073584E"/>
    <w:rsid w:val="00735E9F"/>
    <w:rsid w:val="00736F84"/>
    <w:rsid w:val="0074162F"/>
    <w:rsid w:val="00742E15"/>
    <w:rsid w:val="00744162"/>
    <w:rsid w:val="0074720C"/>
    <w:rsid w:val="00750D06"/>
    <w:rsid w:val="00750F81"/>
    <w:rsid w:val="00751503"/>
    <w:rsid w:val="00752676"/>
    <w:rsid w:val="00754214"/>
    <w:rsid w:val="00755B5C"/>
    <w:rsid w:val="007568A2"/>
    <w:rsid w:val="00763979"/>
    <w:rsid w:val="00764559"/>
    <w:rsid w:val="00765939"/>
    <w:rsid w:val="00771942"/>
    <w:rsid w:val="0077280C"/>
    <w:rsid w:val="00773843"/>
    <w:rsid w:val="00773F8B"/>
    <w:rsid w:val="007751CF"/>
    <w:rsid w:val="00775CD7"/>
    <w:rsid w:val="007831A3"/>
    <w:rsid w:val="00783EC9"/>
    <w:rsid w:val="00787F59"/>
    <w:rsid w:val="00790ACB"/>
    <w:rsid w:val="007963CC"/>
    <w:rsid w:val="0079678F"/>
    <w:rsid w:val="00796B81"/>
    <w:rsid w:val="007A0F65"/>
    <w:rsid w:val="007A1656"/>
    <w:rsid w:val="007A1673"/>
    <w:rsid w:val="007A5CC9"/>
    <w:rsid w:val="007A6542"/>
    <w:rsid w:val="007B40AD"/>
    <w:rsid w:val="007B42DB"/>
    <w:rsid w:val="007B439B"/>
    <w:rsid w:val="007B4A53"/>
    <w:rsid w:val="007B5007"/>
    <w:rsid w:val="007C1A6A"/>
    <w:rsid w:val="007C1FCE"/>
    <w:rsid w:val="007C312F"/>
    <w:rsid w:val="007D2796"/>
    <w:rsid w:val="007D4ECC"/>
    <w:rsid w:val="007D72A3"/>
    <w:rsid w:val="007E74F5"/>
    <w:rsid w:val="007F55A0"/>
    <w:rsid w:val="007F6630"/>
    <w:rsid w:val="007F6C06"/>
    <w:rsid w:val="008016A5"/>
    <w:rsid w:val="00804C61"/>
    <w:rsid w:val="00807069"/>
    <w:rsid w:val="0080725E"/>
    <w:rsid w:val="00810558"/>
    <w:rsid w:val="00810DD0"/>
    <w:rsid w:val="00813694"/>
    <w:rsid w:val="00815A6C"/>
    <w:rsid w:val="00817442"/>
    <w:rsid w:val="00820DEC"/>
    <w:rsid w:val="00823094"/>
    <w:rsid w:val="00823397"/>
    <w:rsid w:val="00823F69"/>
    <w:rsid w:val="00824D87"/>
    <w:rsid w:val="00840B4D"/>
    <w:rsid w:val="008413F3"/>
    <w:rsid w:val="00841B19"/>
    <w:rsid w:val="00847578"/>
    <w:rsid w:val="0085590D"/>
    <w:rsid w:val="00855C43"/>
    <w:rsid w:val="00857CBC"/>
    <w:rsid w:val="008669FE"/>
    <w:rsid w:val="008700B2"/>
    <w:rsid w:val="00872252"/>
    <w:rsid w:val="00872428"/>
    <w:rsid w:val="00874110"/>
    <w:rsid w:val="0087445D"/>
    <w:rsid w:val="00876FCF"/>
    <w:rsid w:val="00877D3F"/>
    <w:rsid w:val="00882387"/>
    <w:rsid w:val="00890E93"/>
    <w:rsid w:val="008922D9"/>
    <w:rsid w:val="00895F85"/>
    <w:rsid w:val="00897C5F"/>
    <w:rsid w:val="008A1F3E"/>
    <w:rsid w:val="008B1A31"/>
    <w:rsid w:val="008B698F"/>
    <w:rsid w:val="008C25C2"/>
    <w:rsid w:val="008C51AF"/>
    <w:rsid w:val="008C6A3A"/>
    <w:rsid w:val="008D1F7B"/>
    <w:rsid w:val="008D35DB"/>
    <w:rsid w:val="008D38EC"/>
    <w:rsid w:val="008E0640"/>
    <w:rsid w:val="008E180C"/>
    <w:rsid w:val="008E36DE"/>
    <w:rsid w:val="008E494D"/>
    <w:rsid w:val="008F54FB"/>
    <w:rsid w:val="008F555F"/>
    <w:rsid w:val="00900087"/>
    <w:rsid w:val="009051FA"/>
    <w:rsid w:val="009115B8"/>
    <w:rsid w:val="0091164A"/>
    <w:rsid w:val="00912475"/>
    <w:rsid w:val="009137EC"/>
    <w:rsid w:val="009161C6"/>
    <w:rsid w:val="0091637F"/>
    <w:rsid w:val="0091689A"/>
    <w:rsid w:val="00916998"/>
    <w:rsid w:val="00920655"/>
    <w:rsid w:val="00923CD6"/>
    <w:rsid w:val="009241E4"/>
    <w:rsid w:val="00924BFD"/>
    <w:rsid w:val="00931F33"/>
    <w:rsid w:val="00936B2F"/>
    <w:rsid w:val="00940E2E"/>
    <w:rsid w:val="00941A0C"/>
    <w:rsid w:val="0094432C"/>
    <w:rsid w:val="00945BFA"/>
    <w:rsid w:val="00950426"/>
    <w:rsid w:val="00952908"/>
    <w:rsid w:val="0095510B"/>
    <w:rsid w:val="009560C7"/>
    <w:rsid w:val="0096066C"/>
    <w:rsid w:val="00961794"/>
    <w:rsid w:val="00966A6B"/>
    <w:rsid w:val="0096791D"/>
    <w:rsid w:val="00967FB3"/>
    <w:rsid w:val="00972A56"/>
    <w:rsid w:val="00974731"/>
    <w:rsid w:val="0098147D"/>
    <w:rsid w:val="009838A5"/>
    <w:rsid w:val="0098608A"/>
    <w:rsid w:val="00986279"/>
    <w:rsid w:val="00987504"/>
    <w:rsid w:val="009919F6"/>
    <w:rsid w:val="00991E64"/>
    <w:rsid w:val="009A1185"/>
    <w:rsid w:val="009A2137"/>
    <w:rsid w:val="009A4095"/>
    <w:rsid w:val="009A4844"/>
    <w:rsid w:val="009A563E"/>
    <w:rsid w:val="009A7AC7"/>
    <w:rsid w:val="009B0044"/>
    <w:rsid w:val="009B145B"/>
    <w:rsid w:val="009B3729"/>
    <w:rsid w:val="009C1593"/>
    <w:rsid w:val="009C2D10"/>
    <w:rsid w:val="009C3B59"/>
    <w:rsid w:val="009C5877"/>
    <w:rsid w:val="009C7298"/>
    <w:rsid w:val="009D0105"/>
    <w:rsid w:val="009D5A50"/>
    <w:rsid w:val="009E2026"/>
    <w:rsid w:val="009E2660"/>
    <w:rsid w:val="009E272D"/>
    <w:rsid w:val="009E4E2F"/>
    <w:rsid w:val="009E55D5"/>
    <w:rsid w:val="009F61DA"/>
    <w:rsid w:val="009F721E"/>
    <w:rsid w:val="00A01EF0"/>
    <w:rsid w:val="00A05EEC"/>
    <w:rsid w:val="00A06712"/>
    <w:rsid w:val="00A10BEC"/>
    <w:rsid w:val="00A1114D"/>
    <w:rsid w:val="00A121A8"/>
    <w:rsid w:val="00A12DD8"/>
    <w:rsid w:val="00A206BC"/>
    <w:rsid w:val="00A2241C"/>
    <w:rsid w:val="00A315F6"/>
    <w:rsid w:val="00A31F7D"/>
    <w:rsid w:val="00A33C46"/>
    <w:rsid w:val="00A34EF5"/>
    <w:rsid w:val="00A36CEB"/>
    <w:rsid w:val="00A37C0F"/>
    <w:rsid w:val="00A41BF8"/>
    <w:rsid w:val="00A430C6"/>
    <w:rsid w:val="00A468DB"/>
    <w:rsid w:val="00A4702C"/>
    <w:rsid w:val="00A51DDB"/>
    <w:rsid w:val="00A604E6"/>
    <w:rsid w:val="00A60939"/>
    <w:rsid w:val="00A64C0E"/>
    <w:rsid w:val="00A677EE"/>
    <w:rsid w:val="00A7364D"/>
    <w:rsid w:val="00A77289"/>
    <w:rsid w:val="00A77F24"/>
    <w:rsid w:val="00A864F2"/>
    <w:rsid w:val="00A90A44"/>
    <w:rsid w:val="00A91FB9"/>
    <w:rsid w:val="00AA0F00"/>
    <w:rsid w:val="00AA2FAA"/>
    <w:rsid w:val="00AB13C0"/>
    <w:rsid w:val="00AB1593"/>
    <w:rsid w:val="00AB40B2"/>
    <w:rsid w:val="00AB5CEA"/>
    <w:rsid w:val="00AB79DB"/>
    <w:rsid w:val="00AC5333"/>
    <w:rsid w:val="00AC5CEB"/>
    <w:rsid w:val="00AC6646"/>
    <w:rsid w:val="00AC79E2"/>
    <w:rsid w:val="00AC7CC4"/>
    <w:rsid w:val="00AC7F08"/>
    <w:rsid w:val="00AD06E0"/>
    <w:rsid w:val="00AD0923"/>
    <w:rsid w:val="00AE010F"/>
    <w:rsid w:val="00AE5250"/>
    <w:rsid w:val="00AE5349"/>
    <w:rsid w:val="00AF210A"/>
    <w:rsid w:val="00AF2887"/>
    <w:rsid w:val="00AF3D4F"/>
    <w:rsid w:val="00AF7CBF"/>
    <w:rsid w:val="00B01B7B"/>
    <w:rsid w:val="00B01BBA"/>
    <w:rsid w:val="00B0375C"/>
    <w:rsid w:val="00B12AE5"/>
    <w:rsid w:val="00B1688B"/>
    <w:rsid w:val="00B204EC"/>
    <w:rsid w:val="00B23C71"/>
    <w:rsid w:val="00B26CCC"/>
    <w:rsid w:val="00B2755B"/>
    <w:rsid w:val="00B27782"/>
    <w:rsid w:val="00B34EAE"/>
    <w:rsid w:val="00B360B5"/>
    <w:rsid w:val="00B37D6E"/>
    <w:rsid w:val="00B37DCB"/>
    <w:rsid w:val="00B40330"/>
    <w:rsid w:val="00B46E82"/>
    <w:rsid w:val="00B50BE2"/>
    <w:rsid w:val="00B52CE6"/>
    <w:rsid w:val="00B537E1"/>
    <w:rsid w:val="00B57A52"/>
    <w:rsid w:val="00B57AB6"/>
    <w:rsid w:val="00B6248D"/>
    <w:rsid w:val="00B75EBE"/>
    <w:rsid w:val="00B80C78"/>
    <w:rsid w:val="00B80F4C"/>
    <w:rsid w:val="00B857F7"/>
    <w:rsid w:val="00B861FE"/>
    <w:rsid w:val="00B865F8"/>
    <w:rsid w:val="00BA3C2B"/>
    <w:rsid w:val="00BA3D8C"/>
    <w:rsid w:val="00BA4B08"/>
    <w:rsid w:val="00BA7A05"/>
    <w:rsid w:val="00BA7B6E"/>
    <w:rsid w:val="00BB0FB0"/>
    <w:rsid w:val="00BB12E0"/>
    <w:rsid w:val="00BB2ED1"/>
    <w:rsid w:val="00BB3C10"/>
    <w:rsid w:val="00BB3E49"/>
    <w:rsid w:val="00BC05A7"/>
    <w:rsid w:val="00BC09EB"/>
    <w:rsid w:val="00BC27F5"/>
    <w:rsid w:val="00BC2CB0"/>
    <w:rsid w:val="00BC4433"/>
    <w:rsid w:val="00BC4A5E"/>
    <w:rsid w:val="00BC60C8"/>
    <w:rsid w:val="00BC60D1"/>
    <w:rsid w:val="00BC6928"/>
    <w:rsid w:val="00BC6A70"/>
    <w:rsid w:val="00BF2E81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D62"/>
    <w:rsid w:val="00C10FD9"/>
    <w:rsid w:val="00C14170"/>
    <w:rsid w:val="00C169C0"/>
    <w:rsid w:val="00C16D7C"/>
    <w:rsid w:val="00C20944"/>
    <w:rsid w:val="00C233A7"/>
    <w:rsid w:val="00C30490"/>
    <w:rsid w:val="00C31DA8"/>
    <w:rsid w:val="00C3509C"/>
    <w:rsid w:val="00C35EE0"/>
    <w:rsid w:val="00C419E1"/>
    <w:rsid w:val="00C41B26"/>
    <w:rsid w:val="00C44AF9"/>
    <w:rsid w:val="00C44B2A"/>
    <w:rsid w:val="00C45407"/>
    <w:rsid w:val="00C46DF1"/>
    <w:rsid w:val="00C51FEC"/>
    <w:rsid w:val="00C53BF9"/>
    <w:rsid w:val="00C54CE2"/>
    <w:rsid w:val="00C566BF"/>
    <w:rsid w:val="00C64168"/>
    <w:rsid w:val="00C643A8"/>
    <w:rsid w:val="00C64F21"/>
    <w:rsid w:val="00C66884"/>
    <w:rsid w:val="00C67919"/>
    <w:rsid w:val="00C67CF5"/>
    <w:rsid w:val="00C709F0"/>
    <w:rsid w:val="00C71289"/>
    <w:rsid w:val="00C7452D"/>
    <w:rsid w:val="00C74D6E"/>
    <w:rsid w:val="00C80B4C"/>
    <w:rsid w:val="00C8313E"/>
    <w:rsid w:val="00C858BD"/>
    <w:rsid w:val="00C9171D"/>
    <w:rsid w:val="00C9197A"/>
    <w:rsid w:val="00C93124"/>
    <w:rsid w:val="00C9399B"/>
    <w:rsid w:val="00C93A3F"/>
    <w:rsid w:val="00C94EE2"/>
    <w:rsid w:val="00C97535"/>
    <w:rsid w:val="00C97954"/>
    <w:rsid w:val="00CB26B4"/>
    <w:rsid w:val="00CB5265"/>
    <w:rsid w:val="00CB5DF1"/>
    <w:rsid w:val="00CC5500"/>
    <w:rsid w:val="00CC5816"/>
    <w:rsid w:val="00CC59D1"/>
    <w:rsid w:val="00CC696B"/>
    <w:rsid w:val="00CC7FF9"/>
    <w:rsid w:val="00CD09CA"/>
    <w:rsid w:val="00CD1F10"/>
    <w:rsid w:val="00CD3B4B"/>
    <w:rsid w:val="00CD4F45"/>
    <w:rsid w:val="00CE1DFA"/>
    <w:rsid w:val="00CE49D4"/>
    <w:rsid w:val="00CE633D"/>
    <w:rsid w:val="00CE7AB6"/>
    <w:rsid w:val="00CF0A7E"/>
    <w:rsid w:val="00CF125B"/>
    <w:rsid w:val="00CF199B"/>
    <w:rsid w:val="00CF1CFE"/>
    <w:rsid w:val="00CF419B"/>
    <w:rsid w:val="00CF5C3B"/>
    <w:rsid w:val="00D01079"/>
    <w:rsid w:val="00D02A66"/>
    <w:rsid w:val="00D041EB"/>
    <w:rsid w:val="00D05855"/>
    <w:rsid w:val="00D05C5C"/>
    <w:rsid w:val="00D07854"/>
    <w:rsid w:val="00D104B8"/>
    <w:rsid w:val="00D153E4"/>
    <w:rsid w:val="00D175CD"/>
    <w:rsid w:val="00D17F67"/>
    <w:rsid w:val="00D23166"/>
    <w:rsid w:val="00D30485"/>
    <w:rsid w:val="00D33E27"/>
    <w:rsid w:val="00D35F9A"/>
    <w:rsid w:val="00D407DD"/>
    <w:rsid w:val="00D40E86"/>
    <w:rsid w:val="00D445CA"/>
    <w:rsid w:val="00D60696"/>
    <w:rsid w:val="00D62FAA"/>
    <w:rsid w:val="00D70EC6"/>
    <w:rsid w:val="00D71BF2"/>
    <w:rsid w:val="00D7665C"/>
    <w:rsid w:val="00D775C2"/>
    <w:rsid w:val="00D8166D"/>
    <w:rsid w:val="00D842F8"/>
    <w:rsid w:val="00D8445F"/>
    <w:rsid w:val="00D84B1A"/>
    <w:rsid w:val="00D84D69"/>
    <w:rsid w:val="00D86528"/>
    <w:rsid w:val="00D86EFE"/>
    <w:rsid w:val="00D87A24"/>
    <w:rsid w:val="00D90888"/>
    <w:rsid w:val="00D93C10"/>
    <w:rsid w:val="00D955FB"/>
    <w:rsid w:val="00D95C01"/>
    <w:rsid w:val="00D97C0F"/>
    <w:rsid w:val="00DA0FF2"/>
    <w:rsid w:val="00DA1135"/>
    <w:rsid w:val="00DA1214"/>
    <w:rsid w:val="00DA2D30"/>
    <w:rsid w:val="00DA5BBF"/>
    <w:rsid w:val="00DC0122"/>
    <w:rsid w:val="00DC171E"/>
    <w:rsid w:val="00DC4D72"/>
    <w:rsid w:val="00DD178B"/>
    <w:rsid w:val="00DD1AF1"/>
    <w:rsid w:val="00DE0DCB"/>
    <w:rsid w:val="00DE1A6C"/>
    <w:rsid w:val="00DE34E1"/>
    <w:rsid w:val="00DE3CA2"/>
    <w:rsid w:val="00DE41DD"/>
    <w:rsid w:val="00DE4DD8"/>
    <w:rsid w:val="00DE5BB2"/>
    <w:rsid w:val="00DE6D4D"/>
    <w:rsid w:val="00DE706F"/>
    <w:rsid w:val="00DF0748"/>
    <w:rsid w:val="00DF4409"/>
    <w:rsid w:val="00DF4F24"/>
    <w:rsid w:val="00DF64F9"/>
    <w:rsid w:val="00DF7CCC"/>
    <w:rsid w:val="00E012E7"/>
    <w:rsid w:val="00E054E6"/>
    <w:rsid w:val="00E0677E"/>
    <w:rsid w:val="00E14B6B"/>
    <w:rsid w:val="00E14D73"/>
    <w:rsid w:val="00E15D02"/>
    <w:rsid w:val="00E15D6A"/>
    <w:rsid w:val="00E17FE5"/>
    <w:rsid w:val="00E21AE2"/>
    <w:rsid w:val="00E21AF3"/>
    <w:rsid w:val="00E25715"/>
    <w:rsid w:val="00E25951"/>
    <w:rsid w:val="00E26B89"/>
    <w:rsid w:val="00E27E3E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50381"/>
    <w:rsid w:val="00E50DF2"/>
    <w:rsid w:val="00E51D7C"/>
    <w:rsid w:val="00E52116"/>
    <w:rsid w:val="00E55AE4"/>
    <w:rsid w:val="00E560E5"/>
    <w:rsid w:val="00E57026"/>
    <w:rsid w:val="00E57479"/>
    <w:rsid w:val="00E57F3F"/>
    <w:rsid w:val="00E642D0"/>
    <w:rsid w:val="00E655DA"/>
    <w:rsid w:val="00E6728B"/>
    <w:rsid w:val="00E729C9"/>
    <w:rsid w:val="00E767F6"/>
    <w:rsid w:val="00E77908"/>
    <w:rsid w:val="00E80E92"/>
    <w:rsid w:val="00E846B0"/>
    <w:rsid w:val="00E91A33"/>
    <w:rsid w:val="00E929E0"/>
    <w:rsid w:val="00E92FE0"/>
    <w:rsid w:val="00E95E7F"/>
    <w:rsid w:val="00E9674D"/>
    <w:rsid w:val="00E96BB4"/>
    <w:rsid w:val="00EA2656"/>
    <w:rsid w:val="00EB1D0E"/>
    <w:rsid w:val="00EB4C39"/>
    <w:rsid w:val="00EB57D4"/>
    <w:rsid w:val="00EC05D1"/>
    <w:rsid w:val="00EC4680"/>
    <w:rsid w:val="00EC52B3"/>
    <w:rsid w:val="00EC666D"/>
    <w:rsid w:val="00EC72ED"/>
    <w:rsid w:val="00ED0934"/>
    <w:rsid w:val="00ED133E"/>
    <w:rsid w:val="00ED176C"/>
    <w:rsid w:val="00ED24D3"/>
    <w:rsid w:val="00EE29F0"/>
    <w:rsid w:val="00EF0AC9"/>
    <w:rsid w:val="00EF0FCD"/>
    <w:rsid w:val="00EF2E0E"/>
    <w:rsid w:val="00F01381"/>
    <w:rsid w:val="00F04336"/>
    <w:rsid w:val="00F05500"/>
    <w:rsid w:val="00F06EDF"/>
    <w:rsid w:val="00F07C2F"/>
    <w:rsid w:val="00F13E86"/>
    <w:rsid w:val="00F15D27"/>
    <w:rsid w:val="00F21707"/>
    <w:rsid w:val="00F31D64"/>
    <w:rsid w:val="00F361A1"/>
    <w:rsid w:val="00F37464"/>
    <w:rsid w:val="00F37DB0"/>
    <w:rsid w:val="00F40D5B"/>
    <w:rsid w:val="00F446A0"/>
    <w:rsid w:val="00F46353"/>
    <w:rsid w:val="00F50AEC"/>
    <w:rsid w:val="00F50E39"/>
    <w:rsid w:val="00F51802"/>
    <w:rsid w:val="00F63FAC"/>
    <w:rsid w:val="00F66E94"/>
    <w:rsid w:val="00F7216D"/>
    <w:rsid w:val="00F74101"/>
    <w:rsid w:val="00F745B6"/>
    <w:rsid w:val="00F76B05"/>
    <w:rsid w:val="00F807CA"/>
    <w:rsid w:val="00F81C0E"/>
    <w:rsid w:val="00F82B40"/>
    <w:rsid w:val="00F8448B"/>
    <w:rsid w:val="00F86910"/>
    <w:rsid w:val="00F8694F"/>
    <w:rsid w:val="00F87293"/>
    <w:rsid w:val="00F94AAF"/>
    <w:rsid w:val="00F97C3A"/>
    <w:rsid w:val="00FA0A12"/>
    <w:rsid w:val="00FA1238"/>
    <w:rsid w:val="00FA4C2C"/>
    <w:rsid w:val="00FA6CC9"/>
    <w:rsid w:val="00FB23C4"/>
    <w:rsid w:val="00FB31D5"/>
    <w:rsid w:val="00FB68A3"/>
    <w:rsid w:val="00FC054A"/>
    <w:rsid w:val="00FC1151"/>
    <w:rsid w:val="00FC61EA"/>
    <w:rsid w:val="00FC6EC5"/>
    <w:rsid w:val="00FD1AA2"/>
    <w:rsid w:val="00FD2223"/>
    <w:rsid w:val="00FD4E51"/>
    <w:rsid w:val="00FE07F4"/>
    <w:rsid w:val="00FF0978"/>
    <w:rsid w:val="00FF09DA"/>
    <w:rsid w:val="00FF40E1"/>
    <w:rsid w:val="00FF52E6"/>
    <w:rsid w:val="00FF61AA"/>
    <w:rsid w:val="00FF6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722DF0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22DF0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722DF0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Style2">
    <w:name w:val="Style2"/>
    <w:basedOn w:val="a"/>
    <w:uiPriority w:val="99"/>
    <w:rsid w:val="00BA3C2B"/>
    <w:pPr>
      <w:widowControl w:val="0"/>
      <w:autoSpaceDE w:val="0"/>
      <w:autoSpaceDN w:val="0"/>
      <w:adjustRightInd w:val="0"/>
      <w:spacing w:line="322" w:lineRule="exact"/>
      <w:ind w:firstLine="542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BA3C2B"/>
    <w:rPr>
      <w:rFonts w:ascii="Times New Roman" w:hAnsi="Times New Roman" w:cs="Times New Roman" w:hint="default"/>
      <w:sz w:val="26"/>
      <w:szCs w:val="26"/>
    </w:rPr>
  </w:style>
  <w:style w:type="paragraph" w:customStyle="1" w:styleId="ConsPlusNormal">
    <w:name w:val="ConsPlusNormal"/>
    <w:rsid w:val="0003019D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722DF0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22DF0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722DF0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Style2">
    <w:name w:val="Style2"/>
    <w:basedOn w:val="a"/>
    <w:uiPriority w:val="99"/>
    <w:rsid w:val="00BA3C2B"/>
    <w:pPr>
      <w:widowControl w:val="0"/>
      <w:autoSpaceDE w:val="0"/>
      <w:autoSpaceDN w:val="0"/>
      <w:adjustRightInd w:val="0"/>
      <w:spacing w:line="322" w:lineRule="exact"/>
      <w:ind w:firstLine="542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BA3C2B"/>
    <w:rPr>
      <w:rFonts w:ascii="Times New Roman" w:hAnsi="Times New Roman" w:cs="Times New Roman" w:hint="default"/>
      <w:sz w:val="26"/>
      <w:szCs w:val="26"/>
    </w:rPr>
  </w:style>
  <w:style w:type="paragraph" w:customStyle="1" w:styleId="ConsPlusNormal">
    <w:name w:val="ConsPlusNormal"/>
    <w:rsid w:val="0003019D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0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User</cp:lastModifiedBy>
  <cp:revision>2</cp:revision>
  <cp:lastPrinted>2016-11-29T22:34:00Z</cp:lastPrinted>
  <dcterms:created xsi:type="dcterms:W3CDTF">2016-12-21T04:45:00Z</dcterms:created>
  <dcterms:modified xsi:type="dcterms:W3CDTF">2016-12-21T04:45:00Z</dcterms:modified>
</cp:coreProperties>
</file>