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932" w:rsidRDefault="00392AD4" w:rsidP="00D64932">
      <w:pPr>
        <w:jc w:val="center"/>
        <w:rPr>
          <w:b/>
          <w:sz w:val="26"/>
          <w:szCs w:val="2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4932" w:rsidRDefault="00D64932" w:rsidP="00D64932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D64932" w:rsidRDefault="00D64932" w:rsidP="00D64932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592C">
        <w:rPr>
          <w:noProof/>
          <w:sz w:val="26"/>
          <w:szCs w:val="26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D64932" w:rsidTr="00335A94">
        <w:trPr>
          <w:trHeight w:val="60"/>
        </w:trPr>
        <w:tc>
          <w:tcPr>
            <w:tcW w:w="9834" w:type="dxa"/>
          </w:tcPr>
          <w:p w:rsidR="00D64932" w:rsidRDefault="00D64932" w:rsidP="00335A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D64932" w:rsidRDefault="00D64932" w:rsidP="00D64932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D64932" w:rsidRDefault="00D64932" w:rsidP="00D64932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D64932" w:rsidRDefault="00D64932" w:rsidP="00D64932">
      <w:pPr>
        <w:jc w:val="center"/>
        <w:rPr>
          <w:b/>
          <w:szCs w:val="28"/>
        </w:rPr>
      </w:pPr>
    </w:p>
    <w:p w:rsidR="00D64932" w:rsidRDefault="00D64932" w:rsidP="00D64932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D64932" w:rsidRDefault="00D64932" w:rsidP="00D64932">
      <w:pPr>
        <w:ind w:left="360"/>
        <w:rPr>
          <w:szCs w:val="28"/>
        </w:rPr>
      </w:pPr>
    </w:p>
    <w:p w:rsidR="00D64932" w:rsidRDefault="00D64932" w:rsidP="00D64932">
      <w:pPr>
        <w:rPr>
          <w:szCs w:val="28"/>
        </w:rPr>
      </w:pPr>
      <w:r>
        <w:rPr>
          <w:szCs w:val="28"/>
        </w:rPr>
        <w:t xml:space="preserve">от «20» июня 2017 года                 пгт Лучегорск                                   № </w:t>
      </w:r>
      <w:r w:rsidR="00EF0C98">
        <w:rPr>
          <w:szCs w:val="28"/>
        </w:rPr>
        <w:t>243</w:t>
      </w:r>
    </w:p>
    <w:p w:rsidR="00D64932" w:rsidRPr="009168C1" w:rsidRDefault="00D64932" w:rsidP="00D64932">
      <w:pPr>
        <w:ind w:right="4565"/>
        <w:jc w:val="both"/>
        <w:rPr>
          <w:color w:val="333333"/>
          <w:szCs w:val="28"/>
        </w:rPr>
      </w:pPr>
    </w:p>
    <w:p w:rsidR="00245282" w:rsidRPr="00245282" w:rsidRDefault="00D64932" w:rsidP="00245282">
      <w:pPr>
        <w:ind w:right="4534"/>
        <w:jc w:val="both"/>
        <w:rPr>
          <w:szCs w:val="28"/>
        </w:rPr>
      </w:pPr>
      <w:r w:rsidRPr="00245282">
        <w:rPr>
          <w:szCs w:val="28"/>
        </w:rPr>
        <w:t xml:space="preserve">О нормативном правовом акте Думы Пожарского муниципального района </w:t>
      </w:r>
      <w:r w:rsidR="00245282">
        <w:rPr>
          <w:szCs w:val="28"/>
        </w:rPr>
        <w:t>«</w:t>
      </w:r>
      <w:r w:rsidR="00245282" w:rsidRPr="00245282">
        <w:rPr>
          <w:szCs w:val="28"/>
        </w:rPr>
        <w:t>Об утверждении Порядка использования собственных материальных ресурсов и финансовых средств для осуществления переданных отдельных полномочий из бюджетов поселений в бюджет Пожарского муниципального района</w:t>
      </w:r>
      <w:r w:rsidR="00245282">
        <w:rPr>
          <w:szCs w:val="28"/>
        </w:rPr>
        <w:t>»</w:t>
      </w:r>
      <w:r w:rsidR="00245282" w:rsidRPr="00245282">
        <w:rPr>
          <w:szCs w:val="28"/>
        </w:rPr>
        <w:t xml:space="preserve"> </w:t>
      </w:r>
    </w:p>
    <w:p w:rsidR="00245282" w:rsidRDefault="00245282" w:rsidP="00245282">
      <w:pPr>
        <w:jc w:val="center"/>
        <w:rPr>
          <w:b/>
        </w:rPr>
      </w:pPr>
    </w:p>
    <w:p w:rsidR="00D64932" w:rsidRDefault="00D64932" w:rsidP="00D64932">
      <w:pPr>
        <w:ind w:right="4678"/>
        <w:jc w:val="both"/>
        <w:rPr>
          <w:szCs w:val="28"/>
        </w:rPr>
      </w:pPr>
    </w:p>
    <w:p w:rsidR="00D64932" w:rsidRPr="009168C1" w:rsidRDefault="00D64932" w:rsidP="006A67C4">
      <w:pPr>
        <w:ind w:right="-2" w:firstLine="567"/>
        <w:jc w:val="both"/>
        <w:rPr>
          <w:szCs w:val="28"/>
        </w:rPr>
      </w:pPr>
      <w:r w:rsidRPr="009168C1">
        <w:rPr>
          <w:szCs w:val="28"/>
        </w:rPr>
        <w:t>Рассмотрев проект нормативного правового акта Думы Пожарского муниципального района</w:t>
      </w:r>
      <w:r w:rsidR="00E406D8">
        <w:rPr>
          <w:szCs w:val="28"/>
        </w:rPr>
        <w:t xml:space="preserve"> «</w:t>
      </w:r>
      <w:r w:rsidR="00E406D8" w:rsidRPr="00245282">
        <w:rPr>
          <w:szCs w:val="28"/>
        </w:rPr>
        <w:t>Об утверждении Порядка использования собственных материальных ресурсов и финансовых средств для осуществления переданных отдельных полномочий из бюджетов поселений в бюджет Пожарского муниципального района</w:t>
      </w:r>
      <w:r w:rsidR="00E406D8">
        <w:rPr>
          <w:szCs w:val="28"/>
        </w:rPr>
        <w:t>»</w:t>
      </w:r>
      <w:r>
        <w:rPr>
          <w:szCs w:val="28"/>
        </w:rPr>
        <w:t xml:space="preserve">, </w:t>
      </w:r>
      <w:r w:rsidRPr="009168C1">
        <w:rPr>
          <w:szCs w:val="28"/>
        </w:rPr>
        <w:t>Дума Пожарского муниципального района</w:t>
      </w:r>
    </w:p>
    <w:p w:rsidR="00D64932" w:rsidRPr="009168C1" w:rsidRDefault="00D64932" w:rsidP="00D64932">
      <w:pPr>
        <w:ind w:firstLine="567"/>
        <w:jc w:val="both"/>
        <w:rPr>
          <w:szCs w:val="28"/>
        </w:rPr>
      </w:pPr>
    </w:p>
    <w:p w:rsidR="00D64932" w:rsidRPr="009168C1" w:rsidRDefault="00D64932" w:rsidP="00D64932">
      <w:pPr>
        <w:ind w:firstLine="567"/>
        <w:rPr>
          <w:szCs w:val="28"/>
        </w:rPr>
      </w:pPr>
      <w:r w:rsidRPr="009168C1">
        <w:rPr>
          <w:szCs w:val="28"/>
        </w:rPr>
        <w:t>РЕШИЛА:</w:t>
      </w:r>
    </w:p>
    <w:p w:rsidR="00D64932" w:rsidRPr="009168C1" w:rsidRDefault="00D64932" w:rsidP="00D64932">
      <w:pPr>
        <w:numPr>
          <w:ilvl w:val="0"/>
          <w:numId w:val="10"/>
        </w:numPr>
        <w:tabs>
          <w:tab w:val="num" w:pos="0"/>
        </w:tabs>
        <w:autoSpaceDN w:val="0"/>
        <w:ind w:left="0" w:firstLine="567"/>
        <w:jc w:val="both"/>
        <w:rPr>
          <w:szCs w:val="28"/>
        </w:rPr>
      </w:pPr>
      <w:r w:rsidRPr="009168C1">
        <w:rPr>
          <w:szCs w:val="28"/>
        </w:rPr>
        <w:t>Принять нормативный правовой акт Думы Пожарского муниципального района</w:t>
      </w:r>
      <w:r>
        <w:rPr>
          <w:szCs w:val="28"/>
        </w:rPr>
        <w:t xml:space="preserve"> </w:t>
      </w:r>
      <w:r w:rsidR="006A67C4">
        <w:rPr>
          <w:szCs w:val="28"/>
        </w:rPr>
        <w:t>«</w:t>
      </w:r>
      <w:r w:rsidR="006A67C4" w:rsidRPr="00245282">
        <w:rPr>
          <w:szCs w:val="28"/>
        </w:rPr>
        <w:t>Об утверждении Порядка использования собственных материальных ресурсов и финансовых средств для осуществления переданных отдельных полномочий из бюджетов поселений в бюджет Пожарского муниципального района</w:t>
      </w:r>
      <w:r w:rsidR="006A67C4">
        <w:rPr>
          <w:szCs w:val="28"/>
        </w:rPr>
        <w:t>».</w:t>
      </w:r>
    </w:p>
    <w:p w:rsidR="00D64932" w:rsidRPr="0054233F" w:rsidRDefault="00D64932" w:rsidP="0054233F">
      <w:pPr>
        <w:numPr>
          <w:ilvl w:val="0"/>
          <w:numId w:val="10"/>
        </w:numPr>
        <w:tabs>
          <w:tab w:val="num" w:pos="0"/>
        </w:tabs>
        <w:autoSpaceDN w:val="0"/>
        <w:ind w:left="0" w:firstLine="567"/>
        <w:jc w:val="both"/>
        <w:rPr>
          <w:szCs w:val="28"/>
        </w:rPr>
      </w:pPr>
      <w:r w:rsidRPr="009168C1">
        <w:rPr>
          <w:szCs w:val="28"/>
        </w:rPr>
        <w:t>2. Направить нормативный правовой а</w:t>
      </w:r>
      <w:r>
        <w:rPr>
          <w:szCs w:val="28"/>
        </w:rPr>
        <w:t>кт Думы Пожарского муниципальног</w:t>
      </w:r>
      <w:r w:rsidR="006A67C4">
        <w:rPr>
          <w:szCs w:val="28"/>
        </w:rPr>
        <w:t>о района «</w:t>
      </w:r>
      <w:r w:rsidR="006A67C4" w:rsidRPr="00245282">
        <w:rPr>
          <w:szCs w:val="28"/>
        </w:rPr>
        <w:t>Об утверждении Порядка использования собственных материальных ресурсов и финансовых средств для осуществления переданных отдельных полномочий из бюджетов поселений в бюджет Пожарского муниципального района</w:t>
      </w:r>
      <w:r w:rsidR="006A67C4">
        <w:rPr>
          <w:szCs w:val="28"/>
        </w:rPr>
        <w:t>»</w:t>
      </w:r>
      <w:r w:rsidR="0054233F">
        <w:rPr>
          <w:szCs w:val="28"/>
        </w:rPr>
        <w:t xml:space="preserve"> </w:t>
      </w:r>
      <w:r w:rsidRPr="0054233F">
        <w:rPr>
          <w:szCs w:val="28"/>
        </w:rPr>
        <w:t>главе Пожарского муниципального района для подписания и опубликования.</w:t>
      </w:r>
    </w:p>
    <w:p w:rsidR="00D64932" w:rsidRDefault="00D64932" w:rsidP="00D64932">
      <w:pPr>
        <w:tabs>
          <w:tab w:val="num" w:pos="0"/>
        </w:tabs>
        <w:ind w:firstLine="567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D64932" w:rsidRDefault="00D64932" w:rsidP="00D64932">
      <w:pPr>
        <w:rPr>
          <w:szCs w:val="28"/>
        </w:rPr>
      </w:pPr>
    </w:p>
    <w:p w:rsidR="00D64932" w:rsidRDefault="00D64932" w:rsidP="00D64932">
      <w:pPr>
        <w:rPr>
          <w:szCs w:val="28"/>
        </w:rPr>
      </w:pPr>
    </w:p>
    <w:p w:rsidR="006A67C4" w:rsidRDefault="006A67C4" w:rsidP="00D64932">
      <w:pPr>
        <w:rPr>
          <w:szCs w:val="28"/>
        </w:rPr>
      </w:pPr>
    </w:p>
    <w:p w:rsidR="00D64932" w:rsidRDefault="00D64932" w:rsidP="00D64932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D64932" w:rsidRDefault="00D64932" w:rsidP="00D64932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Н.А. Борик</w:t>
      </w:r>
    </w:p>
    <w:p w:rsidR="0054233F" w:rsidRDefault="0054233F" w:rsidP="00D64932">
      <w:pPr>
        <w:rPr>
          <w:szCs w:val="28"/>
        </w:rPr>
      </w:pPr>
    </w:p>
    <w:p w:rsidR="006A67C4" w:rsidRDefault="006A67C4" w:rsidP="005B688A">
      <w:pPr>
        <w:jc w:val="right"/>
        <w:rPr>
          <w:sz w:val="22"/>
          <w:szCs w:val="22"/>
        </w:rPr>
      </w:pPr>
      <w:bookmarkStart w:id="0" w:name="_GoBack"/>
      <w:bookmarkEnd w:id="0"/>
    </w:p>
    <w:sectPr w:rsidR="006A67C4" w:rsidSect="005B688A">
      <w:headerReference w:type="even" r:id="rId8"/>
      <w:pgSz w:w="11906" w:h="16838"/>
      <w:pgMar w:top="567" w:right="851" w:bottom="851" w:left="1418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B6A" w:rsidRDefault="00BA4B6A">
      <w:r>
        <w:separator/>
      </w:r>
    </w:p>
  </w:endnote>
  <w:endnote w:type="continuationSeparator" w:id="0">
    <w:p w:rsidR="00BA4B6A" w:rsidRDefault="00BA4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B6A" w:rsidRDefault="00BA4B6A">
      <w:r>
        <w:separator/>
      </w:r>
    </w:p>
  </w:footnote>
  <w:footnote w:type="continuationSeparator" w:id="0">
    <w:p w:rsidR="00BA4B6A" w:rsidRDefault="00BA4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9B3" w:rsidRDefault="00A03384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AD39B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D39B3" w:rsidRDefault="00AD39B3" w:rsidP="00E2595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 w15:restartNumberingAfterBreak="0">
    <w:nsid w:val="1705460F"/>
    <w:multiLevelType w:val="hybridMultilevel"/>
    <w:tmpl w:val="0E960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032D6"/>
    <w:multiLevelType w:val="hybridMultilevel"/>
    <w:tmpl w:val="6AEECF06"/>
    <w:lvl w:ilvl="0" w:tplc="A2D09AD8">
      <w:start w:val="1"/>
      <w:numFmt w:val="decimal"/>
      <w:lvlText w:val="%1."/>
      <w:lvlJc w:val="left"/>
      <w:pPr>
        <w:ind w:left="1245" w:hanging="52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CE"/>
    <w:rsid w:val="00000ABA"/>
    <w:rsid w:val="000061FB"/>
    <w:rsid w:val="00011C25"/>
    <w:rsid w:val="00021D3E"/>
    <w:rsid w:val="000221CE"/>
    <w:rsid w:val="00022E65"/>
    <w:rsid w:val="00026CAE"/>
    <w:rsid w:val="00027782"/>
    <w:rsid w:val="00030742"/>
    <w:rsid w:val="00030CB3"/>
    <w:rsid w:val="0003203E"/>
    <w:rsid w:val="000322B7"/>
    <w:rsid w:val="00033AE1"/>
    <w:rsid w:val="0003605D"/>
    <w:rsid w:val="00040317"/>
    <w:rsid w:val="00040844"/>
    <w:rsid w:val="00042A61"/>
    <w:rsid w:val="00042E88"/>
    <w:rsid w:val="00043C1D"/>
    <w:rsid w:val="00043FE8"/>
    <w:rsid w:val="0004762C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298F"/>
    <w:rsid w:val="000632E2"/>
    <w:rsid w:val="00064288"/>
    <w:rsid w:val="00064476"/>
    <w:rsid w:val="00064CAD"/>
    <w:rsid w:val="00065103"/>
    <w:rsid w:val="00073B96"/>
    <w:rsid w:val="00076EE6"/>
    <w:rsid w:val="000821C0"/>
    <w:rsid w:val="00082703"/>
    <w:rsid w:val="00083318"/>
    <w:rsid w:val="00086EC8"/>
    <w:rsid w:val="00090608"/>
    <w:rsid w:val="00092469"/>
    <w:rsid w:val="00093E16"/>
    <w:rsid w:val="000A1636"/>
    <w:rsid w:val="000A25B9"/>
    <w:rsid w:val="000A2F2A"/>
    <w:rsid w:val="000A37D4"/>
    <w:rsid w:val="000A3EFE"/>
    <w:rsid w:val="000A3F43"/>
    <w:rsid w:val="000A5EA5"/>
    <w:rsid w:val="000A68AB"/>
    <w:rsid w:val="000A6CF8"/>
    <w:rsid w:val="000B6DA0"/>
    <w:rsid w:val="000B6EAB"/>
    <w:rsid w:val="000C52ED"/>
    <w:rsid w:val="000C60CF"/>
    <w:rsid w:val="000C6906"/>
    <w:rsid w:val="000C6AAE"/>
    <w:rsid w:val="000D1F00"/>
    <w:rsid w:val="000D26E3"/>
    <w:rsid w:val="000D3553"/>
    <w:rsid w:val="000D6AB0"/>
    <w:rsid w:val="000D74D9"/>
    <w:rsid w:val="000E0C92"/>
    <w:rsid w:val="000E1EB0"/>
    <w:rsid w:val="000E2691"/>
    <w:rsid w:val="000E663F"/>
    <w:rsid w:val="000E7990"/>
    <w:rsid w:val="000F26C1"/>
    <w:rsid w:val="000F27CD"/>
    <w:rsid w:val="000F6D9E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6099"/>
    <w:rsid w:val="00126F72"/>
    <w:rsid w:val="00127299"/>
    <w:rsid w:val="00130A74"/>
    <w:rsid w:val="00130B93"/>
    <w:rsid w:val="00132CF0"/>
    <w:rsid w:val="00134AFC"/>
    <w:rsid w:val="0013529A"/>
    <w:rsid w:val="00135759"/>
    <w:rsid w:val="001365DE"/>
    <w:rsid w:val="00140D88"/>
    <w:rsid w:val="00145FF5"/>
    <w:rsid w:val="00147274"/>
    <w:rsid w:val="00154A90"/>
    <w:rsid w:val="00154C78"/>
    <w:rsid w:val="00155E3B"/>
    <w:rsid w:val="001568B8"/>
    <w:rsid w:val="00156E45"/>
    <w:rsid w:val="00157514"/>
    <w:rsid w:val="00157C7C"/>
    <w:rsid w:val="00160537"/>
    <w:rsid w:val="00163C46"/>
    <w:rsid w:val="0017447F"/>
    <w:rsid w:val="001754AA"/>
    <w:rsid w:val="00176095"/>
    <w:rsid w:val="00176B71"/>
    <w:rsid w:val="00177683"/>
    <w:rsid w:val="001807DB"/>
    <w:rsid w:val="00186FA3"/>
    <w:rsid w:val="001878EC"/>
    <w:rsid w:val="00194991"/>
    <w:rsid w:val="001A0306"/>
    <w:rsid w:val="001A2E0E"/>
    <w:rsid w:val="001A4948"/>
    <w:rsid w:val="001A4959"/>
    <w:rsid w:val="001A4ADA"/>
    <w:rsid w:val="001A578B"/>
    <w:rsid w:val="001A728C"/>
    <w:rsid w:val="001B0BE6"/>
    <w:rsid w:val="001B1681"/>
    <w:rsid w:val="001B17BB"/>
    <w:rsid w:val="001B1FDF"/>
    <w:rsid w:val="001B5ECE"/>
    <w:rsid w:val="001B67E1"/>
    <w:rsid w:val="001B74F8"/>
    <w:rsid w:val="001C1217"/>
    <w:rsid w:val="001C2227"/>
    <w:rsid w:val="001C2DA2"/>
    <w:rsid w:val="001C690C"/>
    <w:rsid w:val="001C7884"/>
    <w:rsid w:val="001D5833"/>
    <w:rsid w:val="001D65B2"/>
    <w:rsid w:val="001E257B"/>
    <w:rsid w:val="001E3C0F"/>
    <w:rsid w:val="001E57E7"/>
    <w:rsid w:val="001E70BA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6E9D"/>
    <w:rsid w:val="00207362"/>
    <w:rsid w:val="00211311"/>
    <w:rsid w:val="002115B4"/>
    <w:rsid w:val="00212264"/>
    <w:rsid w:val="002141FE"/>
    <w:rsid w:val="002158B4"/>
    <w:rsid w:val="0022223D"/>
    <w:rsid w:val="002231D9"/>
    <w:rsid w:val="002232D5"/>
    <w:rsid w:val="002250A3"/>
    <w:rsid w:val="00230A42"/>
    <w:rsid w:val="00233054"/>
    <w:rsid w:val="00237B37"/>
    <w:rsid w:val="00243660"/>
    <w:rsid w:val="00245282"/>
    <w:rsid w:val="002478F0"/>
    <w:rsid w:val="002519A6"/>
    <w:rsid w:val="00262325"/>
    <w:rsid w:val="00264A47"/>
    <w:rsid w:val="00265292"/>
    <w:rsid w:val="00267970"/>
    <w:rsid w:val="002719D7"/>
    <w:rsid w:val="00272F10"/>
    <w:rsid w:val="00273171"/>
    <w:rsid w:val="00275905"/>
    <w:rsid w:val="00276E5A"/>
    <w:rsid w:val="002805DE"/>
    <w:rsid w:val="00283FA9"/>
    <w:rsid w:val="002845A6"/>
    <w:rsid w:val="002845B9"/>
    <w:rsid w:val="00284AA2"/>
    <w:rsid w:val="002869E5"/>
    <w:rsid w:val="002904CE"/>
    <w:rsid w:val="00294328"/>
    <w:rsid w:val="0029460C"/>
    <w:rsid w:val="00294F1B"/>
    <w:rsid w:val="00296FA2"/>
    <w:rsid w:val="002A419A"/>
    <w:rsid w:val="002A444F"/>
    <w:rsid w:val="002A5377"/>
    <w:rsid w:val="002A592C"/>
    <w:rsid w:val="002B04E5"/>
    <w:rsid w:val="002B5344"/>
    <w:rsid w:val="002B5B83"/>
    <w:rsid w:val="002B6861"/>
    <w:rsid w:val="002B6C6B"/>
    <w:rsid w:val="002B7DC8"/>
    <w:rsid w:val="002C5566"/>
    <w:rsid w:val="002C65E4"/>
    <w:rsid w:val="002D1A23"/>
    <w:rsid w:val="002D4A5F"/>
    <w:rsid w:val="002D5C6D"/>
    <w:rsid w:val="002D625D"/>
    <w:rsid w:val="002E06D5"/>
    <w:rsid w:val="002E3580"/>
    <w:rsid w:val="002E604B"/>
    <w:rsid w:val="002E6D2D"/>
    <w:rsid w:val="002F0945"/>
    <w:rsid w:val="002F3965"/>
    <w:rsid w:val="002F48BA"/>
    <w:rsid w:val="002F6E48"/>
    <w:rsid w:val="002F6EED"/>
    <w:rsid w:val="0030151C"/>
    <w:rsid w:val="00302052"/>
    <w:rsid w:val="0030242E"/>
    <w:rsid w:val="00314512"/>
    <w:rsid w:val="003148B0"/>
    <w:rsid w:val="00324C10"/>
    <w:rsid w:val="00326EF1"/>
    <w:rsid w:val="00330EDB"/>
    <w:rsid w:val="00335A94"/>
    <w:rsid w:val="00337ADD"/>
    <w:rsid w:val="00337BF3"/>
    <w:rsid w:val="00337C49"/>
    <w:rsid w:val="003401C2"/>
    <w:rsid w:val="003430E6"/>
    <w:rsid w:val="00346DA8"/>
    <w:rsid w:val="00352B65"/>
    <w:rsid w:val="00354E80"/>
    <w:rsid w:val="003573A6"/>
    <w:rsid w:val="00360FE4"/>
    <w:rsid w:val="00371A77"/>
    <w:rsid w:val="00375C1C"/>
    <w:rsid w:val="003850F2"/>
    <w:rsid w:val="00387012"/>
    <w:rsid w:val="0039175B"/>
    <w:rsid w:val="00392AD4"/>
    <w:rsid w:val="00397A41"/>
    <w:rsid w:val="003A295E"/>
    <w:rsid w:val="003A4592"/>
    <w:rsid w:val="003A5D25"/>
    <w:rsid w:val="003A6A02"/>
    <w:rsid w:val="003A6B6B"/>
    <w:rsid w:val="003A7211"/>
    <w:rsid w:val="003A75D6"/>
    <w:rsid w:val="003B0255"/>
    <w:rsid w:val="003B0DD4"/>
    <w:rsid w:val="003B6079"/>
    <w:rsid w:val="003C0780"/>
    <w:rsid w:val="003C2BE7"/>
    <w:rsid w:val="003C2D51"/>
    <w:rsid w:val="003C7C50"/>
    <w:rsid w:val="003D2205"/>
    <w:rsid w:val="003D292C"/>
    <w:rsid w:val="003D32D1"/>
    <w:rsid w:val="003D3E63"/>
    <w:rsid w:val="003D55BD"/>
    <w:rsid w:val="003D6378"/>
    <w:rsid w:val="003D640C"/>
    <w:rsid w:val="003D7D13"/>
    <w:rsid w:val="003E161A"/>
    <w:rsid w:val="003E306C"/>
    <w:rsid w:val="003F0015"/>
    <w:rsid w:val="003F17F6"/>
    <w:rsid w:val="003F2856"/>
    <w:rsid w:val="003F57A0"/>
    <w:rsid w:val="003F7187"/>
    <w:rsid w:val="0040224B"/>
    <w:rsid w:val="004027E7"/>
    <w:rsid w:val="00403723"/>
    <w:rsid w:val="00404A5B"/>
    <w:rsid w:val="00405EF0"/>
    <w:rsid w:val="004109DC"/>
    <w:rsid w:val="00410E08"/>
    <w:rsid w:val="0041168F"/>
    <w:rsid w:val="00413D9B"/>
    <w:rsid w:val="00414BBA"/>
    <w:rsid w:val="00415001"/>
    <w:rsid w:val="00415069"/>
    <w:rsid w:val="0041628E"/>
    <w:rsid w:val="00416AF6"/>
    <w:rsid w:val="00421A71"/>
    <w:rsid w:val="004234CB"/>
    <w:rsid w:val="00424110"/>
    <w:rsid w:val="004243D4"/>
    <w:rsid w:val="00425299"/>
    <w:rsid w:val="004254EF"/>
    <w:rsid w:val="00427C54"/>
    <w:rsid w:val="00427DC6"/>
    <w:rsid w:val="0043013C"/>
    <w:rsid w:val="0043524E"/>
    <w:rsid w:val="004355C9"/>
    <w:rsid w:val="004416E2"/>
    <w:rsid w:val="00444EE3"/>
    <w:rsid w:val="00445044"/>
    <w:rsid w:val="0044578B"/>
    <w:rsid w:val="004460AB"/>
    <w:rsid w:val="0045130A"/>
    <w:rsid w:val="00453AC8"/>
    <w:rsid w:val="00453EB6"/>
    <w:rsid w:val="00454068"/>
    <w:rsid w:val="0046500E"/>
    <w:rsid w:val="00465AB6"/>
    <w:rsid w:val="004662E1"/>
    <w:rsid w:val="00470086"/>
    <w:rsid w:val="00470AE7"/>
    <w:rsid w:val="0047221A"/>
    <w:rsid w:val="0047421C"/>
    <w:rsid w:val="00474CD2"/>
    <w:rsid w:val="00476C86"/>
    <w:rsid w:val="004774F7"/>
    <w:rsid w:val="00477719"/>
    <w:rsid w:val="00480CE0"/>
    <w:rsid w:val="004810CE"/>
    <w:rsid w:val="00483A39"/>
    <w:rsid w:val="00485BE5"/>
    <w:rsid w:val="00487A87"/>
    <w:rsid w:val="004945A0"/>
    <w:rsid w:val="004947D6"/>
    <w:rsid w:val="00497CF4"/>
    <w:rsid w:val="004A2B80"/>
    <w:rsid w:val="004A359D"/>
    <w:rsid w:val="004A4535"/>
    <w:rsid w:val="004A63B5"/>
    <w:rsid w:val="004A6684"/>
    <w:rsid w:val="004B1887"/>
    <w:rsid w:val="004B1A9B"/>
    <w:rsid w:val="004B24CB"/>
    <w:rsid w:val="004B6E6F"/>
    <w:rsid w:val="004B6F8A"/>
    <w:rsid w:val="004B7A21"/>
    <w:rsid w:val="004C0838"/>
    <w:rsid w:val="004C0A4D"/>
    <w:rsid w:val="004C1635"/>
    <w:rsid w:val="004C373E"/>
    <w:rsid w:val="004C42B2"/>
    <w:rsid w:val="004D44FE"/>
    <w:rsid w:val="004D55A9"/>
    <w:rsid w:val="004D6349"/>
    <w:rsid w:val="004D7A14"/>
    <w:rsid w:val="004E5752"/>
    <w:rsid w:val="004E66AD"/>
    <w:rsid w:val="004F1532"/>
    <w:rsid w:val="004F3E4F"/>
    <w:rsid w:val="004F62C2"/>
    <w:rsid w:val="00500849"/>
    <w:rsid w:val="00506754"/>
    <w:rsid w:val="00510944"/>
    <w:rsid w:val="00510B5A"/>
    <w:rsid w:val="00511492"/>
    <w:rsid w:val="00513891"/>
    <w:rsid w:val="0051580A"/>
    <w:rsid w:val="00516D5A"/>
    <w:rsid w:val="00520C25"/>
    <w:rsid w:val="005235AE"/>
    <w:rsid w:val="0052372C"/>
    <w:rsid w:val="00524C24"/>
    <w:rsid w:val="00525A93"/>
    <w:rsid w:val="00526461"/>
    <w:rsid w:val="0053283F"/>
    <w:rsid w:val="00532E8C"/>
    <w:rsid w:val="00533F64"/>
    <w:rsid w:val="00533FCD"/>
    <w:rsid w:val="00535078"/>
    <w:rsid w:val="0054233F"/>
    <w:rsid w:val="00553919"/>
    <w:rsid w:val="00554077"/>
    <w:rsid w:val="005561EB"/>
    <w:rsid w:val="0055717C"/>
    <w:rsid w:val="00557365"/>
    <w:rsid w:val="00557783"/>
    <w:rsid w:val="00557A5E"/>
    <w:rsid w:val="00560166"/>
    <w:rsid w:val="005664F9"/>
    <w:rsid w:val="00567062"/>
    <w:rsid w:val="005679B4"/>
    <w:rsid w:val="00567DB8"/>
    <w:rsid w:val="00570883"/>
    <w:rsid w:val="0057134E"/>
    <w:rsid w:val="005754F1"/>
    <w:rsid w:val="005769B9"/>
    <w:rsid w:val="005811E1"/>
    <w:rsid w:val="0058187E"/>
    <w:rsid w:val="00583EE7"/>
    <w:rsid w:val="005866CB"/>
    <w:rsid w:val="00591AE6"/>
    <w:rsid w:val="00592D4E"/>
    <w:rsid w:val="0059413B"/>
    <w:rsid w:val="00594493"/>
    <w:rsid w:val="00594744"/>
    <w:rsid w:val="00594A4A"/>
    <w:rsid w:val="005A16FC"/>
    <w:rsid w:val="005A22C1"/>
    <w:rsid w:val="005A28EF"/>
    <w:rsid w:val="005A28FB"/>
    <w:rsid w:val="005A4040"/>
    <w:rsid w:val="005A6395"/>
    <w:rsid w:val="005B0CD2"/>
    <w:rsid w:val="005B29BF"/>
    <w:rsid w:val="005B357E"/>
    <w:rsid w:val="005B688A"/>
    <w:rsid w:val="005B71BF"/>
    <w:rsid w:val="005C5586"/>
    <w:rsid w:val="005C7F50"/>
    <w:rsid w:val="005D0D4D"/>
    <w:rsid w:val="005D11FA"/>
    <w:rsid w:val="005D3C55"/>
    <w:rsid w:val="005D5171"/>
    <w:rsid w:val="005D54B5"/>
    <w:rsid w:val="005E0CE1"/>
    <w:rsid w:val="005E12A2"/>
    <w:rsid w:val="005E28DC"/>
    <w:rsid w:val="005E3886"/>
    <w:rsid w:val="005E38AF"/>
    <w:rsid w:val="005E4975"/>
    <w:rsid w:val="005F0433"/>
    <w:rsid w:val="005F40ED"/>
    <w:rsid w:val="005F4E01"/>
    <w:rsid w:val="005F703A"/>
    <w:rsid w:val="005F7971"/>
    <w:rsid w:val="00601F03"/>
    <w:rsid w:val="00603178"/>
    <w:rsid w:val="00605D12"/>
    <w:rsid w:val="006066ED"/>
    <w:rsid w:val="0060780B"/>
    <w:rsid w:val="00613BFF"/>
    <w:rsid w:val="006143DF"/>
    <w:rsid w:val="00615D68"/>
    <w:rsid w:val="00616493"/>
    <w:rsid w:val="0061685D"/>
    <w:rsid w:val="0062633C"/>
    <w:rsid w:val="00627047"/>
    <w:rsid w:val="006271BC"/>
    <w:rsid w:val="00635A7A"/>
    <w:rsid w:val="00640B7C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0414"/>
    <w:rsid w:val="00660B64"/>
    <w:rsid w:val="00664B8B"/>
    <w:rsid w:val="0066648D"/>
    <w:rsid w:val="0067102B"/>
    <w:rsid w:val="00673285"/>
    <w:rsid w:val="006815C6"/>
    <w:rsid w:val="00681E43"/>
    <w:rsid w:val="00682433"/>
    <w:rsid w:val="00682C8B"/>
    <w:rsid w:val="0068387E"/>
    <w:rsid w:val="006843C1"/>
    <w:rsid w:val="00686737"/>
    <w:rsid w:val="006877D3"/>
    <w:rsid w:val="006A0A51"/>
    <w:rsid w:val="006A0B03"/>
    <w:rsid w:val="006A12CE"/>
    <w:rsid w:val="006A2D8C"/>
    <w:rsid w:val="006A602A"/>
    <w:rsid w:val="006A67C4"/>
    <w:rsid w:val="006B08F8"/>
    <w:rsid w:val="006B241A"/>
    <w:rsid w:val="006B6084"/>
    <w:rsid w:val="006B6C55"/>
    <w:rsid w:val="006C061A"/>
    <w:rsid w:val="006C0D87"/>
    <w:rsid w:val="006C4AE1"/>
    <w:rsid w:val="006C6096"/>
    <w:rsid w:val="006C632C"/>
    <w:rsid w:val="006D0FA6"/>
    <w:rsid w:val="006D34A9"/>
    <w:rsid w:val="006D66BE"/>
    <w:rsid w:val="006E0EBD"/>
    <w:rsid w:val="006E0FF2"/>
    <w:rsid w:val="006E17FF"/>
    <w:rsid w:val="006E4EB9"/>
    <w:rsid w:val="006E549A"/>
    <w:rsid w:val="006E6008"/>
    <w:rsid w:val="006E6F5B"/>
    <w:rsid w:val="006F2153"/>
    <w:rsid w:val="006F2E02"/>
    <w:rsid w:val="006F3167"/>
    <w:rsid w:val="006F40E6"/>
    <w:rsid w:val="006F442B"/>
    <w:rsid w:val="006F6C06"/>
    <w:rsid w:val="006F7484"/>
    <w:rsid w:val="007017CF"/>
    <w:rsid w:val="00704895"/>
    <w:rsid w:val="0070539D"/>
    <w:rsid w:val="0070619E"/>
    <w:rsid w:val="007074D9"/>
    <w:rsid w:val="00707AE4"/>
    <w:rsid w:val="00711FBD"/>
    <w:rsid w:val="00712ACA"/>
    <w:rsid w:val="00713A63"/>
    <w:rsid w:val="00720F1A"/>
    <w:rsid w:val="00722317"/>
    <w:rsid w:val="00723E89"/>
    <w:rsid w:val="0072550D"/>
    <w:rsid w:val="00726D7A"/>
    <w:rsid w:val="007317AB"/>
    <w:rsid w:val="007347DA"/>
    <w:rsid w:val="0073584E"/>
    <w:rsid w:val="00735E9F"/>
    <w:rsid w:val="00736F84"/>
    <w:rsid w:val="0074162F"/>
    <w:rsid w:val="00742CA5"/>
    <w:rsid w:val="00742E15"/>
    <w:rsid w:val="00743394"/>
    <w:rsid w:val="00744162"/>
    <w:rsid w:val="007459C1"/>
    <w:rsid w:val="0074720C"/>
    <w:rsid w:val="00750D06"/>
    <w:rsid w:val="00750F81"/>
    <w:rsid w:val="00751503"/>
    <w:rsid w:val="00752676"/>
    <w:rsid w:val="00755B5C"/>
    <w:rsid w:val="007568A2"/>
    <w:rsid w:val="00762F21"/>
    <w:rsid w:val="00763979"/>
    <w:rsid w:val="00764457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3EF3"/>
    <w:rsid w:val="00790ACB"/>
    <w:rsid w:val="00795E52"/>
    <w:rsid w:val="007963CC"/>
    <w:rsid w:val="0079678F"/>
    <w:rsid w:val="00796B81"/>
    <w:rsid w:val="007A0F65"/>
    <w:rsid w:val="007A1656"/>
    <w:rsid w:val="007A1673"/>
    <w:rsid w:val="007A1833"/>
    <w:rsid w:val="007A3651"/>
    <w:rsid w:val="007A4062"/>
    <w:rsid w:val="007A5CC9"/>
    <w:rsid w:val="007A6542"/>
    <w:rsid w:val="007A6F9F"/>
    <w:rsid w:val="007B40AD"/>
    <w:rsid w:val="007B42DB"/>
    <w:rsid w:val="007B439B"/>
    <w:rsid w:val="007B4A53"/>
    <w:rsid w:val="007B5007"/>
    <w:rsid w:val="007C1A6A"/>
    <w:rsid w:val="007C1FCE"/>
    <w:rsid w:val="007C2CC9"/>
    <w:rsid w:val="007C312F"/>
    <w:rsid w:val="007D2796"/>
    <w:rsid w:val="007D3DB2"/>
    <w:rsid w:val="007D4ECC"/>
    <w:rsid w:val="007D72A3"/>
    <w:rsid w:val="007E03DC"/>
    <w:rsid w:val="007E0653"/>
    <w:rsid w:val="007E5319"/>
    <w:rsid w:val="007E6112"/>
    <w:rsid w:val="007E74F5"/>
    <w:rsid w:val="007F2125"/>
    <w:rsid w:val="007F55A0"/>
    <w:rsid w:val="007F6C06"/>
    <w:rsid w:val="00801E78"/>
    <w:rsid w:val="00804C61"/>
    <w:rsid w:val="00807069"/>
    <w:rsid w:val="0080725E"/>
    <w:rsid w:val="00810558"/>
    <w:rsid w:val="00810DD0"/>
    <w:rsid w:val="0081322B"/>
    <w:rsid w:val="00813694"/>
    <w:rsid w:val="00815A6C"/>
    <w:rsid w:val="00817442"/>
    <w:rsid w:val="00820DEC"/>
    <w:rsid w:val="00823094"/>
    <w:rsid w:val="00823397"/>
    <w:rsid w:val="00823F69"/>
    <w:rsid w:val="00824D87"/>
    <w:rsid w:val="0083113D"/>
    <w:rsid w:val="00831416"/>
    <w:rsid w:val="00832D04"/>
    <w:rsid w:val="00840B4D"/>
    <w:rsid w:val="008413F3"/>
    <w:rsid w:val="00841B19"/>
    <w:rsid w:val="00847578"/>
    <w:rsid w:val="00850248"/>
    <w:rsid w:val="00852FE8"/>
    <w:rsid w:val="0085590D"/>
    <w:rsid w:val="00855C43"/>
    <w:rsid w:val="00857CBC"/>
    <w:rsid w:val="008669FE"/>
    <w:rsid w:val="008700B2"/>
    <w:rsid w:val="00872252"/>
    <w:rsid w:val="00872428"/>
    <w:rsid w:val="00872775"/>
    <w:rsid w:val="00874110"/>
    <w:rsid w:val="0087445D"/>
    <w:rsid w:val="00876FCF"/>
    <w:rsid w:val="00877D3F"/>
    <w:rsid w:val="00882387"/>
    <w:rsid w:val="00883E49"/>
    <w:rsid w:val="00884724"/>
    <w:rsid w:val="00887CFC"/>
    <w:rsid w:val="00890E93"/>
    <w:rsid w:val="008922D9"/>
    <w:rsid w:val="00897C5F"/>
    <w:rsid w:val="008A1F3E"/>
    <w:rsid w:val="008B1A31"/>
    <w:rsid w:val="008B58E8"/>
    <w:rsid w:val="008B698F"/>
    <w:rsid w:val="008B69AA"/>
    <w:rsid w:val="008C2488"/>
    <w:rsid w:val="008C25C2"/>
    <w:rsid w:val="008C51AF"/>
    <w:rsid w:val="008C6A3A"/>
    <w:rsid w:val="008C6D79"/>
    <w:rsid w:val="008D0485"/>
    <w:rsid w:val="008D0B7F"/>
    <w:rsid w:val="008D1F7B"/>
    <w:rsid w:val="008D35DB"/>
    <w:rsid w:val="008D38EC"/>
    <w:rsid w:val="008D7491"/>
    <w:rsid w:val="008E0640"/>
    <w:rsid w:val="008E180C"/>
    <w:rsid w:val="008E36DE"/>
    <w:rsid w:val="008E494D"/>
    <w:rsid w:val="008E72CB"/>
    <w:rsid w:val="008F0DBF"/>
    <w:rsid w:val="008F2D8B"/>
    <w:rsid w:val="00900087"/>
    <w:rsid w:val="009051FA"/>
    <w:rsid w:val="009115B8"/>
    <w:rsid w:val="0091164A"/>
    <w:rsid w:val="009137EC"/>
    <w:rsid w:val="009161C6"/>
    <w:rsid w:val="0091637F"/>
    <w:rsid w:val="0091689A"/>
    <w:rsid w:val="00916998"/>
    <w:rsid w:val="00916EAD"/>
    <w:rsid w:val="00917C0D"/>
    <w:rsid w:val="00920655"/>
    <w:rsid w:val="00922202"/>
    <w:rsid w:val="0092328C"/>
    <w:rsid w:val="00923CD6"/>
    <w:rsid w:val="009241E4"/>
    <w:rsid w:val="00924BFD"/>
    <w:rsid w:val="00931F33"/>
    <w:rsid w:val="00936B2F"/>
    <w:rsid w:val="00940E2E"/>
    <w:rsid w:val="00941A0C"/>
    <w:rsid w:val="0094432C"/>
    <w:rsid w:val="00945BFA"/>
    <w:rsid w:val="0094711F"/>
    <w:rsid w:val="00950426"/>
    <w:rsid w:val="00952908"/>
    <w:rsid w:val="0095510B"/>
    <w:rsid w:val="009560C7"/>
    <w:rsid w:val="0096066C"/>
    <w:rsid w:val="00961794"/>
    <w:rsid w:val="00966A6B"/>
    <w:rsid w:val="0096791D"/>
    <w:rsid w:val="00967FB3"/>
    <w:rsid w:val="00974731"/>
    <w:rsid w:val="0098147D"/>
    <w:rsid w:val="009838A5"/>
    <w:rsid w:val="0098608A"/>
    <w:rsid w:val="00986279"/>
    <w:rsid w:val="00987504"/>
    <w:rsid w:val="00987753"/>
    <w:rsid w:val="009919F6"/>
    <w:rsid w:val="00991E64"/>
    <w:rsid w:val="009A1185"/>
    <w:rsid w:val="009A2137"/>
    <w:rsid w:val="009A4095"/>
    <w:rsid w:val="009A4844"/>
    <w:rsid w:val="009A549F"/>
    <w:rsid w:val="009A563E"/>
    <w:rsid w:val="009A66C9"/>
    <w:rsid w:val="009A7AC7"/>
    <w:rsid w:val="009B0044"/>
    <w:rsid w:val="009B00D2"/>
    <w:rsid w:val="009B145B"/>
    <w:rsid w:val="009B2404"/>
    <w:rsid w:val="009B3729"/>
    <w:rsid w:val="009B472A"/>
    <w:rsid w:val="009B4B53"/>
    <w:rsid w:val="009C1593"/>
    <w:rsid w:val="009C2D10"/>
    <w:rsid w:val="009C3B59"/>
    <w:rsid w:val="009D0105"/>
    <w:rsid w:val="009D322F"/>
    <w:rsid w:val="009D5A50"/>
    <w:rsid w:val="009E2026"/>
    <w:rsid w:val="009E2660"/>
    <w:rsid w:val="009E272D"/>
    <w:rsid w:val="009E4E2F"/>
    <w:rsid w:val="009F1AAE"/>
    <w:rsid w:val="009F61DA"/>
    <w:rsid w:val="009F721E"/>
    <w:rsid w:val="00A01EF0"/>
    <w:rsid w:val="00A03384"/>
    <w:rsid w:val="00A05EEC"/>
    <w:rsid w:val="00A0623A"/>
    <w:rsid w:val="00A06712"/>
    <w:rsid w:val="00A10BEC"/>
    <w:rsid w:val="00A1114D"/>
    <w:rsid w:val="00A121A8"/>
    <w:rsid w:val="00A16ADD"/>
    <w:rsid w:val="00A206BC"/>
    <w:rsid w:val="00A21CCC"/>
    <w:rsid w:val="00A2241C"/>
    <w:rsid w:val="00A30620"/>
    <w:rsid w:val="00A315F6"/>
    <w:rsid w:val="00A31F7D"/>
    <w:rsid w:val="00A33C46"/>
    <w:rsid w:val="00A34B75"/>
    <w:rsid w:val="00A34EF5"/>
    <w:rsid w:val="00A35BC6"/>
    <w:rsid w:val="00A36CEB"/>
    <w:rsid w:val="00A37B69"/>
    <w:rsid w:val="00A41BF8"/>
    <w:rsid w:val="00A468DB"/>
    <w:rsid w:val="00A4702C"/>
    <w:rsid w:val="00A51DDB"/>
    <w:rsid w:val="00A60939"/>
    <w:rsid w:val="00A610E0"/>
    <w:rsid w:val="00A64C0E"/>
    <w:rsid w:val="00A677EE"/>
    <w:rsid w:val="00A73081"/>
    <w:rsid w:val="00A77289"/>
    <w:rsid w:val="00A77F24"/>
    <w:rsid w:val="00A82C64"/>
    <w:rsid w:val="00A84E13"/>
    <w:rsid w:val="00A85C2F"/>
    <w:rsid w:val="00A864F2"/>
    <w:rsid w:val="00A90A44"/>
    <w:rsid w:val="00A91CC8"/>
    <w:rsid w:val="00A91FB9"/>
    <w:rsid w:val="00AA0F00"/>
    <w:rsid w:val="00AA2FAA"/>
    <w:rsid w:val="00AA42DB"/>
    <w:rsid w:val="00AA5695"/>
    <w:rsid w:val="00AB13C0"/>
    <w:rsid w:val="00AB1593"/>
    <w:rsid w:val="00AB1CDB"/>
    <w:rsid w:val="00AB40B2"/>
    <w:rsid w:val="00AB5CEA"/>
    <w:rsid w:val="00AC24C9"/>
    <w:rsid w:val="00AC299D"/>
    <w:rsid w:val="00AC43A6"/>
    <w:rsid w:val="00AC5333"/>
    <w:rsid w:val="00AC5CEB"/>
    <w:rsid w:val="00AC643F"/>
    <w:rsid w:val="00AC79E2"/>
    <w:rsid w:val="00AC7CC4"/>
    <w:rsid w:val="00AC7F08"/>
    <w:rsid w:val="00AD06E0"/>
    <w:rsid w:val="00AD0763"/>
    <w:rsid w:val="00AD0923"/>
    <w:rsid w:val="00AD39B3"/>
    <w:rsid w:val="00AE010F"/>
    <w:rsid w:val="00AE23BE"/>
    <w:rsid w:val="00AE5250"/>
    <w:rsid w:val="00AE5349"/>
    <w:rsid w:val="00AF210A"/>
    <w:rsid w:val="00AF2887"/>
    <w:rsid w:val="00AF30FF"/>
    <w:rsid w:val="00AF3D4F"/>
    <w:rsid w:val="00AF46F8"/>
    <w:rsid w:val="00AF7CBF"/>
    <w:rsid w:val="00B01B7B"/>
    <w:rsid w:val="00B01BBA"/>
    <w:rsid w:val="00B0375C"/>
    <w:rsid w:val="00B0574C"/>
    <w:rsid w:val="00B12AE5"/>
    <w:rsid w:val="00B1688B"/>
    <w:rsid w:val="00B204EC"/>
    <w:rsid w:val="00B23C71"/>
    <w:rsid w:val="00B26CCC"/>
    <w:rsid w:val="00B2755B"/>
    <w:rsid w:val="00B34EAE"/>
    <w:rsid w:val="00B35BAE"/>
    <w:rsid w:val="00B360B5"/>
    <w:rsid w:val="00B3702D"/>
    <w:rsid w:val="00B37D6E"/>
    <w:rsid w:val="00B37DCB"/>
    <w:rsid w:val="00B37E7B"/>
    <w:rsid w:val="00B40330"/>
    <w:rsid w:val="00B4277E"/>
    <w:rsid w:val="00B44849"/>
    <w:rsid w:val="00B4517A"/>
    <w:rsid w:val="00B46E82"/>
    <w:rsid w:val="00B47F8E"/>
    <w:rsid w:val="00B50BE2"/>
    <w:rsid w:val="00B52CE6"/>
    <w:rsid w:val="00B537E1"/>
    <w:rsid w:val="00B5422C"/>
    <w:rsid w:val="00B57AB6"/>
    <w:rsid w:val="00B57C0A"/>
    <w:rsid w:val="00B6248D"/>
    <w:rsid w:val="00B65482"/>
    <w:rsid w:val="00B66C5E"/>
    <w:rsid w:val="00B67E86"/>
    <w:rsid w:val="00B70C24"/>
    <w:rsid w:val="00B70FB8"/>
    <w:rsid w:val="00B75EBE"/>
    <w:rsid w:val="00B80C78"/>
    <w:rsid w:val="00B80F4C"/>
    <w:rsid w:val="00B857F7"/>
    <w:rsid w:val="00B861FE"/>
    <w:rsid w:val="00B865F8"/>
    <w:rsid w:val="00B8702F"/>
    <w:rsid w:val="00BA33CD"/>
    <w:rsid w:val="00BA3C2B"/>
    <w:rsid w:val="00BA3D8C"/>
    <w:rsid w:val="00BA4B08"/>
    <w:rsid w:val="00BA4B6A"/>
    <w:rsid w:val="00BA7A05"/>
    <w:rsid w:val="00BB0FB0"/>
    <w:rsid w:val="00BB12E0"/>
    <w:rsid w:val="00BB2ED1"/>
    <w:rsid w:val="00BB3C10"/>
    <w:rsid w:val="00BB3E49"/>
    <w:rsid w:val="00BB637E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D0056"/>
    <w:rsid w:val="00BE1188"/>
    <w:rsid w:val="00BF2E81"/>
    <w:rsid w:val="00BF6169"/>
    <w:rsid w:val="00BF6988"/>
    <w:rsid w:val="00BF6D76"/>
    <w:rsid w:val="00BF7AFC"/>
    <w:rsid w:val="00C00381"/>
    <w:rsid w:val="00C00B26"/>
    <w:rsid w:val="00C00D59"/>
    <w:rsid w:val="00C00DC3"/>
    <w:rsid w:val="00C010E0"/>
    <w:rsid w:val="00C010F4"/>
    <w:rsid w:val="00C020F5"/>
    <w:rsid w:val="00C05E2A"/>
    <w:rsid w:val="00C0627C"/>
    <w:rsid w:val="00C07D62"/>
    <w:rsid w:val="00C10FD9"/>
    <w:rsid w:val="00C14170"/>
    <w:rsid w:val="00C169C0"/>
    <w:rsid w:val="00C16D7C"/>
    <w:rsid w:val="00C20F80"/>
    <w:rsid w:val="00C233A7"/>
    <w:rsid w:val="00C31DA8"/>
    <w:rsid w:val="00C35EE0"/>
    <w:rsid w:val="00C37F4B"/>
    <w:rsid w:val="00C4152E"/>
    <w:rsid w:val="00C419E1"/>
    <w:rsid w:val="00C41B26"/>
    <w:rsid w:val="00C44AF9"/>
    <w:rsid w:val="00C44B2A"/>
    <w:rsid w:val="00C44D71"/>
    <w:rsid w:val="00C45407"/>
    <w:rsid w:val="00C46DF1"/>
    <w:rsid w:val="00C47F9B"/>
    <w:rsid w:val="00C53BF9"/>
    <w:rsid w:val="00C54155"/>
    <w:rsid w:val="00C54CE2"/>
    <w:rsid w:val="00C566BF"/>
    <w:rsid w:val="00C64168"/>
    <w:rsid w:val="00C643A8"/>
    <w:rsid w:val="00C64F21"/>
    <w:rsid w:val="00C66884"/>
    <w:rsid w:val="00C67CF5"/>
    <w:rsid w:val="00C709F0"/>
    <w:rsid w:val="00C7452D"/>
    <w:rsid w:val="00C74D6E"/>
    <w:rsid w:val="00C7683D"/>
    <w:rsid w:val="00C80B4C"/>
    <w:rsid w:val="00C8313E"/>
    <w:rsid w:val="00C858BD"/>
    <w:rsid w:val="00C86691"/>
    <w:rsid w:val="00C9171D"/>
    <w:rsid w:val="00C9197A"/>
    <w:rsid w:val="00C92581"/>
    <w:rsid w:val="00C93124"/>
    <w:rsid w:val="00C9399B"/>
    <w:rsid w:val="00C93A3F"/>
    <w:rsid w:val="00C94EE2"/>
    <w:rsid w:val="00C97535"/>
    <w:rsid w:val="00C97954"/>
    <w:rsid w:val="00CA10A5"/>
    <w:rsid w:val="00CA563D"/>
    <w:rsid w:val="00CB188B"/>
    <w:rsid w:val="00CB26B4"/>
    <w:rsid w:val="00CB2923"/>
    <w:rsid w:val="00CB3644"/>
    <w:rsid w:val="00CB5265"/>
    <w:rsid w:val="00CB52F9"/>
    <w:rsid w:val="00CB5DF1"/>
    <w:rsid w:val="00CC1B7D"/>
    <w:rsid w:val="00CC5500"/>
    <w:rsid w:val="00CC5816"/>
    <w:rsid w:val="00CC59D1"/>
    <w:rsid w:val="00CC7C36"/>
    <w:rsid w:val="00CC7FF9"/>
    <w:rsid w:val="00CD09CA"/>
    <w:rsid w:val="00CD3B4B"/>
    <w:rsid w:val="00CD4F45"/>
    <w:rsid w:val="00CD52B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D02A66"/>
    <w:rsid w:val="00D041EB"/>
    <w:rsid w:val="00D05855"/>
    <w:rsid w:val="00D05C5C"/>
    <w:rsid w:val="00D07854"/>
    <w:rsid w:val="00D104B8"/>
    <w:rsid w:val="00D10C11"/>
    <w:rsid w:val="00D15AA3"/>
    <w:rsid w:val="00D175CD"/>
    <w:rsid w:val="00D17F67"/>
    <w:rsid w:val="00D23166"/>
    <w:rsid w:val="00D30485"/>
    <w:rsid w:val="00D33E27"/>
    <w:rsid w:val="00D35F9A"/>
    <w:rsid w:val="00D362E4"/>
    <w:rsid w:val="00D407DD"/>
    <w:rsid w:val="00D40E86"/>
    <w:rsid w:val="00D445CA"/>
    <w:rsid w:val="00D451DD"/>
    <w:rsid w:val="00D57533"/>
    <w:rsid w:val="00D60696"/>
    <w:rsid w:val="00D60BF1"/>
    <w:rsid w:val="00D61AF2"/>
    <w:rsid w:val="00D6278A"/>
    <w:rsid w:val="00D62FAA"/>
    <w:rsid w:val="00D64932"/>
    <w:rsid w:val="00D70EC6"/>
    <w:rsid w:val="00D71BF2"/>
    <w:rsid w:val="00D754FA"/>
    <w:rsid w:val="00D7665C"/>
    <w:rsid w:val="00D775C2"/>
    <w:rsid w:val="00D8166D"/>
    <w:rsid w:val="00D8445F"/>
    <w:rsid w:val="00D84B1A"/>
    <w:rsid w:val="00D84D69"/>
    <w:rsid w:val="00D86528"/>
    <w:rsid w:val="00D86EFE"/>
    <w:rsid w:val="00D87A24"/>
    <w:rsid w:val="00D90888"/>
    <w:rsid w:val="00D92932"/>
    <w:rsid w:val="00D93C10"/>
    <w:rsid w:val="00D952E4"/>
    <w:rsid w:val="00D955FB"/>
    <w:rsid w:val="00D95C01"/>
    <w:rsid w:val="00D95D7A"/>
    <w:rsid w:val="00D97C0F"/>
    <w:rsid w:val="00DA0FF2"/>
    <w:rsid w:val="00DA1135"/>
    <w:rsid w:val="00DA1214"/>
    <w:rsid w:val="00DA2D30"/>
    <w:rsid w:val="00DA5BBF"/>
    <w:rsid w:val="00DB0771"/>
    <w:rsid w:val="00DB4469"/>
    <w:rsid w:val="00DB48FC"/>
    <w:rsid w:val="00DB6646"/>
    <w:rsid w:val="00DB6853"/>
    <w:rsid w:val="00DC0122"/>
    <w:rsid w:val="00DC171E"/>
    <w:rsid w:val="00DC483C"/>
    <w:rsid w:val="00DC4D72"/>
    <w:rsid w:val="00DC4EDD"/>
    <w:rsid w:val="00DD1AF1"/>
    <w:rsid w:val="00DD7A02"/>
    <w:rsid w:val="00DE0DCB"/>
    <w:rsid w:val="00DE1A6C"/>
    <w:rsid w:val="00DE34E1"/>
    <w:rsid w:val="00DE3CA2"/>
    <w:rsid w:val="00DE41DD"/>
    <w:rsid w:val="00DE4DD8"/>
    <w:rsid w:val="00DE706F"/>
    <w:rsid w:val="00DF0748"/>
    <w:rsid w:val="00DF3E12"/>
    <w:rsid w:val="00DF64F9"/>
    <w:rsid w:val="00DF7CCC"/>
    <w:rsid w:val="00E012E7"/>
    <w:rsid w:val="00E054E6"/>
    <w:rsid w:val="00E05551"/>
    <w:rsid w:val="00E0677E"/>
    <w:rsid w:val="00E132A6"/>
    <w:rsid w:val="00E1489F"/>
    <w:rsid w:val="00E14B6B"/>
    <w:rsid w:val="00E14D73"/>
    <w:rsid w:val="00E15D02"/>
    <w:rsid w:val="00E15D6A"/>
    <w:rsid w:val="00E17589"/>
    <w:rsid w:val="00E17FE5"/>
    <w:rsid w:val="00E21AE2"/>
    <w:rsid w:val="00E21AF3"/>
    <w:rsid w:val="00E25715"/>
    <w:rsid w:val="00E25951"/>
    <w:rsid w:val="00E26B89"/>
    <w:rsid w:val="00E30705"/>
    <w:rsid w:val="00E3237B"/>
    <w:rsid w:val="00E32D80"/>
    <w:rsid w:val="00E3489B"/>
    <w:rsid w:val="00E40333"/>
    <w:rsid w:val="00E406D8"/>
    <w:rsid w:val="00E41706"/>
    <w:rsid w:val="00E4173B"/>
    <w:rsid w:val="00E41C1B"/>
    <w:rsid w:val="00E42115"/>
    <w:rsid w:val="00E437D9"/>
    <w:rsid w:val="00E50381"/>
    <w:rsid w:val="00E50DF2"/>
    <w:rsid w:val="00E52116"/>
    <w:rsid w:val="00E55AE4"/>
    <w:rsid w:val="00E560E5"/>
    <w:rsid w:val="00E57479"/>
    <w:rsid w:val="00E57F3F"/>
    <w:rsid w:val="00E60D5B"/>
    <w:rsid w:val="00E61CE1"/>
    <w:rsid w:val="00E655DA"/>
    <w:rsid w:val="00E6728B"/>
    <w:rsid w:val="00E729C9"/>
    <w:rsid w:val="00E767F6"/>
    <w:rsid w:val="00E77908"/>
    <w:rsid w:val="00E77DBB"/>
    <w:rsid w:val="00E80E92"/>
    <w:rsid w:val="00E83F30"/>
    <w:rsid w:val="00E846B0"/>
    <w:rsid w:val="00E91A33"/>
    <w:rsid w:val="00E929E0"/>
    <w:rsid w:val="00E92FE0"/>
    <w:rsid w:val="00E95E7F"/>
    <w:rsid w:val="00E9674D"/>
    <w:rsid w:val="00E96BB4"/>
    <w:rsid w:val="00EA2656"/>
    <w:rsid w:val="00EA4400"/>
    <w:rsid w:val="00EB1D0E"/>
    <w:rsid w:val="00EB4C39"/>
    <w:rsid w:val="00EB57D4"/>
    <w:rsid w:val="00EC05D1"/>
    <w:rsid w:val="00EC4680"/>
    <w:rsid w:val="00EC52B3"/>
    <w:rsid w:val="00EC666D"/>
    <w:rsid w:val="00EC72ED"/>
    <w:rsid w:val="00ED01EE"/>
    <w:rsid w:val="00ED0934"/>
    <w:rsid w:val="00ED133E"/>
    <w:rsid w:val="00ED176C"/>
    <w:rsid w:val="00ED24D3"/>
    <w:rsid w:val="00ED548D"/>
    <w:rsid w:val="00ED7D2D"/>
    <w:rsid w:val="00EE1507"/>
    <w:rsid w:val="00EE2302"/>
    <w:rsid w:val="00EE29F0"/>
    <w:rsid w:val="00EE2E91"/>
    <w:rsid w:val="00EF0AC9"/>
    <w:rsid w:val="00EF0C98"/>
    <w:rsid w:val="00EF0FCD"/>
    <w:rsid w:val="00EF2E0E"/>
    <w:rsid w:val="00EF64DD"/>
    <w:rsid w:val="00EF780B"/>
    <w:rsid w:val="00F01381"/>
    <w:rsid w:val="00F04336"/>
    <w:rsid w:val="00F05500"/>
    <w:rsid w:val="00F06EDF"/>
    <w:rsid w:val="00F07900"/>
    <w:rsid w:val="00F07C2F"/>
    <w:rsid w:val="00F13E86"/>
    <w:rsid w:val="00F15D27"/>
    <w:rsid w:val="00F21707"/>
    <w:rsid w:val="00F23E49"/>
    <w:rsid w:val="00F31D64"/>
    <w:rsid w:val="00F361A1"/>
    <w:rsid w:val="00F37337"/>
    <w:rsid w:val="00F37464"/>
    <w:rsid w:val="00F37DB0"/>
    <w:rsid w:val="00F40D5B"/>
    <w:rsid w:val="00F446A0"/>
    <w:rsid w:val="00F46353"/>
    <w:rsid w:val="00F50AEC"/>
    <w:rsid w:val="00F50E39"/>
    <w:rsid w:val="00F63FAC"/>
    <w:rsid w:val="00F66E94"/>
    <w:rsid w:val="00F7177E"/>
    <w:rsid w:val="00F7216D"/>
    <w:rsid w:val="00F74101"/>
    <w:rsid w:val="00F745B6"/>
    <w:rsid w:val="00F76B05"/>
    <w:rsid w:val="00F807CA"/>
    <w:rsid w:val="00F81C0E"/>
    <w:rsid w:val="00F82B40"/>
    <w:rsid w:val="00F8448B"/>
    <w:rsid w:val="00F8694F"/>
    <w:rsid w:val="00F87293"/>
    <w:rsid w:val="00F94AAF"/>
    <w:rsid w:val="00F97C3A"/>
    <w:rsid w:val="00FA1238"/>
    <w:rsid w:val="00FA359E"/>
    <w:rsid w:val="00FA4C2C"/>
    <w:rsid w:val="00FA6CC9"/>
    <w:rsid w:val="00FB23C4"/>
    <w:rsid w:val="00FB31D5"/>
    <w:rsid w:val="00FB68A3"/>
    <w:rsid w:val="00FC054A"/>
    <w:rsid w:val="00FC1151"/>
    <w:rsid w:val="00FC61EA"/>
    <w:rsid w:val="00FC6EC5"/>
    <w:rsid w:val="00FC7591"/>
    <w:rsid w:val="00FD40EF"/>
    <w:rsid w:val="00FD4739"/>
    <w:rsid w:val="00FD4E51"/>
    <w:rsid w:val="00FE07F4"/>
    <w:rsid w:val="00FE352E"/>
    <w:rsid w:val="00FE3AD1"/>
    <w:rsid w:val="00FE4736"/>
    <w:rsid w:val="00FF0978"/>
    <w:rsid w:val="00FF09DA"/>
    <w:rsid w:val="00FF40E1"/>
    <w:rsid w:val="00FF52E6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59C3D5-36C1-408A-86E0-49B0E2799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352B65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52B6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52B65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764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unhideWhenUsed/>
    <w:rsid w:val="004109DC"/>
    <w:rPr>
      <w:color w:val="0000FF"/>
      <w:u w:val="single"/>
    </w:rPr>
  </w:style>
  <w:style w:type="character" w:customStyle="1" w:styleId="apple-converted-space">
    <w:name w:val="apple-converted-space"/>
    <w:rsid w:val="005A28EF"/>
  </w:style>
  <w:style w:type="paragraph" w:customStyle="1" w:styleId="p8">
    <w:name w:val="p8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4">
    <w:name w:val="p1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5A28EF"/>
  </w:style>
  <w:style w:type="paragraph" w:styleId="ab">
    <w:name w:val="Normal (Web)"/>
    <w:basedOn w:val="a"/>
    <w:uiPriority w:val="99"/>
    <w:unhideWhenUsed/>
    <w:rsid w:val="00C0627C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4"/>
    <w:basedOn w:val="a"/>
    <w:rsid w:val="00C7683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C768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Яна Моисеенко</cp:lastModifiedBy>
  <cp:revision>2</cp:revision>
  <cp:lastPrinted>2017-06-21T22:28:00Z</cp:lastPrinted>
  <dcterms:created xsi:type="dcterms:W3CDTF">2017-06-27T00:31:00Z</dcterms:created>
  <dcterms:modified xsi:type="dcterms:W3CDTF">2017-06-27T00:31:00Z</dcterms:modified>
</cp:coreProperties>
</file>