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-106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6C6C2B" w:rsidRPr="00001994">
        <w:tc>
          <w:tcPr>
            <w:tcW w:w="9570" w:type="dxa"/>
            <w:gridSpan w:val="4"/>
          </w:tcPr>
          <w:p w:rsidR="006C6C2B" w:rsidRDefault="006C6C2B" w:rsidP="00C06CCC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5" o:title="" chromakey="#00c" gain="57672f" blacklevel="3932f"/>
                </v:shape>
              </w:pict>
            </w:r>
          </w:p>
          <w:p w:rsidR="006C6C2B" w:rsidRDefault="006C6C2B" w:rsidP="00C06CCC">
            <w:pPr>
              <w:jc w:val="center"/>
            </w:pPr>
          </w:p>
          <w:p w:rsidR="006C6C2B" w:rsidRDefault="006C6C2B" w:rsidP="00C06CCC">
            <w:pPr>
              <w:jc w:val="center"/>
            </w:pPr>
          </w:p>
          <w:p w:rsidR="006C6C2B" w:rsidRPr="00001994" w:rsidRDefault="006C6C2B" w:rsidP="00C06CCC">
            <w:pPr>
              <w:jc w:val="center"/>
            </w:pPr>
          </w:p>
        </w:tc>
      </w:tr>
      <w:tr w:rsidR="006C6C2B" w:rsidRPr="00001994">
        <w:tc>
          <w:tcPr>
            <w:tcW w:w="9570" w:type="dxa"/>
            <w:gridSpan w:val="4"/>
          </w:tcPr>
          <w:p w:rsidR="006C6C2B" w:rsidRDefault="006C6C2B" w:rsidP="00C06CCC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</w:p>
          <w:p w:rsidR="006C6C2B" w:rsidRPr="00C06CCC" w:rsidRDefault="006C6C2B" w:rsidP="00C06CCC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C06CCC"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6C6C2B" w:rsidRPr="00C06CCC" w:rsidRDefault="006C6C2B" w:rsidP="00C06CCC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C06CCC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6C6C2B" w:rsidRPr="00C06CCC" w:rsidRDefault="006C6C2B" w:rsidP="00C06CCC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C06CCC">
              <w:rPr>
                <w:b/>
                <w:bCs/>
                <w:sz w:val="32"/>
                <w:szCs w:val="32"/>
              </w:rPr>
              <w:t>ПРИМОРСКОГО  КРАЯ</w:t>
            </w:r>
          </w:p>
          <w:p w:rsidR="006C6C2B" w:rsidRPr="00C06CCC" w:rsidRDefault="006C6C2B" w:rsidP="00C06CCC">
            <w:pPr>
              <w:jc w:val="center"/>
              <w:rPr>
                <w:sz w:val="32"/>
                <w:szCs w:val="32"/>
              </w:rPr>
            </w:pPr>
          </w:p>
        </w:tc>
      </w:tr>
      <w:tr w:rsidR="006C6C2B" w:rsidRPr="002E7205">
        <w:tc>
          <w:tcPr>
            <w:tcW w:w="9570" w:type="dxa"/>
            <w:gridSpan w:val="4"/>
          </w:tcPr>
          <w:p w:rsidR="006C6C2B" w:rsidRPr="00254EFD" w:rsidRDefault="006C6C2B" w:rsidP="00C06CCC">
            <w:pPr>
              <w:jc w:val="center"/>
            </w:pPr>
            <w:r w:rsidRPr="00254EFD">
              <w:t xml:space="preserve">Р </w:t>
            </w:r>
            <w:r>
              <w:t xml:space="preserve"> </w:t>
            </w:r>
            <w:r w:rsidRPr="00254EFD">
              <w:t>А</w:t>
            </w:r>
            <w:r>
              <w:t xml:space="preserve"> </w:t>
            </w:r>
            <w:r w:rsidRPr="00254EFD">
              <w:t xml:space="preserve"> С</w:t>
            </w:r>
            <w:r>
              <w:t xml:space="preserve"> </w:t>
            </w:r>
            <w:r w:rsidRPr="00254EFD">
              <w:t xml:space="preserve"> П</w:t>
            </w:r>
            <w:r>
              <w:t xml:space="preserve"> </w:t>
            </w:r>
            <w:r w:rsidRPr="00254EFD">
              <w:t xml:space="preserve"> О </w:t>
            </w:r>
            <w:r>
              <w:t xml:space="preserve"> </w:t>
            </w:r>
            <w:r w:rsidRPr="00254EFD">
              <w:t xml:space="preserve">Р </w:t>
            </w:r>
            <w:r>
              <w:t xml:space="preserve"> </w:t>
            </w:r>
            <w:r w:rsidRPr="00254EFD">
              <w:t>Я</w:t>
            </w:r>
            <w:r>
              <w:t xml:space="preserve"> </w:t>
            </w:r>
            <w:r w:rsidRPr="00254EFD">
              <w:t xml:space="preserve"> Ж</w:t>
            </w:r>
            <w:r>
              <w:t xml:space="preserve"> </w:t>
            </w:r>
            <w:r w:rsidRPr="00254EFD">
              <w:t xml:space="preserve"> Е</w:t>
            </w:r>
            <w:r>
              <w:t xml:space="preserve"> </w:t>
            </w:r>
            <w:r w:rsidRPr="00254EFD">
              <w:t xml:space="preserve"> Н</w:t>
            </w:r>
            <w:r>
              <w:t xml:space="preserve"> </w:t>
            </w:r>
            <w:r w:rsidRPr="00254EFD">
              <w:t xml:space="preserve"> И</w:t>
            </w:r>
            <w:r>
              <w:t xml:space="preserve"> </w:t>
            </w:r>
            <w:r w:rsidRPr="00254EFD">
              <w:t xml:space="preserve"> Е </w:t>
            </w:r>
          </w:p>
          <w:p w:rsidR="006C6C2B" w:rsidRPr="00C06CCC" w:rsidRDefault="006C6C2B" w:rsidP="00C06CCC">
            <w:pPr>
              <w:jc w:val="center"/>
              <w:rPr>
                <w:b/>
                <w:bCs/>
              </w:rPr>
            </w:pPr>
          </w:p>
        </w:tc>
      </w:tr>
      <w:tr w:rsidR="006C6C2B" w:rsidRPr="00CE3ED0">
        <w:tc>
          <w:tcPr>
            <w:tcW w:w="2816" w:type="dxa"/>
          </w:tcPr>
          <w:p w:rsidR="006C6C2B" w:rsidRPr="00C06CCC" w:rsidRDefault="006C6C2B" w:rsidP="00C06CCC">
            <w:pPr>
              <w:tabs>
                <w:tab w:val="left" w:pos="2600"/>
              </w:tabs>
              <w:rPr>
                <w:u w:val="single"/>
              </w:rPr>
            </w:pPr>
            <w:r>
              <w:rPr>
                <w:u w:val="single"/>
              </w:rPr>
              <w:t>29 июня 20127 года</w:t>
            </w:r>
            <w:r w:rsidRPr="00C06CCC">
              <w:rPr>
                <w:u w:val="single"/>
              </w:rPr>
              <w:tab/>
            </w:r>
          </w:p>
        </w:tc>
        <w:tc>
          <w:tcPr>
            <w:tcW w:w="4135" w:type="dxa"/>
          </w:tcPr>
          <w:p w:rsidR="006C6C2B" w:rsidRPr="00C06CCC" w:rsidRDefault="006C6C2B" w:rsidP="00C06CCC">
            <w:pPr>
              <w:jc w:val="center"/>
              <w:rPr>
                <w:b/>
                <w:bCs/>
                <w:sz w:val="21"/>
                <w:szCs w:val="21"/>
              </w:rPr>
            </w:pPr>
            <w:r w:rsidRPr="00C06CCC">
              <w:rPr>
                <w:b/>
                <w:bCs/>
                <w:sz w:val="21"/>
                <w:szCs w:val="21"/>
              </w:rPr>
              <w:t>пгтЛучегорск</w:t>
            </w:r>
          </w:p>
        </w:tc>
        <w:tc>
          <w:tcPr>
            <w:tcW w:w="1617" w:type="dxa"/>
          </w:tcPr>
          <w:p w:rsidR="006C6C2B" w:rsidRPr="00C06CCC" w:rsidRDefault="006C6C2B" w:rsidP="00C06CCC">
            <w:pPr>
              <w:jc w:val="right"/>
              <w:rPr>
                <w:b/>
                <w:bCs/>
                <w:sz w:val="24"/>
                <w:szCs w:val="24"/>
              </w:rPr>
            </w:pPr>
            <w:r w:rsidRPr="00C06CCC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6C6C2B" w:rsidRPr="00C06CCC" w:rsidRDefault="006C6C2B" w:rsidP="00C06CCC">
            <w:pPr>
              <w:tabs>
                <w:tab w:val="left" w:pos="2600"/>
              </w:tabs>
              <w:rPr>
                <w:u w:val="single"/>
              </w:rPr>
            </w:pPr>
            <w:r>
              <w:rPr>
                <w:u w:val="single"/>
              </w:rPr>
              <w:t>137-ра</w:t>
            </w:r>
            <w:r w:rsidRPr="00C06CCC">
              <w:rPr>
                <w:u w:val="single"/>
              </w:rPr>
              <w:tab/>
            </w:r>
          </w:p>
        </w:tc>
      </w:tr>
    </w:tbl>
    <w:p w:rsidR="006C6C2B" w:rsidRDefault="006C6C2B" w:rsidP="00C759F1"/>
    <w:p w:rsidR="006C6C2B" w:rsidRDefault="006C6C2B" w:rsidP="00C759F1"/>
    <w:p w:rsidR="006C6C2B" w:rsidRDefault="006C6C2B" w:rsidP="00C759F1"/>
    <w:p w:rsidR="006C6C2B" w:rsidRPr="00FA3F06" w:rsidRDefault="006C6C2B" w:rsidP="005C2CC3">
      <w:pPr>
        <w:pStyle w:val="Title"/>
        <w:tabs>
          <w:tab w:val="left" w:pos="1080"/>
        </w:tabs>
      </w:pPr>
      <w:r w:rsidRPr="003D3902">
        <w:t xml:space="preserve">О создании </w:t>
      </w:r>
      <w:r>
        <w:t>к</w:t>
      </w:r>
      <w:r w:rsidRPr="003D3902">
        <w:t>омиссии</w:t>
      </w:r>
      <w:r>
        <w:t xml:space="preserve"> при администрации Пожарского муниципального района по проверке целевого использования социальных выплат на строительство жилья в сельской местности участниками</w:t>
      </w:r>
    </w:p>
    <w:p w:rsidR="006C6C2B" w:rsidRDefault="006C6C2B" w:rsidP="00707357">
      <w:pPr>
        <w:pStyle w:val="BodyText"/>
        <w:jc w:val="center"/>
        <w:rPr>
          <w:b/>
          <w:bCs/>
          <w:sz w:val="28"/>
          <w:szCs w:val="28"/>
        </w:rPr>
      </w:pPr>
      <w:r w:rsidRPr="002F2D6F">
        <w:rPr>
          <w:b/>
          <w:bCs/>
          <w:sz w:val="28"/>
          <w:szCs w:val="28"/>
        </w:rPr>
        <w:t xml:space="preserve">федеральной целевой программы </w:t>
      </w:r>
      <w:r>
        <w:rPr>
          <w:b/>
          <w:bCs/>
          <w:sz w:val="28"/>
          <w:szCs w:val="28"/>
        </w:rPr>
        <w:t>«</w:t>
      </w:r>
      <w:r w:rsidRPr="002F2D6F">
        <w:rPr>
          <w:b/>
          <w:bCs/>
          <w:sz w:val="28"/>
          <w:szCs w:val="28"/>
        </w:rPr>
        <w:t>Устойчивое разви</w:t>
      </w:r>
      <w:r>
        <w:rPr>
          <w:b/>
          <w:bCs/>
          <w:sz w:val="28"/>
          <w:szCs w:val="28"/>
        </w:rPr>
        <w:t>тие сельских территорий на 2014-</w:t>
      </w:r>
      <w:r w:rsidRPr="002F2D6F">
        <w:rPr>
          <w:b/>
          <w:bCs/>
          <w:sz w:val="28"/>
          <w:szCs w:val="28"/>
        </w:rPr>
        <w:t>2017 годы и на период до 2020 года</w:t>
      </w:r>
      <w:r>
        <w:rPr>
          <w:b/>
          <w:bCs/>
          <w:sz w:val="28"/>
          <w:szCs w:val="28"/>
        </w:rPr>
        <w:t>»</w:t>
      </w:r>
    </w:p>
    <w:p w:rsidR="006C6C2B" w:rsidRPr="00FA3F06" w:rsidRDefault="006C6C2B" w:rsidP="00707357">
      <w:pPr>
        <w:pStyle w:val="BodyText"/>
        <w:rPr>
          <w:b/>
          <w:bCs/>
          <w:sz w:val="28"/>
          <w:szCs w:val="28"/>
        </w:rPr>
      </w:pPr>
    </w:p>
    <w:p w:rsidR="006C6C2B" w:rsidRPr="00707357" w:rsidRDefault="006C6C2B" w:rsidP="00C759F1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</w:t>
      </w:r>
      <w:r w:rsidRPr="00FF23E2">
        <w:rPr>
          <w:sz w:val="28"/>
          <w:szCs w:val="28"/>
        </w:rPr>
        <w:t xml:space="preserve"> соответствии с Федеральным законом от 06 октября 2003 года </w:t>
      </w:r>
      <w:r>
        <w:rPr>
          <w:sz w:val="28"/>
          <w:szCs w:val="28"/>
        </w:rPr>
        <w:t xml:space="preserve">         </w:t>
      </w:r>
      <w:r w:rsidRPr="00FF23E2">
        <w:rPr>
          <w:sz w:val="28"/>
          <w:szCs w:val="28"/>
        </w:rPr>
        <w:t>№ 131-ФЗ «Об общих принципах организации местного самоуправления в Российской Федерации», Уставом Пожарского муниципального района,</w:t>
      </w:r>
      <w:r>
        <w:rPr>
          <w:sz w:val="28"/>
          <w:szCs w:val="28"/>
        </w:rPr>
        <w:t xml:space="preserve"> в целях </w:t>
      </w:r>
      <w:r w:rsidRPr="00254EFD">
        <w:rPr>
          <w:sz w:val="28"/>
          <w:szCs w:val="28"/>
        </w:rPr>
        <w:t>проверки</w:t>
      </w:r>
      <w:r w:rsidRPr="008614FA">
        <w:rPr>
          <w:sz w:val="28"/>
          <w:szCs w:val="28"/>
        </w:rPr>
        <w:t xml:space="preserve"> целевого использования социальных выплат</w:t>
      </w:r>
      <w:r>
        <w:rPr>
          <w:sz w:val="28"/>
          <w:szCs w:val="28"/>
        </w:rPr>
        <w:t xml:space="preserve">, выделенных гражданам Пожарского муниципального района </w:t>
      </w:r>
      <w:r w:rsidRPr="00707357">
        <w:rPr>
          <w:sz w:val="28"/>
          <w:szCs w:val="28"/>
        </w:rPr>
        <w:t>в рамках федеральной целевой программы «Устойчивое разви</w:t>
      </w:r>
      <w:r>
        <w:rPr>
          <w:sz w:val="28"/>
          <w:szCs w:val="28"/>
        </w:rPr>
        <w:t>тие сельских территорий на 2014-</w:t>
      </w:r>
      <w:r w:rsidRPr="00707357">
        <w:rPr>
          <w:sz w:val="28"/>
          <w:szCs w:val="28"/>
        </w:rPr>
        <w:t xml:space="preserve">2017 годы и на период до 2020 года» </w:t>
      </w:r>
      <w:r w:rsidRPr="008614FA">
        <w:rPr>
          <w:sz w:val="28"/>
          <w:szCs w:val="28"/>
        </w:rPr>
        <w:t>на строительство жилья в сельской местности</w:t>
      </w:r>
    </w:p>
    <w:p w:rsidR="006C6C2B" w:rsidRPr="002E7205" w:rsidRDefault="006C6C2B" w:rsidP="00C759F1">
      <w:pPr>
        <w:pStyle w:val="BodyText"/>
        <w:ind w:firstLine="720"/>
        <w:jc w:val="both"/>
        <w:rPr>
          <w:b/>
          <w:bCs/>
          <w:sz w:val="28"/>
          <w:szCs w:val="28"/>
        </w:rPr>
      </w:pPr>
    </w:p>
    <w:p w:rsidR="006C6C2B" w:rsidRDefault="006C6C2B" w:rsidP="008614FA">
      <w:pPr>
        <w:pStyle w:val="Title"/>
        <w:tabs>
          <w:tab w:val="left" w:pos="1080"/>
        </w:tabs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>
        <w:rPr>
          <w:b w:val="0"/>
          <w:bCs w:val="0"/>
        </w:rPr>
        <w:tab/>
        <w:t>С</w:t>
      </w:r>
      <w:r w:rsidRPr="00DC21BF">
        <w:rPr>
          <w:b w:val="0"/>
          <w:bCs w:val="0"/>
        </w:rPr>
        <w:t>оздать комиссию при администрации Пожарского муниципального района</w:t>
      </w:r>
      <w:r>
        <w:rPr>
          <w:b w:val="0"/>
          <w:bCs w:val="0"/>
        </w:rPr>
        <w:t xml:space="preserve"> по проверке </w:t>
      </w:r>
      <w:r w:rsidRPr="0052297F">
        <w:rPr>
          <w:b w:val="0"/>
          <w:bCs w:val="0"/>
        </w:rPr>
        <w:t>целевого использования социальных выплат на строительство жилья в сельской местности участниками</w:t>
      </w:r>
      <w:r>
        <w:rPr>
          <w:b w:val="0"/>
          <w:bCs w:val="0"/>
        </w:rPr>
        <w:t xml:space="preserve"> </w:t>
      </w:r>
      <w:r w:rsidRPr="0052297F">
        <w:rPr>
          <w:b w:val="0"/>
          <w:bCs w:val="0"/>
        </w:rPr>
        <w:t xml:space="preserve">федеральной целевой программы </w:t>
      </w:r>
      <w:r>
        <w:rPr>
          <w:b w:val="0"/>
          <w:bCs w:val="0"/>
        </w:rPr>
        <w:t>«</w:t>
      </w:r>
      <w:r w:rsidRPr="0052297F">
        <w:rPr>
          <w:b w:val="0"/>
          <w:bCs w:val="0"/>
        </w:rPr>
        <w:t>Устойчивое развитие сельских территорий на 2014</w:t>
      </w:r>
      <w:r>
        <w:rPr>
          <w:b w:val="0"/>
          <w:bCs w:val="0"/>
        </w:rPr>
        <w:t>-2</w:t>
      </w:r>
      <w:r w:rsidRPr="0052297F">
        <w:rPr>
          <w:b w:val="0"/>
          <w:bCs w:val="0"/>
        </w:rPr>
        <w:t>017 годы и на период до 2020 года</w:t>
      </w:r>
      <w:r>
        <w:rPr>
          <w:b w:val="0"/>
          <w:bCs w:val="0"/>
        </w:rPr>
        <w:t>» (далее – Программа), проживающими на территории Пожарского муниципального района (далее – Комиссия)</w:t>
      </w:r>
      <w:r w:rsidRPr="00DC21BF">
        <w:rPr>
          <w:b w:val="0"/>
          <w:bCs w:val="0"/>
        </w:rPr>
        <w:t>.</w:t>
      </w:r>
    </w:p>
    <w:p w:rsidR="006C6C2B" w:rsidRDefault="006C6C2B" w:rsidP="00C759F1">
      <w:pPr>
        <w:pStyle w:val="Title"/>
        <w:tabs>
          <w:tab w:val="left" w:pos="1080"/>
        </w:tabs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2. Утвердить прилагаемый состав Комиссии</w:t>
      </w:r>
      <w:r w:rsidRPr="00843B3D">
        <w:rPr>
          <w:b w:val="0"/>
          <w:bCs w:val="0"/>
        </w:rPr>
        <w:t>.</w:t>
      </w:r>
    </w:p>
    <w:p w:rsidR="006C6C2B" w:rsidRDefault="006C6C2B" w:rsidP="00C759F1">
      <w:pPr>
        <w:pStyle w:val="Title"/>
        <w:tabs>
          <w:tab w:val="left" w:pos="1080"/>
        </w:tabs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3. Комиссии в срок до 01 сентября 2017 года организовать и провести выездные проверки участников Программы,</w:t>
      </w:r>
      <w:r w:rsidRPr="00197733">
        <w:rPr>
          <w:b w:val="0"/>
          <w:bCs w:val="0"/>
        </w:rPr>
        <w:t xml:space="preserve"> не предоставивших отчётные документы </w:t>
      </w:r>
      <w:r>
        <w:rPr>
          <w:b w:val="0"/>
          <w:bCs w:val="0"/>
        </w:rPr>
        <w:t xml:space="preserve">по </w:t>
      </w:r>
      <w:r w:rsidRPr="0052297F">
        <w:rPr>
          <w:b w:val="0"/>
          <w:bCs w:val="0"/>
        </w:rPr>
        <w:t>целево</w:t>
      </w:r>
      <w:r>
        <w:rPr>
          <w:b w:val="0"/>
          <w:bCs w:val="0"/>
        </w:rPr>
        <w:t>му</w:t>
      </w:r>
      <w:r w:rsidRPr="0052297F">
        <w:rPr>
          <w:b w:val="0"/>
          <w:bCs w:val="0"/>
        </w:rPr>
        <w:t xml:space="preserve"> использовани</w:t>
      </w:r>
      <w:r>
        <w:rPr>
          <w:b w:val="0"/>
          <w:bCs w:val="0"/>
        </w:rPr>
        <w:t>ю</w:t>
      </w:r>
      <w:r w:rsidRPr="0052297F">
        <w:rPr>
          <w:b w:val="0"/>
          <w:bCs w:val="0"/>
        </w:rPr>
        <w:t xml:space="preserve"> социальных</w:t>
      </w:r>
      <w:r w:rsidRPr="00714778">
        <w:rPr>
          <w:b w:val="0"/>
          <w:bCs w:val="0"/>
        </w:rPr>
        <w:t xml:space="preserve"> </w:t>
      </w:r>
      <w:r w:rsidRPr="0052297F">
        <w:rPr>
          <w:b w:val="0"/>
          <w:bCs w:val="0"/>
        </w:rPr>
        <w:t>выплат</w:t>
      </w:r>
      <w:r>
        <w:rPr>
          <w:b w:val="0"/>
          <w:bCs w:val="0"/>
        </w:rPr>
        <w:t xml:space="preserve">, предоставленных </w:t>
      </w:r>
      <w:r w:rsidRPr="0052297F">
        <w:rPr>
          <w:b w:val="0"/>
          <w:bCs w:val="0"/>
        </w:rPr>
        <w:t>на строительство жилья в сельской местности</w:t>
      </w:r>
      <w:r>
        <w:rPr>
          <w:b w:val="0"/>
          <w:bCs w:val="0"/>
        </w:rPr>
        <w:t>, согласно прилагаемому списку.</w:t>
      </w:r>
    </w:p>
    <w:p w:rsidR="006C6C2B" w:rsidRPr="00843B3D" w:rsidRDefault="006C6C2B" w:rsidP="00C759F1">
      <w:pPr>
        <w:pStyle w:val="Title"/>
        <w:tabs>
          <w:tab w:val="left" w:pos="1080"/>
        </w:tabs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4. Настоящее распоряжение вступает в силу со дня его подписания.</w:t>
      </w:r>
    </w:p>
    <w:p w:rsidR="006C6C2B" w:rsidRPr="00594359" w:rsidRDefault="006C6C2B" w:rsidP="00C759F1">
      <w:pPr>
        <w:pStyle w:val="Title"/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5</w:t>
      </w:r>
      <w:r w:rsidRPr="00594359">
        <w:rPr>
          <w:b w:val="0"/>
          <w:bCs w:val="0"/>
        </w:rPr>
        <w:t xml:space="preserve">. </w:t>
      </w:r>
      <w:r>
        <w:rPr>
          <w:b w:val="0"/>
          <w:bCs w:val="0"/>
        </w:rPr>
        <w:t xml:space="preserve">Отделу организационно-кадровой работы и делопроизводства администрации </w:t>
      </w:r>
      <w:r w:rsidRPr="00594359">
        <w:rPr>
          <w:b w:val="0"/>
          <w:bCs w:val="0"/>
        </w:rPr>
        <w:t>Пожарского мун</w:t>
      </w:r>
      <w:r>
        <w:rPr>
          <w:b w:val="0"/>
          <w:bCs w:val="0"/>
        </w:rPr>
        <w:t>иципального района</w:t>
      </w:r>
      <w:r w:rsidRPr="00594359">
        <w:rPr>
          <w:b w:val="0"/>
          <w:bCs w:val="0"/>
        </w:rPr>
        <w:t xml:space="preserve"> разместить </w:t>
      </w:r>
      <w:r>
        <w:rPr>
          <w:b w:val="0"/>
          <w:bCs w:val="0"/>
        </w:rPr>
        <w:t>настоящее постановление</w:t>
      </w:r>
      <w:r w:rsidRPr="00594359">
        <w:rPr>
          <w:b w:val="0"/>
          <w:bCs w:val="0"/>
        </w:rPr>
        <w:t xml:space="preserve"> на официальном сайте </w:t>
      </w:r>
      <w:r>
        <w:rPr>
          <w:b w:val="0"/>
          <w:bCs w:val="0"/>
        </w:rPr>
        <w:t xml:space="preserve">администрации </w:t>
      </w:r>
      <w:r w:rsidRPr="00594359">
        <w:rPr>
          <w:b w:val="0"/>
          <w:bCs w:val="0"/>
        </w:rPr>
        <w:t>Пожарског</w:t>
      </w:r>
      <w:r>
        <w:rPr>
          <w:b w:val="0"/>
          <w:bCs w:val="0"/>
        </w:rPr>
        <w:t xml:space="preserve">о муниципального района в сети </w:t>
      </w:r>
      <w:r w:rsidRPr="00594359">
        <w:rPr>
          <w:b w:val="0"/>
          <w:bCs w:val="0"/>
        </w:rPr>
        <w:t>Интернет.</w:t>
      </w:r>
    </w:p>
    <w:p w:rsidR="006C6C2B" w:rsidRPr="00CD535D" w:rsidRDefault="006C6C2B" w:rsidP="00C759F1">
      <w:pPr>
        <w:pStyle w:val="Title"/>
        <w:spacing w:line="360" w:lineRule="auto"/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 xml:space="preserve">6. </w:t>
      </w:r>
      <w:r w:rsidRPr="00CD535D">
        <w:rPr>
          <w:b w:val="0"/>
          <w:bCs w:val="0"/>
        </w:rPr>
        <w:t>Контроль за исполнением настоящего постановления</w:t>
      </w:r>
      <w:r>
        <w:rPr>
          <w:b w:val="0"/>
          <w:bCs w:val="0"/>
        </w:rPr>
        <w:t xml:space="preserve"> оставляю за собой.</w:t>
      </w:r>
    </w:p>
    <w:p w:rsidR="006C6C2B" w:rsidRPr="002E7205" w:rsidRDefault="006C6C2B" w:rsidP="00C759F1">
      <w:pPr>
        <w:pStyle w:val="BodyText"/>
        <w:spacing w:line="360" w:lineRule="auto"/>
        <w:jc w:val="both"/>
        <w:rPr>
          <w:b/>
          <w:bCs/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  <w:r w:rsidRPr="00D101BD">
        <w:rPr>
          <w:sz w:val="28"/>
          <w:szCs w:val="28"/>
        </w:rPr>
        <w:t>Глава Пожарского муниципального</w:t>
      </w:r>
      <w:r>
        <w:rPr>
          <w:sz w:val="28"/>
          <w:szCs w:val="28"/>
        </w:rPr>
        <w:t xml:space="preserve"> района</w:t>
      </w:r>
      <w:r w:rsidRPr="00D101BD">
        <w:rPr>
          <w:sz w:val="28"/>
          <w:szCs w:val="28"/>
        </w:rPr>
        <w:tab/>
      </w:r>
      <w:r>
        <w:rPr>
          <w:sz w:val="28"/>
          <w:szCs w:val="28"/>
        </w:rPr>
        <w:t>С.А. Филатов</w:t>
      </w: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Pr="0052297F" w:rsidRDefault="006C6C2B" w:rsidP="0052297F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Pr="0052297F" w:rsidRDefault="006C6C2B" w:rsidP="0052297F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5508"/>
        <w:gridCol w:w="4500"/>
      </w:tblGrid>
      <w:tr w:rsidR="006C6C2B">
        <w:tc>
          <w:tcPr>
            <w:tcW w:w="5508" w:type="dxa"/>
          </w:tcPr>
          <w:p w:rsidR="006C6C2B" w:rsidRPr="00CF7C47" w:rsidRDefault="006C6C2B" w:rsidP="00731642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</w:tcPr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>Утвержден</w:t>
            </w:r>
          </w:p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>распоряжением администрации  Пожарского муниципального района Приморского края</w:t>
            </w:r>
          </w:p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 xml:space="preserve">от «__» ________ _ года № _____ </w:t>
            </w:r>
          </w:p>
          <w:p w:rsidR="006C6C2B" w:rsidRPr="00CF7C47" w:rsidRDefault="006C6C2B" w:rsidP="00CF7C47">
            <w:pPr>
              <w:jc w:val="center"/>
              <w:rPr>
                <w:sz w:val="28"/>
                <w:szCs w:val="28"/>
              </w:rPr>
            </w:pPr>
          </w:p>
        </w:tc>
      </w:tr>
    </w:tbl>
    <w:p w:rsidR="006C6C2B" w:rsidRPr="00FA3F06" w:rsidRDefault="006C6C2B" w:rsidP="00BF76FD">
      <w:pPr>
        <w:pStyle w:val="Title"/>
        <w:tabs>
          <w:tab w:val="left" w:pos="1080"/>
        </w:tabs>
      </w:pPr>
      <w:r>
        <w:t>Состав комиссии при администрации Пожарского муниципального района по проверки целевого использования социальных выплат на строительство жилья в сельской местности участниками</w:t>
      </w:r>
    </w:p>
    <w:p w:rsidR="006C6C2B" w:rsidRDefault="006C6C2B" w:rsidP="00BF76FD">
      <w:pPr>
        <w:pStyle w:val="BodyText"/>
        <w:tabs>
          <w:tab w:val="right" w:pos="9354"/>
        </w:tabs>
        <w:jc w:val="center"/>
        <w:rPr>
          <w:b/>
          <w:bCs/>
          <w:sz w:val="28"/>
          <w:szCs w:val="28"/>
        </w:rPr>
      </w:pPr>
      <w:r w:rsidRPr="002F2D6F">
        <w:rPr>
          <w:b/>
          <w:bCs/>
          <w:sz w:val="28"/>
          <w:szCs w:val="28"/>
        </w:rPr>
        <w:t xml:space="preserve">федеральной целевой программы </w:t>
      </w:r>
      <w:r>
        <w:rPr>
          <w:b/>
          <w:bCs/>
          <w:sz w:val="28"/>
          <w:szCs w:val="28"/>
        </w:rPr>
        <w:t xml:space="preserve"> «</w:t>
      </w:r>
      <w:r w:rsidRPr="002F2D6F">
        <w:rPr>
          <w:b/>
          <w:bCs/>
          <w:sz w:val="28"/>
          <w:szCs w:val="28"/>
        </w:rPr>
        <w:t>Устойчивое разви</w:t>
      </w:r>
      <w:r>
        <w:rPr>
          <w:b/>
          <w:bCs/>
          <w:sz w:val="28"/>
          <w:szCs w:val="28"/>
        </w:rPr>
        <w:t>тие сельских территорий на 2014-</w:t>
      </w:r>
      <w:r w:rsidRPr="002F2D6F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7 годы и на период до 2020 года»</w:t>
      </w:r>
    </w:p>
    <w:p w:rsidR="006C6C2B" w:rsidRPr="00880FCF" w:rsidRDefault="006C6C2B" w:rsidP="00BF76FD">
      <w:pPr>
        <w:pStyle w:val="BodyText"/>
        <w:tabs>
          <w:tab w:val="right" w:pos="9354"/>
        </w:tabs>
        <w:jc w:val="center"/>
        <w:rPr>
          <w:b/>
          <w:bCs/>
          <w:sz w:val="28"/>
          <w:szCs w:val="28"/>
        </w:rPr>
      </w:pPr>
    </w:p>
    <w:tbl>
      <w:tblPr>
        <w:tblW w:w="9666" w:type="dxa"/>
        <w:tblInd w:w="-106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7038"/>
      </w:tblGrid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Старченко Е.П.</w:t>
            </w:r>
          </w:p>
          <w:p w:rsidR="006C6C2B" w:rsidRPr="00757A51" w:rsidRDefault="006C6C2B" w:rsidP="00757A5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первый заместитель главы администрации Пожарского муниципального района – председатель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Голоха Л.В.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DC40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начальник отдела экономики, развития туризма и сельского хозяйства администрации Пожарского муниципального района – заместитель председателя комиссии</w:t>
            </w:r>
            <w:r>
              <w:rPr>
                <w:sz w:val="28"/>
                <w:szCs w:val="28"/>
              </w:rPr>
              <w:t>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Литвинова Л.В.</w:t>
            </w:r>
          </w:p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</w:p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</w:p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</w:p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</w:p>
          <w:p w:rsidR="006C6C2B" w:rsidRDefault="006C6C2B" w:rsidP="00CB63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главный специалист 1 разряда отдела экономики, развития туризма и сельского хозяйства администрации Пожарского муниципального района – секретарь комиссии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Корниенко З.П.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DF1A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старший специалист отдела жилищно-коммунального хозяйства администрации Пожарского муниципального района;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Ефименко О.Е.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1C2B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и.о. главы Губеровского</w:t>
            </w:r>
            <w:r>
              <w:rPr>
                <w:sz w:val="28"/>
                <w:szCs w:val="28"/>
              </w:rPr>
              <w:t xml:space="preserve"> </w:t>
            </w:r>
            <w:r w:rsidRPr="00757A51">
              <w:rPr>
                <w:sz w:val="28"/>
                <w:szCs w:val="28"/>
              </w:rPr>
              <w:t>сельского поселения Пожарского муниципального района</w:t>
            </w:r>
            <w:r>
              <w:rPr>
                <w:sz w:val="28"/>
                <w:szCs w:val="28"/>
              </w:rPr>
              <w:t xml:space="preserve"> (при проверке участников Программы, проживающих в </w:t>
            </w:r>
            <w:r w:rsidRPr="00757A51">
              <w:rPr>
                <w:sz w:val="28"/>
                <w:szCs w:val="28"/>
              </w:rPr>
              <w:t>Губеровско</w:t>
            </w:r>
            <w:r>
              <w:rPr>
                <w:sz w:val="28"/>
                <w:szCs w:val="28"/>
              </w:rPr>
              <w:t xml:space="preserve">м </w:t>
            </w:r>
            <w:r w:rsidRPr="00757A51">
              <w:rPr>
                <w:sz w:val="28"/>
                <w:szCs w:val="28"/>
              </w:rPr>
              <w:t>сельско</w:t>
            </w:r>
            <w:r>
              <w:rPr>
                <w:sz w:val="28"/>
                <w:szCs w:val="28"/>
              </w:rPr>
              <w:t>м</w:t>
            </w:r>
            <w:r w:rsidRPr="00757A51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и);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Ковалевский И.И.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205E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>глава Нагорненского</w:t>
            </w:r>
            <w:r>
              <w:rPr>
                <w:sz w:val="28"/>
                <w:szCs w:val="28"/>
              </w:rPr>
              <w:t xml:space="preserve"> </w:t>
            </w:r>
            <w:r w:rsidRPr="00757A51">
              <w:rPr>
                <w:sz w:val="28"/>
                <w:szCs w:val="28"/>
              </w:rPr>
              <w:t>сельского поселения Пожарского муниципального района</w:t>
            </w:r>
            <w:r>
              <w:rPr>
                <w:sz w:val="28"/>
                <w:szCs w:val="28"/>
              </w:rPr>
              <w:t xml:space="preserve"> (при проверке участников Программы, проживающих в с. Нагорное);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bottom w:val="nil"/>
              <w:right w:val="nil"/>
            </w:tcBorders>
          </w:tcPr>
          <w:p w:rsidR="006C6C2B" w:rsidRPr="00757A51" w:rsidRDefault="006C6C2B" w:rsidP="00CB6356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Каленчуга В.П.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</w:tcBorders>
          </w:tcPr>
          <w:p w:rsidR="006C6C2B" w:rsidRPr="00757A51" w:rsidRDefault="006C6C2B" w:rsidP="001C2B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</w:t>
            </w:r>
            <w:r w:rsidRPr="00757A51">
              <w:rPr>
                <w:sz w:val="28"/>
                <w:szCs w:val="28"/>
              </w:rPr>
              <w:t>лава</w:t>
            </w:r>
            <w:r>
              <w:rPr>
                <w:sz w:val="28"/>
                <w:szCs w:val="28"/>
              </w:rPr>
              <w:t xml:space="preserve"> </w:t>
            </w:r>
            <w:r w:rsidRPr="00757A51">
              <w:rPr>
                <w:sz w:val="28"/>
                <w:szCs w:val="28"/>
              </w:rPr>
              <w:t xml:space="preserve">Краснояровского сельского поселения </w:t>
            </w:r>
            <w:r>
              <w:rPr>
                <w:sz w:val="28"/>
                <w:szCs w:val="28"/>
              </w:rPr>
              <w:t>(при проверке участников Программы, проживающих в        с. Красный Яр);</w:t>
            </w:r>
          </w:p>
        </w:tc>
      </w:tr>
      <w:tr w:rsidR="006C6C2B" w:rsidRPr="00880FC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6C6C2B" w:rsidRPr="00757A51" w:rsidRDefault="006C6C2B" w:rsidP="002513BE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Лученинова Т.Н.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  <w:right w:val="nil"/>
            </w:tcBorders>
          </w:tcPr>
          <w:p w:rsidR="006C6C2B" w:rsidRPr="005244BC" w:rsidRDefault="006C6C2B" w:rsidP="002513BE">
            <w:pPr>
              <w:jc w:val="both"/>
              <w:rPr>
                <w:sz w:val="28"/>
                <w:szCs w:val="28"/>
              </w:rPr>
            </w:pPr>
            <w:r w:rsidRPr="005244BC">
              <w:rPr>
                <w:sz w:val="28"/>
                <w:szCs w:val="28"/>
              </w:rPr>
              <w:t>- глава Федосьевского сельского поселения (при проверке участников Программы, проживающих в        с. Федосьевка);</w:t>
            </w:r>
          </w:p>
        </w:tc>
      </w:tr>
      <w:tr w:rsidR="006C6C2B" w:rsidRPr="003927E0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6C6C2B" w:rsidRPr="00757A51" w:rsidRDefault="006C6C2B" w:rsidP="001E222B">
            <w:pPr>
              <w:jc w:val="both"/>
              <w:rPr>
                <w:sz w:val="28"/>
                <w:szCs w:val="28"/>
              </w:rPr>
            </w:pPr>
            <w:r w:rsidRPr="00757A51">
              <w:rPr>
                <w:sz w:val="28"/>
                <w:szCs w:val="28"/>
              </w:rPr>
              <w:t>Шабалин А.В.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  <w:right w:val="nil"/>
            </w:tcBorders>
          </w:tcPr>
          <w:p w:rsidR="006C6C2B" w:rsidRPr="00757A51" w:rsidRDefault="006C6C2B" w:rsidP="001E2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7A51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Пожарского </w:t>
            </w:r>
            <w:r w:rsidRPr="00757A51">
              <w:rPr>
                <w:sz w:val="28"/>
                <w:szCs w:val="28"/>
              </w:rPr>
              <w:t xml:space="preserve">сельского поселения </w:t>
            </w:r>
            <w:r>
              <w:rPr>
                <w:sz w:val="28"/>
                <w:szCs w:val="28"/>
              </w:rPr>
              <w:t>(при проверке участников Программы, проживающих в с. Пожарское).</w:t>
            </w:r>
          </w:p>
        </w:tc>
      </w:tr>
    </w:tbl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5508"/>
        <w:gridCol w:w="4500"/>
      </w:tblGrid>
      <w:tr w:rsidR="006C6C2B">
        <w:tc>
          <w:tcPr>
            <w:tcW w:w="5508" w:type="dxa"/>
          </w:tcPr>
          <w:p w:rsidR="006C6C2B" w:rsidRPr="00CF7C47" w:rsidRDefault="006C6C2B" w:rsidP="00731642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</w:tcPr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>Утвержден</w:t>
            </w:r>
          </w:p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>распоряжением администрации  Пожарского муниципального района Приморского края</w:t>
            </w:r>
          </w:p>
          <w:p w:rsidR="006C6C2B" w:rsidRPr="00CF7C47" w:rsidRDefault="006C6C2B" w:rsidP="00731642">
            <w:pPr>
              <w:rPr>
                <w:sz w:val="28"/>
                <w:szCs w:val="28"/>
              </w:rPr>
            </w:pPr>
            <w:r w:rsidRPr="00CF7C47">
              <w:rPr>
                <w:sz w:val="28"/>
                <w:szCs w:val="28"/>
              </w:rPr>
              <w:t xml:space="preserve">от «__» ________ _ года № _____ </w:t>
            </w:r>
          </w:p>
          <w:p w:rsidR="006C6C2B" w:rsidRPr="00CF7C47" w:rsidRDefault="006C6C2B" w:rsidP="00CF7C47">
            <w:pPr>
              <w:jc w:val="center"/>
              <w:rPr>
                <w:sz w:val="28"/>
                <w:szCs w:val="28"/>
              </w:rPr>
            </w:pPr>
          </w:p>
        </w:tc>
      </w:tr>
    </w:tbl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</w:pPr>
      <w:r w:rsidRPr="00197733">
        <w:t xml:space="preserve">Список участников федеральной целевой программы «Устойчивое развитие сельских территорий на 2014-2017 годы и на период до 2020 года», не предоставивших отчётные документы по целевому использованию социальных выплат на строительство жилья </w:t>
      </w:r>
    </w:p>
    <w:p w:rsidR="006C6C2B" w:rsidRPr="00197733" w:rsidRDefault="006C6C2B" w:rsidP="00C52A23">
      <w:pPr>
        <w:pStyle w:val="Title"/>
        <w:tabs>
          <w:tab w:val="left" w:pos="1080"/>
        </w:tabs>
      </w:pPr>
      <w:r w:rsidRPr="00197733">
        <w:t>в сельской местности.</w:t>
      </w:r>
    </w:p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4320"/>
        <w:gridCol w:w="3780"/>
      </w:tblGrid>
      <w:tr w:rsidR="006C6C2B">
        <w:tc>
          <w:tcPr>
            <w:tcW w:w="1008" w:type="dxa"/>
          </w:tcPr>
          <w:p w:rsidR="006C6C2B" w:rsidRPr="002340F2" w:rsidRDefault="006C6C2B" w:rsidP="00CF7C47">
            <w:pPr>
              <w:pStyle w:val="Title"/>
              <w:tabs>
                <w:tab w:val="left" w:pos="1080"/>
              </w:tabs>
            </w:pPr>
            <w:r w:rsidRPr="002340F2">
              <w:t>№ п/п</w:t>
            </w:r>
          </w:p>
        </w:tc>
        <w:tc>
          <w:tcPr>
            <w:tcW w:w="4320" w:type="dxa"/>
          </w:tcPr>
          <w:p w:rsidR="006C6C2B" w:rsidRPr="002340F2" w:rsidRDefault="006C6C2B" w:rsidP="00CF7C47">
            <w:pPr>
              <w:pStyle w:val="Title"/>
              <w:tabs>
                <w:tab w:val="left" w:pos="1080"/>
              </w:tabs>
            </w:pPr>
            <w:r w:rsidRPr="002340F2">
              <w:t>ФИО участника Программы</w:t>
            </w:r>
          </w:p>
        </w:tc>
        <w:tc>
          <w:tcPr>
            <w:tcW w:w="3780" w:type="dxa"/>
          </w:tcPr>
          <w:p w:rsidR="006C6C2B" w:rsidRDefault="006C6C2B" w:rsidP="00CF7C47">
            <w:pPr>
              <w:pStyle w:val="Title"/>
              <w:tabs>
                <w:tab w:val="left" w:pos="1080"/>
              </w:tabs>
            </w:pPr>
            <w:r>
              <w:t>Населенный пункт</w:t>
            </w:r>
          </w:p>
          <w:p w:rsidR="006C6C2B" w:rsidRPr="002340F2" w:rsidRDefault="006C6C2B" w:rsidP="00CF7C47">
            <w:pPr>
              <w:pStyle w:val="Title"/>
              <w:tabs>
                <w:tab w:val="left" w:pos="1080"/>
              </w:tabs>
            </w:pP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1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Дункай О.И.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Красный Яр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2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Миранская Е.П.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Красный Яр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3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Кукченко Е.В.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Красный Яр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4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Меленчук Н.А.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Нагорное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5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Тынкасова А.Л.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Нагорное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6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Потешкин С.Л.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Нагорное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7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Бородин Е.А.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Пожарское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8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Романюк А.С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Пожарское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9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Васильев М.В.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Новостройка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10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Перегуда П.В.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Знаменка</w:t>
            </w:r>
          </w:p>
        </w:tc>
      </w:tr>
      <w:tr w:rsidR="006C6C2B">
        <w:tc>
          <w:tcPr>
            <w:tcW w:w="1008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11</w:t>
            </w:r>
          </w:p>
        </w:tc>
        <w:tc>
          <w:tcPr>
            <w:tcW w:w="432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Лученинова Е.А.</w:t>
            </w:r>
          </w:p>
        </w:tc>
        <w:tc>
          <w:tcPr>
            <w:tcW w:w="3780" w:type="dxa"/>
          </w:tcPr>
          <w:p w:rsidR="006C6C2B" w:rsidRPr="00CF7C47" w:rsidRDefault="006C6C2B" w:rsidP="00CF7C47">
            <w:pPr>
              <w:pStyle w:val="Title"/>
              <w:tabs>
                <w:tab w:val="left" w:pos="1080"/>
              </w:tabs>
              <w:jc w:val="left"/>
              <w:rPr>
                <w:b w:val="0"/>
                <w:bCs w:val="0"/>
              </w:rPr>
            </w:pPr>
            <w:r w:rsidRPr="00CF7C47">
              <w:rPr>
                <w:b w:val="0"/>
                <w:bCs w:val="0"/>
              </w:rPr>
              <w:t>с. Федосьевка</w:t>
            </w:r>
          </w:p>
        </w:tc>
      </w:tr>
    </w:tbl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  <w:rPr>
          <w:b w:val="0"/>
          <w:bCs w:val="0"/>
        </w:rPr>
      </w:pPr>
    </w:p>
    <w:p w:rsidR="006C6C2B" w:rsidRDefault="006C6C2B" w:rsidP="00C52A23">
      <w:pPr>
        <w:pStyle w:val="Title"/>
        <w:tabs>
          <w:tab w:val="left" w:pos="1080"/>
        </w:tabs>
        <w:jc w:val="both"/>
        <w:rPr>
          <w:b w:val="0"/>
          <w:bCs w:val="0"/>
        </w:rPr>
      </w:pPr>
    </w:p>
    <w:p w:rsidR="006C6C2B" w:rsidRDefault="006C6C2B" w:rsidP="008A35AF">
      <w:pPr>
        <w:pStyle w:val="BodyText"/>
        <w:tabs>
          <w:tab w:val="right" w:pos="9354"/>
        </w:tabs>
        <w:spacing w:line="360" w:lineRule="auto"/>
        <w:jc w:val="center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Default="006C6C2B" w:rsidP="00A85BCA">
      <w:pPr>
        <w:pStyle w:val="BodyText"/>
        <w:tabs>
          <w:tab w:val="right" w:pos="9354"/>
        </w:tabs>
        <w:spacing w:line="360" w:lineRule="auto"/>
        <w:jc w:val="right"/>
        <w:rPr>
          <w:sz w:val="28"/>
          <w:szCs w:val="28"/>
        </w:rPr>
      </w:pPr>
    </w:p>
    <w:p w:rsidR="006C6C2B" w:rsidRPr="00D101BD" w:rsidRDefault="006C6C2B" w:rsidP="00C759F1">
      <w:pPr>
        <w:pStyle w:val="BodyText"/>
        <w:tabs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6C6C2B" w:rsidRPr="002E7205" w:rsidRDefault="006C6C2B" w:rsidP="00C759F1">
      <w:pPr>
        <w:ind w:firstLine="720"/>
        <w:rPr>
          <w:sz w:val="28"/>
          <w:szCs w:val="28"/>
        </w:rPr>
      </w:pPr>
    </w:p>
    <w:p w:rsidR="006C6C2B" w:rsidRDefault="006C6C2B" w:rsidP="00C759F1"/>
    <w:sectPr w:rsidR="006C6C2B" w:rsidSect="00D5505D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2700A"/>
    <w:multiLevelType w:val="hybridMultilevel"/>
    <w:tmpl w:val="5762DE24"/>
    <w:lvl w:ilvl="0" w:tplc="726033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4B70704"/>
    <w:multiLevelType w:val="hybridMultilevel"/>
    <w:tmpl w:val="B5D68B4A"/>
    <w:lvl w:ilvl="0" w:tplc="87D2E6E0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87"/>
    <w:rsid w:val="00001994"/>
    <w:rsid w:val="00005544"/>
    <w:rsid w:val="0001150B"/>
    <w:rsid w:val="0001617E"/>
    <w:rsid w:val="00033B2C"/>
    <w:rsid w:val="00037B49"/>
    <w:rsid w:val="000409BD"/>
    <w:rsid w:val="000448D3"/>
    <w:rsid w:val="00060818"/>
    <w:rsid w:val="00074E80"/>
    <w:rsid w:val="00091619"/>
    <w:rsid w:val="000954B0"/>
    <w:rsid w:val="000C3B59"/>
    <w:rsid w:val="000D745B"/>
    <w:rsid w:val="000E28E8"/>
    <w:rsid w:val="000F1084"/>
    <w:rsid w:val="000F362E"/>
    <w:rsid w:val="00106EF0"/>
    <w:rsid w:val="00112A8B"/>
    <w:rsid w:val="00116E5F"/>
    <w:rsid w:val="00120163"/>
    <w:rsid w:val="00120766"/>
    <w:rsid w:val="001215D7"/>
    <w:rsid w:val="00145FBB"/>
    <w:rsid w:val="00157806"/>
    <w:rsid w:val="00162850"/>
    <w:rsid w:val="0016396C"/>
    <w:rsid w:val="00166DC4"/>
    <w:rsid w:val="001745FB"/>
    <w:rsid w:val="001804C2"/>
    <w:rsid w:val="00190403"/>
    <w:rsid w:val="00192F82"/>
    <w:rsid w:val="001946C0"/>
    <w:rsid w:val="00197733"/>
    <w:rsid w:val="001A19CE"/>
    <w:rsid w:val="001B1199"/>
    <w:rsid w:val="001C2BF8"/>
    <w:rsid w:val="001E0536"/>
    <w:rsid w:val="001E1951"/>
    <w:rsid w:val="001E222B"/>
    <w:rsid w:val="001E4AF8"/>
    <w:rsid w:val="001E5970"/>
    <w:rsid w:val="001F0E5B"/>
    <w:rsid w:val="001F2CB9"/>
    <w:rsid w:val="001F55A5"/>
    <w:rsid w:val="00201D77"/>
    <w:rsid w:val="00205E9C"/>
    <w:rsid w:val="00207794"/>
    <w:rsid w:val="00211E54"/>
    <w:rsid w:val="002137AA"/>
    <w:rsid w:val="00223A67"/>
    <w:rsid w:val="00233675"/>
    <w:rsid w:val="002340F2"/>
    <w:rsid w:val="002513BE"/>
    <w:rsid w:val="00253EEF"/>
    <w:rsid w:val="00254EFD"/>
    <w:rsid w:val="00255A07"/>
    <w:rsid w:val="00257565"/>
    <w:rsid w:val="0026070F"/>
    <w:rsid w:val="00263D4E"/>
    <w:rsid w:val="00264D19"/>
    <w:rsid w:val="00292125"/>
    <w:rsid w:val="002B1F39"/>
    <w:rsid w:val="002B3A0D"/>
    <w:rsid w:val="002C4180"/>
    <w:rsid w:val="002C7087"/>
    <w:rsid w:val="002D1940"/>
    <w:rsid w:val="002E580F"/>
    <w:rsid w:val="002E7205"/>
    <w:rsid w:val="002F2D44"/>
    <w:rsid w:val="002F2D6F"/>
    <w:rsid w:val="00316095"/>
    <w:rsid w:val="00317ED7"/>
    <w:rsid w:val="0034072D"/>
    <w:rsid w:val="00344842"/>
    <w:rsid w:val="00352775"/>
    <w:rsid w:val="00354C60"/>
    <w:rsid w:val="00357D72"/>
    <w:rsid w:val="003716D6"/>
    <w:rsid w:val="00372496"/>
    <w:rsid w:val="003906DD"/>
    <w:rsid w:val="003927E0"/>
    <w:rsid w:val="00393223"/>
    <w:rsid w:val="003A10BB"/>
    <w:rsid w:val="003A7800"/>
    <w:rsid w:val="003B1B4A"/>
    <w:rsid w:val="003B6C5D"/>
    <w:rsid w:val="003C173D"/>
    <w:rsid w:val="003C4C41"/>
    <w:rsid w:val="003D3902"/>
    <w:rsid w:val="003D7A8D"/>
    <w:rsid w:val="003E0E3F"/>
    <w:rsid w:val="003E176A"/>
    <w:rsid w:val="003E3A64"/>
    <w:rsid w:val="003E5AFF"/>
    <w:rsid w:val="003E6272"/>
    <w:rsid w:val="00406D6F"/>
    <w:rsid w:val="00407C97"/>
    <w:rsid w:val="0041492A"/>
    <w:rsid w:val="00427230"/>
    <w:rsid w:val="00435176"/>
    <w:rsid w:val="00436652"/>
    <w:rsid w:val="0044667D"/>
    <w:rsid w:val="00447784"/>
    <w:rsid w:val="00453D20"/>
    <w:rsid w:val="004571FF"/>
    <w:rsid w:val="00465807"/>
    <w:rsid w:val="00467C71"/>
    <w:rsid w:val="00493C13"/>
    <w:rsid w:val="00494B81"/>
    <w:rsid w:val="004A6BC7"/>
    <w:rsid w:val="004A7A7F"/>
    <w:rsid w:val="004B0E7B"/>
    <w:rsid w:val="004B2BAB"/>
    <w:rsid w:val="004B396F"/>
    <w:rsid w:val="004C06D7"/>
    <w:rsid w:val="004C1F36"/>
    <w:rsid w:val="004C7E48"/>
    <w:rsid w:val="004D3DEC"/>
    <w:rsid w:val="004D49AD"/>
    <w:rsid w:val="004D5226"/>
    <w:rsid w:val="004D6B69"/>
    <w:rsid w:val="004E187F"/>
    <w:rsid w:val="004E1C19"/>
    <w:rsid w:val="004E29BF"/>
    <w:rsid w:val="004F6705"/>
    <w:rsid w:val="00501C32"/>
    <w:rsid w:val="0052297F"/>
    <w:rsid w:val="00523C81"/>
    <w:rsid w:val="005244BC"/>
    <w:rsid w:val="005262BC"/>
    <w:rsid w:val="005362D0"/>
    <w:rsid w:val="005422E0"/>
    <w:rsid w:val="00545737"/>
    <w:rsid w:val="00546B32"/>
    <w:rsid w:val="00570260"/>
    <w:rsid w:val="005760C4"/>
    <w:rsid w:val="00577C3B"/>
    <w:rsid w:val="005860DE"/>
    <w:rsid w:val="00594359"/>
    <w:rsid w:val="005A474C"/>
    <w:rsid w:val="005C174A"/>
    <w:rsid w:val="005C2BF6"/>
    <w:rsid w:val="005C2CC3"/>
    <w:rsid w:val="005C2DDC"/>
    <w:rsid w:val="005C5679"/>
    <w:rsid w:val="005D58F2"/>
    <w:rsid w:val="005D760E"/>
    <w:rsid w:val="005E17F1"/>
    <w:rsid w:val="005E3F05"/>
    <w:rsid w:val="005E548B"/>
    <w:rsid w:val="005F5B62"/>
    <w:rsid w:val="00604485"/>
    <w:rsid w:val="00605851"/>
    <w:rsid w:val="00611984"/>
    <w:rsid w:val="00613C6E"/>
    <w:rsid w:val="00617D50"/>
    <w:rsid w:val="006200DE"/>
    <w:rsid w:val="00625AFB"/>
    <w:rsid w:val="0063246A"/>
    <w:rsid w:val="00635872"/>
    <w:rsid w:val="0065039D"/>
    <w:rsid w:val="00653423"/>
    <w:rsid w:val="00665F5D"/>
    <w:rsid w:val="00670677"/>
    <w:rsid w:val="00675F3B"/>
    <w:rsid w:val="006944ED"/>
    <w:rsid w:val="006A65DA"/>
    <w:rsid w:val="006A788E"/>
    <w:rsid w:val="006B7D95"/>
    <w:rsid w:val="006C6ACB"/>
    <w:rsid w:val="006C6C2B"/>
    <w:rsid w:val="006D4BF9"/>
    <w:rsid w:val="006E407B"/>
    <w:rsid w:val="006E5404"/>
    <w:rsid w:val="006E6D79"/>
    <w:rsid w:val="006F3288"/>
    <w:rsid w:val="006F6A97"/>
    <w:rsid w:val="007019AD"/>
    <w:rsid w:val="00707357"/>
    <w:rsid w:val="00714778"/>
    <w:rsid w:val="007230A0"/>
    <w:rsid w:val="007235AB"/>
    <w:rsid w:val="00731451"/>
    <w:rsid w:val="00731642"/>
    <w:rsid w:val="0073384D"/>
    <w:rsid w:val="00743808"/>
    <w:rsid w:val="0075675E"/>
    <w:rsid w:val="00757A51"/>
    <w:rsid w:val="007745A9"/>
    <w:rsid w:val="00781253"/>
    <w:rsid w:val="00786D0B"/>
    <w:rsid w:val="007A2355"/>
    <w:rsid w:val="007A2F17"/>
    <w:rsid w:val="007A762D"/>
    <w:rsid w:val="007B015D"/>
    <w:rsid w:val="007B7C7F"/>
    <w:rsid w:val="007D170C"/>
    <w:rsid w:val="00800CB8"/>
    <w:rsid w:val="00806156"/>
    <w:rsid w:val="00807018"/>
    <w:rsid w:val="00812ED8"/>
    <w:rsid w:val="00813FDF"/>
    <w:rsid w:val="008376D9"/>
    <w:rsid w:val="00842129"/>
    <w:rsid w:val="00843B3D"/>
    <w:rsid w:val="008526FC"/>
    <w:rsid w:val="00852712"/>
    <w:rsid w:val="008614FA"/>
    <w:rsid w:val="008701E8"/>
    <w:rsid w:val="0087605F"/>
    <w:rsid w:val="00876C77"/>
    <w:rsid w:val="00876F17"/>
    <w:rsid w:val="008778C8"/>
    <w:rsid w:val="00880FCF"/>
    <w:rsid w:val="0088418F"/>
    <w:rsid w:val="00887150"/>
    <w:rsid w:val="0089517C"/>
    <w:rsid w:val="00896C6F"/>
    <w:rsid w:val="008A16D1"/>
    <w:rsid w:val="008A35AF"/>
    <w:rsid w:val="008A3D6E"/>
    <w:rsid w:val="008B06C5"/>
    <w:rsid w:val="008B2C57"/>
    <w:rsid w:val="008B5F68"/>
    <w:rsid w:val="008C59BF"/>
    <w:rsid w:val="008D6527"/>
    <w:rsid w:val="008E1E89"/>
    <w:rsid w:val="008E29D7"/>
    <w:rsid w:val="008E7A31"/>
    <w:rsid w:val="008F7D21"/>
    <w:rsid w:val="009027F3"/>
    <w:rsid w:val="00903297"/>
    <w:rsid w:val="00912C61"/>
    <w:rsid w:val="0091397C"/>
    <w:rsid w:val="00921C36"/>
    <w:rsid w:val="00944B38"/>
    <w:rsid w:val="009621EB"/>
    <w:rsid w:val="00963FB5"/>
    <w:rsid w:val="00970568"/>
    <w:rsid w:val="0098405A"/>
    <w:rsid w:val="009843C0"/>
    <w:rsid w:val="009907ED"/>
    <w:rsid w:val="009A1FCF"/>
    <w:rsid w:val="009B50F8"/>
    <w:rsid w:val="009D249C"/>
    <w:rsid w:val="009D70F8"/>
    <w:rsid w:val="00A0747C"/>
    <w:rsid w:val="00A10164"/>
    <w:rsid w:val="00A26701"/>
    <w:rsid w:val="00A418EA"/>
    <w:rsid w:val="00A52C67"/>
    <w:rsid w:val="00A56100"/>
    <w:rsid w:val="00A60D24"/>
    <w:rsid w:val="00A76C78"/>
    <w:rsid w:val="00A81CF9"/>
    <w:rsid w:val="00A85BCA"/>
    <w:rsid w:val="00A9128B"/>
    <w:rsid w:val="00AA3952"/>
    <w:rsid w:val="00AA59ED"/>
    <w:rsid w:val="00AA7516"/>
    <w:rsid w:val="00AC2CBA"/>
    <w:rsid w:val="00AE1A68"/>
    <w:rsid w:val="00AE245F"/>
    <w:rsid w:val="00AE360E"/>
    <w:rsid w:val="00AE4FC7"/>
    <w:rsid w:val="00B0736D"/>
    <w:rsid w:val="00B176CD"/>
    <w:rsid w:val="00B30DA4"/>
    <w:rsid w:val="00B33531"/>
    <w:rsid w:val="00B62483"/>
    <w:rsid w:val="00B6431C"/>
    <w:rsid w:val="00B65948"/>
    <w:rsid w:val="00B70ADA"/>
    <w:rsid w:val="00B72C28"/>
    <w:rsid w:val="00B861CD"/>
    <w:rsid w:val="00B917EF"/>
    <w:rsid w:val="00BB57DB"/>
    <w:rsid w:val="00BC0576"/>
    <w:rsid w:val="00BD1429"/>
    <w:rsid w:val="00BE2726"/>
    <w:rsid w:val="00BE392C"/>
    <w:rsid w:val="00BE4282"/>
    <w:rsid w:val="00BE54B6"/>
    <w:rsid w:val="00BF6A68"/>
    <w:rsid w:val="00BF76FD"/>
    <w:rsid w:val="00C06CCC"/>
    <w:rsid w:val="00C10574"/>
    <w:rsid w:val="00C21F09"/>
    <w:rsid w:val="00C22DCA"/>
    <w:rsid w:val="00C35979"/>
    <w:rsid w:val="00C43623"/>
    <w:rsid w:val="00C52A23"/>
    <w:rsid w:val="00C54E25"/>
    <w:rsid w:val="00C658F2"/>
    <w:rsid w:val="00C713E1"/>
    <w:rsid w:val="00C738C9"/>
    <w:rsid w:val="00C759F1"/>
    <w:rsid w:val="00C839B4"/>
    <w:rsid w:val="00C93754"/>
    <w:rsid w:val="00CA5169"/>
    <w:rsid w:val="00CB1FCF"/>
    <w:rsid w:val="00CB1FD9"/>
    <w:rsid w:val="00CB6356"/>
    <w:rsid w:val="00CC3CDE"/>
    <w:rsid w:val="00CD535D"/>
    <w:rsid w:val="00CE3ED0"/>
    <w:rsid w:val="00CE4532"/>
    <w:rsid w:val="00CF7C47"/>
    <w:rsid w:val="00D00FEC"/>
    <w:rsid w:val="00D066AF"/>
    <w:rsid w:val="00D101BD"/>
    <w:rsid w:val="00D12AEC"/>
    <w:rsid w:val="00D178CA"/>
    <w:rsid w:val="00D1798D"/>
    <w:rsid w:val="00D24440"/>
    <w:rsid w:val="00D24D5E"/>
    <w:rsid w:val="00D3438E"/>
    <w:rsid w:val="00D41813"/>
    <w:rsid w:val="00D443C0"/>
    <w:rsid w:val="00D5505D"/>
    <w:rsid w:val="00D6409D"/>
    <w:rsid w:val="00D6563D"/>
    <w:rsid w:val="00DA12B3"/>
    <w:rsid w:val="00DA2271"/>
    <w:rsid w:val="00DB4D3D"/>
    <w:rsid w:val="00DC21BF"/>
    <w:rsid w:val="00DC3E22"/>
    <w:rsid w:val="00DC40F6"/>
    <w:rsid w:val="00DC59EF"/>
    <w:rsid w:val="00DF14C6"/>
    <w:rsid w:val="00DF1A1B"/>
    <w:rsid w:val="00DF2115"/>
    <w:rsid w:val="00DF26C0"/>
    <w:rsid w:val="00E07BE2"/>
    <w:rsid w:val="00E12DD8"/>
    <w:rsid w:val="00E13E9E"/>
    <w:rsid w:val="00E23D71"/>
    <w:rsid w:val="00E26C85"/>
    <w:rsid w:val="00E311D5"/>
    <w:rsid w:val="00E33363"/>
    <w:rsid w:val="00E43737"/>
    <w:rsid w:val="00E4731A"/>
    <w:rsid w:val="00E5381D"/>
    <w:rsid w:val="00E6142B"/>
    <w:rsid w:val="00E61BED"/>
    <w:rsid w:val="00E73640"/>
    <w:rsid w:val="00E83B5B"/>
    <w:rsid w:val="00E866FE"/>
    <w:rsid w:val="00EB6703"/>
    <w:rsid w:val="00EB6E64"/>
    <w:rsid w:val="00EC0AC6"/>
    <w:rsid w:val="00EC49AE"/>
    <w:rsid w:val="00EE5D31"/>
    <w:rsid w:val="00F015EE"/>
    <w:rsid w:val="00F10ACD"/>
    <w:rsid w:val="00F143BB"/>
    <w:rsid w:val="00F26A0D"/>
    <w:rsid w:val="00F47381"/>
    <w:rsid w:val="00F570D5"/>
    <w:rsid w:val="00F6270B"/>
    <w:rsid w:val="00F7356A"/>
    <w:rsid w:val="00F751CE"/>
    <w:rsid w:val="00F812C2"/>
    <w:rsid w:val="00F830F1"/>
    <w:rsid w:val="00F90BCF"/>
    <w:rsid w:val="00F91F79"/>
    <w:rsid w:val="00FA3F06"/>
    <w:rsid w:val="00FD1CE0"/>
    <w:rsid w:val="00FD21E3"/>
    <w:rsid w:val="00FE1357"/>
    <w:rsid w:val="00FE2A87"/>
    <w:rsid w:val="00FE5E15"/>
    <w:rsid w:val="00FF23E2"/>
    <w:rsid w:val="00FF501B"/>
    <w:rsid w:val="00FF7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E2A8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Знак"/>
    <w:basedOn w:val="Normal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244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4440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uiPriority w:val="99"/>
    <w:qFormat/>
    <w:locked/>
    <w:rsid w:val="00611984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11984"/>
    <w:rPr>
      <w:rFonts w:ascii="Times New Roman" w:hAnsi="Times New Roman" w:cs="Times New Roman"/>
      <w:b/>
      <w:bCs/>
      <w:sz w:val="20"/>
      <w:szCs w:val="20"/>
    </w:rPr>
  </w:style>
  <w:style w:type="paragraph" w:customStyle="1" w:styleId="3">
    <w:name w:val="Знак3"/>
    <w:basedOn w:val="Normal"/>
    <w:uiPriority w:val="99"/>
    <w:rsid w:val="00DA227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C759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C759F1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uiPriority w:val="99"/>
    <w:rsid w:val="006A65D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271</TotalTime>
  <Pages>5</Pages>
  <Words>688</Words>
  <Characters>3926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</cp:lastModifiedBy>
  <cp:revision>28</cp:revision>
  <cp:lastPrinted>2017-06-29T00:39:00Z</cp:lastPrinted>
  <dcterms:created xsi:type="dcterms:W3CDTF">2017-06-26T06:22:00Z</dcterms:created>
  <dcterms:modified xsi:type="dcterms:W3CDTF">2017-07-06T00:48:00Z</dcterms:modified>
</cp:coreProperties>
</file>