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7D29BD" w:rsidTr="007D29BD">
        <w:trPr>
          <w:trHeight w:val="60"/>
        </w:trPr>
        <w:tc>
          <w:tcPr>
            <w:tcW w:w="9830" w:type="dxa"/>
          </w:tcPr>
          <w:p w:rsidR="007D29BD" w:rsidRDefault="00CD7333" w:rsidP="007D29B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Cs w:val="28"/>
                <w:lang w:eastAsia="en-US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4251325</wp:posOffset>
                      </wp:positionH>
                      <wp:positionV relativeFrom="paragraph">
                        <wp:posOffset>-39370</wp:posOffset>
                      </wp:positionV>
                      <wp:extent cx="1849120" cy="993775"/>
                      <wp:effectExtent l="0" t="0" r="0" b="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993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D29BD" w:rsidRDefault="007D29BD" w:rsidP="007D29BD">
                                  <w:pPr>
                                    <w:jc w:val="center"/>
                                    <w:rPr>
                                      <w:b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334.75pt;margin-top:-3.1pt;width:145.6pt;height:78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          <v:textbox>
                        <w:txbxContent>
                          <w:p w:rsidR="007D29BD" w:rsidRDefault="007D29BD" w:rsidP="007D29BD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7D29BD" w:rsidRPr="007D29BD" w:rsidRDefault="00CD7333" w:rsidP="007D29BD">
      <w:pPr>
        <w:jc w:val="center"/>
        <w:rPr>
          <w:b/>
          <w:szCs w:val="28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29BD" w:rsidRDefault="007D29BD" w:rsidP="007D29BD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34.75pt;margin-top:-3.1pt;width:145.6pt;height:78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nRTmwIAABwFAAAOAAAAZHJzL2Uyb0RvYy54bWysVMuO0zAU3SPxD5b3bZKSPhJNOpoHRUjD&#10;Qxr4ANd2GgvHDrbbZEAs2PML/AMLFuz4hc4fce20nQ4PCSGySOzc63Mf51yfnHa1RBturNCqwMkw&#10;xogrqplQqwK/frUYzDCyjihGpFa8wDfc4tP5wwcnbZPzka60ZNwgAFE2b5sCV841eRRZWvGa2KFu&#10;uAJjqU1NHGzNKmKGtIBey2gUx5Oo1YY1RlNuLfy97I14HvDLklP3oiwtd0gWGHJz4W3Ce+nf0fyE&#10;5CtDmkrQXRrkH7KoiVAQ9AB1SRxBayN+gaoFNdrq0g2priNdloLyUANUk8Q/VXNdkYaHWqA5tjm0&#10;yf4/WPp889IgwQo8xkiRGijaft5+2X7dft9+u/14+wmNfI/axubget2As+vOdQdch3ptc6XpG4uU&#10;vqiIWvEzY3RbccIgx8SfjI6O9jjWgyzbZ5pBMLJ2OgB1pal9A6ElCNCBq5sDP7xziPqQszRLRmCi&#10;YMuyR9PpOIQg+f50Y6x7wnWN/KLABvgP6GRzZZ3PhuR7Fx/MainYQkgZNma1vJAGbQhoZRGeHfo9&#10;N6m8s9L+WI/Y/4EkIYa3+XQD9+8h2zQ+H2WDxWQ2HaSLdDzIpvFsECfZeTaJ0yy9XHzwCSZpXgnG&#10;uLoSiu91mKR/x/NuInoFBSWiFvozHo17iv5YZBye3xVZCwdjKUVd4NnBieSe2MeKQdkkd0TIfh3d&#10;Tz90GXqw/4auBBl45nsNuG7ZBdUFjXiJLDW7AV0YDbQBw3ClwKLS5h1GLYxnge3bNTEcI/lUgbay&#10;JE39PIdNOp56VZhjy/LYQhQFqAI7jPrlhevvgHVjxKqCSL2alT4DPZYiSOUuq52KYQRDTbvrws/4&#10;8T543V1q8x8AAAD//wMAUEsDBBQABgAIAAAAIQCRzCTC3gAAAAoBAAAPAAAAZHJzL2Rvd25yZXYu&#10;eG1sTI9BTsMwEEX3SNzBGiQ2qHUoxCEhTgVIILYtPcAkniYRsR3FbpPenmEFy9F/+v9NuV3sIM40&#10;hd47DffrBAS5xpvetRoOX++rJxAhojM4eEcaLhRgW11flVgYP7sdnfexFVziQoEauhjHQsrQdGQx&#10;rP1IjrOjnyxGPqdWmglnLreD3CSJkhZ7xwsdjvTWUfO9P1kNx8/5Ls3n+iMest2jesU+q/1F69ub&#10;5eUZRKQl/sHwq8/qULFT7U/OBDFoUCpPGdWwUhsQDOQqyUDUTKbJA8iqlP9fqH4AAAD//wMAUEsB&#10;Ai0AFAAGAAgAAAAhALaDOJL+AAAA4QEAABMAAAAAAAAAAAAAAAAAAAAAAFtDb250ZW50X1R5cGVz&#10;XS54bWxQSwECLQAUAAYACAAAACEAOP0h/9YAAACUAQAACwAAAAAAAAAAAAAAAAAvAQAAX3JlbHMv&#10;LnJlbHNQSwECLQAUAAYACAAAACEAG150U5sCAAAcBQAADgAAAAAAAAAAAAAAAAAuAgAAZHJzL2Uy&#10;b0RvYy54bWxQSwECLQAUAAYACAAAACEAkcwkwt4AAAAKAQAADwAAAAAAAAAAAAAAAAD1BAAAZHJz&#10;L2Rvd25yZXYueG1sUEsFBgAAAAAEAAQA8wAAAAAGAAAAAA==&#10;" stroked="f">
                <v:textbox>
                  <w:txbxContent>
                    <w:p w:rsidR="007D29BD" w:rsidRDefault="007D29BD" w:rsidP="007D29BD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D13A5">
        <w:rPr>
          <w:noProof/>
          <w:szCs w:val="28"/>
        </w:rPr>
        <w:drawing>
          <wp:inline distT="0" distB="0" distL="0" distR="0">
            <wp:extent cx="67310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7D29BD" w:rsidRPr="007D29BD" w:rsidTr="00765F2D">
        <w:trPr>
          <w:trHeight w:val="60"/>
        </w:trPr>
        <w:tc>
          <w:tcPr>
            <w:tcW w:w="9834" w:type="dxa"/>
          </w:tcPr>
          <w:p w:rsidR="007D29BD" w:rsidRPr="007D29BD" w:rsidRDefault="007D29BD" w:rsidP="007D29BD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7D29BD" w:rsidRPr="007D29BD" w:rsidRDefault="007D29BD" w:rsidP="007D29BD">
      <w:pPr>
        <w:jc w:val="center"/>
        <w:rPr>
          <w:b/>
          <w:szCs w:val="28"/>
        </w:rPr>
      </w:pPr>
      <w:r w:rsidRPr="007D29BD">
        <w:rPr>
          <w:b/>
          <w:szCs w:val="28"/>
        </w:rPr>
        <w:t xml:space="preserve">ДУМА </w:t>
      </w:r>
    </w:p>
    <w:p w:rsidR="007D29BD" w:rsidRPr="007D29BD" w:rsidRDefault="007D29BD" w:rsidP="007D29BD">
      <w:pPr>
        <w:jc w:val="center"/>
        <w:rPr>
          <w:b/>
          <w:szCs w:val="28"/>
        </w:rPr>
      </w:pPr>
      <w:r w:rsidRPr="007D29BD">
        <w:rPr>
          <w:b/>
          <w:szCs w:val="28"/>
        </w:rPr>
        <w:t>ПОЖАРСКОГО МУНИЦИПАЛЬНОГО РАЙОНА</w:t>
      </w:r>
    </w:p>
    <w:p w:rsidR="007D29BD" w:rsidRPr="007D29BD" w:rsidRDefault="007D29BD" w:rsidP="007D29BD">
      <w:pPr>
        <w:jc w:val="center"/>
        <w:rPr>
          <w:b/>
          <w:szCs w:val="28"/>
        </w:rPr>
      </w:pPr>
    </w:p>
    <w:p w:rsidR="007D29BD" w:rsidRPr="007D29BD" w:rsidRDefault="007D29BD" w:rsidP="007D29BD">
      <w:pPr>
        <w:jc w:val="center"/>
        <w:rPr>
          <w:b/>
          <w:szCs w:val="28"/>
        </w:rPr>
      </w:pPr>
      <w:r w:rsidRPr="007D29BD">
        <w:rPr>
          <w:b/>
          <w:szCs w:val="28"/>
        </w:rPr>
        <w:t>РЕШЕНИЕ</w:t>
      </w:r>
    </w:p>
    <w:p w:rsidR="007D29BD" w:rsidRPr="007D29BD" w:rsidRDefault="007D29BD" w:rsidP="007D29BD">
      <w:pPr>
        <w:ind w:left="360"/>
        <w:rPr>
          <w:szCs w:val="28"/>
        </w:rPr>
      </w:pPr>
    </w:p>
    <w:p w:rsidR="007D29BD" w:rsidRPr="007D29BD" w:rsidRDefault="007D29BD" w:rsidP="007D29BD">
      <w:pPr>
        <w:rPr>
          <w:szCs w:val="28"/>
        </w:rPr>
      </w:pPr>
      <w:r w:rsidRPr="007D29BD">
        <w:rPr>
          <w:szCs w:val="28"/>
        </w:rPr>
        <w:t>от «</w:t>
      </w:r>
      <w:r>
        <w:rPr>
          <w:szCs w:val="28"/>
        </w:rPr>
        <w:t>01</w:t>
      </w:r>
      <w:r w:rsidRPr="007D29BD">
        <w:rPr>
          <w:szCs w:val="28"/>
        </w:rPr>
        <w:t xml:space="preserve">» </w:t>
      </w:r>
      <w:r>
        <w:rPr>
          <w:szCs w:val="28"/>
        </w:rPr>
        <w:t>августа</w:t>
      </w:r>
      <w:r w:rsidR="00FE086F">
        <w:rPr>
          <w:szCs w:val="28"/>
        </w:rPr>
        <w:t xml:space="preserve"> 2017 года            </w:t>
      </w:r>
      <w:r w:rsidRPr="007D29BD">
        <w:rPr>
          <w:szCs w:val="28"/>
        </w:rPr>
        <w:t xml:space="preserve">пгт Лучегорск                                   № </w:t>
      </w:r>
      <w:r w:rsidR="005F6024">
        <w:rPr>
          <w:szCs w:val="28"/>
        </w:rPr>
        <w:t>258</w:t>
      </w:r>
    </w:p>
    <w:p w:rsidR="007D29BD" w:rsidRPr="007D29BD" w:rsidRDefault="007D29BD" w:rsidP="007D29BD">
      <w:pPr>
        <w:rPr>
          <w:color w:val="333333"/>
          <w:szCs w:val="28"/>
        </w:rPr>
      </w:pPr>
    </w:p>
    <w:p w:rsidR="007D29BD" w:rsidRPr="007D29BD" w:rsidRDefault="007D29BD" w:rsidP="007D29BD">
      <w:pPr>
        <w:widowControl w:val="0"/>
        <w:autoSpaceDE w:val="0"/>
        <w:autoSpaceDN w:val="0"/>
        <w:ind w:right="3998"/>
        <w:jc w:val="both"/>
        <w:rPr>
          <w:szCs w:val="28"/>
        </w:rPr>
      </w:pPr>
      <w:r w:rsidRPr="007D29BD">
        <w:rPr>
          <w:szCs w:val="28"/>
        </w:rPr>
        <w:t>О нормативном правовом акте Думы Пожарского муниципального района «Об утверждении Положения о ра</w:t>
      </w:r>
      <w:r>
        <w:rPr>
          <w:szCs w:val="28"/>
        </w:rPr>
        <w:t xml:space="preserve">змере и условиях оплаты труда </w:t>
      </w:r>
      <w:r w:rsidRPr="007D29BD">
        <w:rPr>
          <w:szCs w:val="28"/>
        </w:rPr>
        <w:t>лиц, замещающих муниципальные должности на постоянной основе, должности муниципа</w:t>
      </w:r>
      <w:r>
        <w:rPr>
          <w:szCs w:val="28"/>
        </w:rPr>
        <w:t xml:space="preserve">льной службы в органах местного самоуправления </w:t>
      </w:r>
      <w:r w:rsidRPr="007D29BD">
        <w:rPr>
          <w:szCs w:val="28"/>
        </w:rPr>
        <w:t>Пожарского муниципального района</w:t>
      </w:r>
      <w:r>
        <w:rPr>
          <w:szCs w:val="28"/>
        </w:rPr>
        <w:t>»</w:t>
      </w:r>
      <w:r w:rsidRPr="007D29BD">
        <w:rPr>
          <w:szCs w:val="28"/>
        </w:rPr>
        <w:t xml:space="preserve"> </w:t>
      </w:r>
    </w:p>
    <w:p w:rsidR="007D29BD" w:rsidRPr="007D29BD" w:rsidRDefault="007D29BD" w:rsidP="007D29BD">
      <w:pPr>
        <w:ind w:right="4678"/>
        <w:jc w:val="both"/>
        <w:rPr>
          <w:szCs w:val="28"/>
        </w:rPr>
      </w:pPr>
    </w:p>
    <w:p w:rsidR="007D29BD" w:rsidRPr="007D29BD" w:rsidRDefault="007D29BD" w:rsidP="007D29BD">
      <w:pPr>
        <w:spacing w:line="360" w:lineRule="auto"/>
        <w:ind w:right="29" w:firstLine="567"/>
        <w:jc w:val="both"/>
        <w:rPr>
          <w:szCs w:val="28"/>
        </w:rPr>
      </w:pPr>
      <w:r w:rsidRPr="007D29BD">
        <w:rPr>
          <w:szCs w:val="28"/>
        </w:rPr>
        <w:t>Рассмотрев проект нормативного правового акта Думы Пожарского муниципального района «Об утверждении Положения о р</w:t>
      </w:r>
      <w:r>
        <w:rPr>
          <w:szCs w:val="28"/>
        </w:rPr>
        <w:t xml:space="preserve">азмере и условиях оплаты труда </w:t>
      </w:r>
      <w:r w:rsidRPr="007D29BD">
        <w:rPr>
          <w:szCs w:val="28"/>
        </w:rPr>
        <w:t>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района», Дума Пожарского муниципального района</w:t>
      </w:r>
    </w:p>
    <w:p w:rsidR="007D29BD" w:rsidRPr="007D29BD" w:rsidRDefault="007D29BD" w:rsidP="007D29BD">
      <w:pPr>
        <w:spacing w:line="360" w:lineRule="auto"/>
        <w:ind w:firstLine="567"/>
        <w:jc w:val="both"/>
        <w:rPr>
          <w:szCs w:val="28"/>
        </w:rPr>
      </w:pPr>
    </w:p>
    <w:p w:rsidR="007D29BD" w:rsidRPr="007D29BD" w:rsidRDefault="007D29BD" w:rsidP="007D29BD">
      <w:pPr>
        <w:spacing w:line="360" w:lineRule="auto"/>
        <w:ind w:firstLine="567"/>
        <w:rPr>
          <w:szCs w:val="28"/>
        </w:rPr>
      </w:pPr>
      <w:r w:rsidRPr="007D29BD">
        <w:rPr>
          <w:szCs w:val="28"/>
        </w:rPr>
        <w:t>РЕШИЛА:</w:t>
      </w:r>
    </w:p>
    <w:p w:rsidR="007D29BD" w:rsidRPr="007D29BD" w:rsidRDefault="007D29BD" w:rsidP="007D29BD">
      <w:pPr>
        <w:numPr>
          <w:ilvl w:val="0"/>
          <w:numId w:val="6"/>
        </w:numPr>
        <w:spacing w:line="360" w:lineRule="auto"/>
        <w:ind w:left="0" w:firstLine="567"/>
        <w:jc w:val="both"/>
        <w:rPr>
          <w:szCs w:val="28"/>
        </w:rPr>
      </w:pPr>
      <w:r w:rsidRPr="007D29BD">
        <w:rPr>
          <w:szCs w:val="28"/>
        </w:rPr>
        <w:t xml:space="preserve">Принять нормативный правовой акт Думы Пожарского муниципального района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района». </w:t>
      </w:r>
    </w:p>
    <w:p w:rsidR="007D29BD" w:rsidRPr="007D29BD" w:rsidRDefault="007D29BD" w:rsidP="007D29BD">
      <w:pPr>
        <w:tabs>
          <w:tab w:val="num" w:pos="0"/>
        </w:tabs>
        <w:spacing w:line="360" w:lineRule="auto"/>
        <w:ind w:firstLine="567"/>
        <w:jc w:val="both"/>
        <w:rPr>
          <w:szCs w:val="28"/>
        </w:rPr>
      </w:pPr>
      <w:r w:rsidRPr="007D29BD">
        <w:rPr>
          <w:szCs w:val="28"/>
        </w:rPr>
        <w:t>2. Направить нормативный правовой акт Думы Пож</w:t>
      </w:r>
      <w:r>
        <w:rPr>
          <w:szCs w:val="28"/>
        </w:rPr>
        <w:t xml:space="preserve">арского муниципального района </w:t>
      </w:r>
      <w:r w:rsidRPr="007D29BD">
        <w:rPr>
          <w:szCs w:val="28"/>
        </w:rPr>
        <w:t>«Об утверждении Положения о р</w:t>
      </w:r>
      <w:r>
        <w:rPr>
          <w:szCs w:val="28"/>
        </w:rPr>
        <w:t xml:space="preserve">азмере и условиях оплаты труда </w:t>
      </w:r>
      <w:r w:rsidRPr="007D29BD">
        <w:rPr>
          <w:szCs w:val="28"/>
        </w:rPr>
        <w:t xml:space="preserve">лиц, замещающих муниципальные должности на постоянной основе, должности муниципальной службы в органах местного </w:t>
      </w:r>
      <w:r w:rsidRPr="007D29BD">
        <w:rPr>
          <w:szCs w:val="28"/>
        </w:rPr>
        <w:lastRenderedPageBreak/>
        <w:t xml:space="preserve">самоуправления Пожарского муниципального района» </w:t>
      </w:r>
      <w:r>
        <w:rPr>
          <w:szCs w:val="28"/>
        </w:rPr>
        <w:t>и.о. главы</w:t>
      </w:r>
      <w:r w:rsidRPr="007D29BD">
        <w:rPr>
          <w:szCs w:val="28"/>
        </w:rPr>
        <w:t xml:space="preserve"> Пожарского муниципального района для подписания и опубликования.</w:t>
      </w:r>
    </w:p>
    <w:p w:rsidR="007D29BD" w:rsidRPr="007D29BD" w:rsidRDefault="007D29BD" w:rsidP="007D29BD">
      <w:pPr>
        <w:tabs>
          <w:tab w:val="num" w:pos="0"/>
        </w:tabs>
        <w:spacing w:line="360" w:lineRule="auto"/>
        <w:ind w:firstLine="567"/>
        <w:rPr>
          <w:szCs w:val="28"/>
        </w:rPr>
      </w:pPr>
      <w:r w:rsidRPr="007D29BD">
        <w:rPr>
          <w:szCs w:val="28"/>
        </w:rPr>
        <w:t>3. Настоящее решение вступает в силу со дня его принятия.</w:t>
      </w:r>
    </w:p>
    <w:p w:rsidR="007D29BD" w:rsidRDefault="007D29BD" w:rsidP="00C63292">
      <w:pPr>
        <w:rPr>
          <w:szCs w:val="28"/>
        </w:rPr>
      </w:pPr>
    </w:p>
    <w:p w:rsidR="00C63292" w:rsidRDefault="00C63292" w:rsidP="00C63292">
      <w:pPr>
        <w:rPr>
          <w:szCs w:val="28"/>
        </w:rPr>
      </w:pPr>
    </w:p>
    <w:p w:rsidR="00C63292" w:rsidRDefault="00C63292" w:rsidP="00C63292">
      <w:pPr>
        <w:rPr>
          <w:szCs w:val="28"/>
        </w:rPr>
      </w:pPr>
    </w:p>
    <w:p w:rsidR="007D29BD" w:rsidRPr="007D29BD" w:rsidRDefault="007D29BD" w:rsidP="00C63292">
      <w:pPr>
        <w:rPr>
          <w:szCs w:val="28"/>
        </w:rPr>
      </w:pPr>
      <w:r w:rsidRPr="007D29BD">
        <w:rPr>
          <w:szCs w:val="28"/>
        </w:rPr>
        <w:t xml:space="preserve">Председатель Думы </w:t>
      </w:r>
    </w:p>
    <w:p w:rsidR="007D29BD" w:rsidRDefault="007D29BD" w:rsidP="00C63292">
      <w:pPr>
        <w:rPr>
          <w:szCs w:val="28"/>
        </w:rPr>
      </w:pPr>
      <w:r w:rsidRPr="007D29BD">
        <w:rPr>
          <w:szCs w:val="28"/>
        </w:rPr>
        <w:t>Пожарского муниципального района                                             Н.А. Борик</w:t>
      </w:r>
    </w:p>
    <w:p w:rsidR="007D29BD" w:rsidRDefault="007D29BD" w:rsidP="007D29BD">
      <w:pPr>
        <w:spacing w:line="360" w:lineRule="auto"/>
        <w:rPr>
          <w:szCs w:val="28"/>
        </w:rPr>
      </w:pPr>
    </w:p>
    <w:p w:rsidR="00CD7333" w:rsidRDefault="00CD7333" w:rsidP="007D29BD">
      <w:pPr>
        <w:spacing w:line="360" w:lineRule="auto"/>
        <w:rPr>
          <w:szCs w:val="28"/>
        </w:rPr>
      </w:pPr>
    </w:p>
    <w:p w:rsidR="00CD7333" w:rsidRDefault="00CD7333" w:rsidP="007D29BD">
      <w:pPr>
        <w:spacing w:line="360" w:lineRule="auto"/>
        <w:rPr>
          <w:szCs w:val="28"/>
        </w:rPr>
      </w:pPr>
    </w:p>
    <w:p w:rsidR="00CD7333" w:rsidRDefault="00CD7333" w:rsidP="007D29BD">
      <w:pPr>
        <w:spacing w:line="360" w:lineRule="auto"/>
        <w:rPr>
          <w:szCs w:val="28"/>
        </w:rPr>
      </w:pPr>
    </w:p>
    <w:p w:rsidR="00CD7333" w:rsidRDefault="00CD7333" w:rsidP="007D29BD">
      <w:pPr>
        <w:spacing w:line="360" w:lineRule="auto"/>
        <w:rPr>
          <w:szCs w:val="28"/>
        </w:rPr>
      </w:pPr>
    </w:p>
    <w:p w:rsidR="00CD7333" w:rsidRDefault="00CD7333" w:rsidP="007D29BD">
      <w:pPr>
        <w:spacing w:line="360" w:lineRule="auto"/>
        <w:rPr>
          <w:szCs w:val="28"/>
        </w:rPr>
      </w:pPr>
    </w:p>
    <w:p w:rsidR="00CD7333" w:rsidRDefault="00CD7333" w:rsidP="007D29BD">
      <w:pPr>
        <w:spacing w:line="360" w:lineRule="auto"/>
        <w:rPr>
          <w:szCs w:val="28"/>
        </w:rPr>
      </w:pPr>
    </w:p>
    <w:p w:rsidR="00CD7333" w:rsidRDefault="00CD7333" w:rsidP="007D29BD">
      <w:pPr>
        <w:spacing w:line="360" w:lineRule="auto"/>
        <w:rPr>
          <w:szCs w:val="28"/>
        </w:rPr>
      </w:pPr>
    </w:p>
    <w:p w:rsidR="00CD7333" w:rsidRDefault="00CD7333" w:rsidP="007D29BD">
      <w:pPr>
        <w:spacing w:line="360" w:lineRule="auto"/>
        <w:rPr>
          <w:szCs w:val="28"/>
        </w:rPr>
      </w:pPr>
    </w:p>
    <w:p w:rsidR="00CD7333" w:rsidRDefault="00CD7333" w:rsidP="007D29BD">
      <w:pPr>
        <w:spacing w:line="360" w:lineRule="auto"/>
        <w:rPr>
          <w:szCs w:val="28"/>
        </w:rPr>
      </w:pPr>
    </w:p>
    <w:p w:rsidR="00CD7333" w:rsidRDefault="00CD7333" w:rsidP="007D29BD">
      <w:pPr>
        <w:spacing w:line="360" w:lineRule="auto"/>
        <w:rPr>
          <w:szCs w:val="28"/>
        </w:rPr>
      </w:pPr>
    </w:p>
    <w:p w:rsidR="00CD7333" w:rsidRDefault="00CD7333" w:rsidP="007D29BD">
      <w:pPr>
        <w:spacing w:line="360" w:lineRule="auto"/>
        <w:rPr>
          <w:szCs w:val="28"/>
        </w:rPr>
      </w:pPr>
    </w:p>
    <w:p w:rsidR="00CD7333" w:rsidRDefault="00CD7333" w:rsidP="007D29BD">
      <w:pPr>
        <w:spacing w:line="360" w:lineRule="auto"/>
        <w:rPr>
          <w:szCs w:val="28"/>
        </w:rPr>
      </w:pPr>
    </w:p>
    <w:p w:rsidR="00CD7333" w:rsidRDefault="00CD7333" w:rsidP="007D29BD">
      <w:pPr>
        <w:spacing w:line="360" w:lineRule="auto"/>
        <w:rPr>
          <w:szCs w:val="28"/>
        </w:rPr>
      </w:pPr>
    </w:p>
    <w:p w:rsidR="00CD7333" w:rsidRDefault="00CD7333" w:rsidP="007D29BD">
      <w:pPr>
        <w:spacing w:line="360" w:lineRule="auto"/>
        <w:rPr>
          <w:szCs w:val="28"/>
        </w:rPr>
      </w:pPr>
    </w:p>
    <w:p w:rsidR="00CD7333" w:rsidRDefault="00CD7333" w:rsidP="007D29BD">
      <w:pPr>
        <w:spacing w:line="360" w:lineRule="auto"/>
        <w:rPr>
          <w:szCs w:val="28"/>
        </w:rPr>
      </w:pPr>
    </w:p>
    <w:p w:rsidR="00CD7333" w:rsidRDefault="00CD7333" w:rsidP="007D29BD">
      <w:pPr>
        <w:spacing w:line="360" w:lineRule="auto"/>
        <w:rPr>
          <w:szCs w:val="28"/>
        </w:rPr>
      </w:pPr>
    </w:p>
    <w:p w:rsidR="00CD7333" w:rsidRDefault="00CD7333" w:rsidP="007D29BD">
      <w:pPr>
        <w:spacing w:line="360" w:lineRule="auto"/>
        <w:rPr>
          <w:szCs w:val="28"/>
        </w:rPr>
      </w:pPr>
    </w:p>
    <w:p w:rsidR="007D29BD" w:rsidRDefault="007D29BD" w:rsidP="007D29BD">
      <w:pPr>
        <w:spacing w:line="360" w:lineRule="auto"/>
        <w:rPr>
          <w:szCs w:val="28"/>
        </w:rPr>
      </w:pPr>
    </w:p>
    <w:p w:rsidR="007D29BD" w:rsidRDefault="007D29BD" w:rsidP="007D29BD">
      <w:pPr>
        <w:spacing w:line="360" w:lineRule="auto"/>
        <w:rPr>
          <w:szCs w:val="28"/>
        </w:rPr>
      </w:pPr>
    </w:p>
    <w:p w:rsidR="007D29BD" w:rsidRDefault="007D29BD" w:rsidP="007D29BD">
      <w:pPr>
        <w:spacing w:line="360" w:lineRule="auto"/>
        <w:rPr>
          <w:szCs w:val="28"/>
        </w:rPr>
      </w:pPr>
    </w:p>
    <w:p w:rsidR="007D29BD" w:rsidRDefault="007D29BD" w:rsidP="007D29BD">
      <w:pPr>
        <w:spacing w:line="360" w:lineRule="auto"/>
        <w:rPr>
          <w:szCs w:val="28"/>
        </w:rPr>
      </w:pPr>
    </w:p>
    <w:p w:rsidR="007D29BD" w:rsidRDefault="007D29BD" w:rsidP="007D29BD">
      <w:pPr>
        <w:spacing w:line="360" w:lineRule="auto"/>
        <w:rPr>
          <w:szCs w:val="28"/>
        </w:rPr>
      </w:pPr>
    </w:p>
    <w:p w:rsidR="0055384D" w:rsidRDefault="0055384D" w:rsidP="008621C6">
      <w:pPr>
        <w:rPr>
          <w:b/>
          <w:szCs w:val="28"/>
        </w:rPr>
      </w:pPr>
      <w:bookmarkStart w:id="0" w:name="_GoBack"/>
      <w:bookmarkEnd w:id="0"/>
    </w:p>
    <w:sectPr w:rsidR="0055384D" w:rsidSect="002822F1">
      <w:headerReference w:type="even" r:id="rId9"/>
      <w:footerReference w:type="even" r:id="rId10"/>
      <w:pgSz w:w="11906" w:h="16838" w:code="9"/>
      <w:pgMar w:top="851" w:right="991" w:bottom="709" w:left="1701" w:header="567" w:footer="720" w:gutter="0"/>
      <w:cols w:space="720"/>
      <w:vAlign w:val="bottom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3F3" w:rsidRDefault="009313F3">
      <w:r>
        <w:separator/>
      </w:r>
    </w:p>
  </w:endnote>
  <w:endnote w:type="continuationSeparator" w:id="0">
    <w:p w:rsidR="009313F3" w:rsidRDefault="00931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D8A" w:rsidRDefault="00542E54" w:rsidP="002E1C5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E93D8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93D8A" w:rsidRDefault="00E93D8A" w:rsidP="00E93D8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3F3" w:rsidRDefault="009313F3">
      <w:r>
        <w:separator/>
      </w:r>
    </w:p>
  </w:footnote>
  <w:footnote w:type="continuationSeparator" w:id="0">
    <w:p w:rsidR="009313F3" w:rsidRDefault="009313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D85" w:rsidRDefault="00542E54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C3D8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F5A19">
      <w:rPr>
        <w:rStyle w:val="a7"/>
        <w:noProof/>
      </w:rPr>
      <w:t>9</w:t>
    </w:r>
    <w:r>
      <w:rPr>
        <w:rStyle w:val="a7"/>
      </w:rPr>
      <w:fldChar w:fldCharType="end"/>
    </w:r>
  </w:p>
  <w:p w:rsidR="00FC3D85" w:rsidRDefault="00FC3D85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1"/>
        <w:w w:val="100"/>
        <w:position w:val="0"/>
        <w:sz w:val="14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</w:abstractNum>
  <w:abstractNum w:abstractNumId="3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 w15:restartNumberingAfterBreak="0">
    <w:nsid w:val="68166F51"/>
    <w:multiLevelType w:val="hybridMultilevel"/>
    <w:tmpl w:val="66809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1951C5"/>
    <w:multiLevelType w:val="hybridMultilevel"/>
    <w:tmpl w:val="8EF0228C"/>
    <w:lvl w:ilvl="0" w:tplc="C054ECD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A2A"/>
    <w:rsid w:val="00000A4B"/>
    <w:rsid w:val="00003F5B"/>
    <w:rsid w:val="00006742"/>
    <w:rsid w:val="000110C6"/>
    <w:rsid w:val="00016669"/>
    <w:rsid w:val="0001673A"/>
    <w:rsid w:val="00016FCA"/>
    <w:rsid w:val="000253A5"/>
    <w:rsid w:val="00030999"/>
    <w:rsid w:val="0003125A"/>
    <w:rsid w:val="000325F9"/>
    <w:rsid w:val="00034241"/>
    <w:rsid w:val="000409A1"/>
    <w:rsid w:val="00042A4E"/>
    <w:rsid w:val="00047335"/>
    <w:rsid w:val="00047D0E"/>
    <w:rsid w:val="0005280D"/>
    <w:rsid w:val="000556E0"/>
    <w:rsid w:val="00057F86"/>
    <w:rsid w:val="00060344"/>
    <w:rsid w:val="00060C18"/>
    <w:rsid w:val="00067A63"/>
    <w:rsid w:val="00073A1E"/>
    <w:rsid w:val="00074BBD"/>
    <w:rsid w:val="00075BC5"/>
    <w:rsid w:val="00075F66"/>
    <w:rsid w:val="00080A8C"/>
    <w:rsid w:val="000832E5"/>
    <w:rsid w:val="000869B1"/>
    <w:rsid w:val="00087A56"/>
    <w:rsid w:val="00094E2E"/>
    <w:rsid w:val="0009649A"/>
    <w:rsid w:val="00096B11"/>
    <w:rsid w:val="00096B55"/>
    <w:rsid w:val="000A101C"/>
    <w:rsid w:val="000A17C7"/>
    <w:rsid w:val="000A2959"/>
    <w:rsid w:val="000A5DDA"/>
    <w:rsid w:val="000A5EA1"/>
    <w:rsid w:val="000A5F7C"/>
    <w:rsid w:val="000A6436"/>
    <w:rsid w:val="000B03A6"/>
    <w:rsid w:val="000B0915"/>
    <w:rsid w:val="000B3867"/>
    <w:rsid w:val="000B3E4A"/>
    <w:rsid w:val="000B55B7"/>
    <w:rsid w:val="000B77A9"/>
    <w:rsid w:val="000C0E43"/>
    <w:rsid w:val="000C2F9D"/>
    <w:rsid w:val="000D5AD2"/>
    <w:rsid w:val="000D6E98"/>
    <w:rsid w:val="000E1768"/>
    <w:rsid w:val="000E2ABB"/>
    <w:rsid w:val="000E2C41"/>
    <w:rsid w:val="000E5D8B"/>
    <w:rsid w:val="000E7C55"/>
    <w:rsid w:val="000F2054"/>
    <w:rsid w:val="000F7C2E"/>
    <w:rsid w:val="00100479"/>
    <w:rsid w:val="00101CA1"/>
    <w:rsid w:val="00104D16"/>
    <w:rsid w:val="00106C08"/>
    <w:rsid w:val="001121BD"/>
    <w:rsid w:val="001132FA"/>
    <w:rsid w:val="00120489"/>
    <w:rsid w:val="001242B6"/>
    <w:rsid w:val="00125657"/>
    <w:rsid w:val="00127941"/>
    <w:rsid w:val="00130564"/>
    <w:rsid w:val="0013129F"/>
    <w:rsid w:val="00132A9B"/>
    <w:rsid w:val="00141035"/>
    <w:rsid w:val="00146BEC"/>
    <w:rsid w:val="001527B2"/>
    <w:rsid w:val="00154EA4"/>
    <w:rsid w:val="00155EB2"/>
    <w:rsid w:val="00156E4A"/>
    <w:rsid w:val="00161AF9"/>
    <w:rsid w:val="00165BD8"/>
    <w:rsid w:val="001661AD"/>
    <w:rsid w:val="001719C1"/>
    <w:rsid w:val="00175551"/>
    <w:rsid w:val="0018061A"/>
    <w:rsid w:val="001807CD"/>
    <w:rsid w:val="001808B9"/>
    <w:rsid w:val="00182239"/>
    <w:rsid w:val="00182EBE"/>
    <w:rsid w:val="00183048"/>
    <w:rsid w:val="00187296"/>
    <w:rsid w:val="00187C53"/>
    <w:rsid w:val="00191CB6"/>
    <w:rsid w:val="00193B12"/>
    <w:rsid w:val="00193ECE"/>
    <w:rsid w:val="00196E62"/>
    <w:rsid w:val="001978F1"/>
    <w:rsid w:val="001A1825"/>
    <w:rsid w:val="001A21B3"/>
    <w:rsid w:val="001A33F5"/>
    <w:rsid w:val="001A4BEF"/>
    <w:rsid w:val="001A50DA"/>
    <w:rsid w:val="001A656B"/>
    <w:rsid w:val="001B37EB"/>
    <w:rsid w:val="001C3180"/>
    <w:rsid w:val="001C3B70"/>
    <w:rsid w:val="001D000B"/>
    <w:rsid w:val="001D4A3B"/>
    <w:rsid w:val="001D6604"/>
    <w:rsid w:val="001E320C"/>
    <w:rsid w:val="001E4304"/>
    <w:rsid w:val="001E57DC"/>
    <w:rsid w:val="001F1416"/>
    <w:rsid w:val="001F2DCF"/>
    <w:rsid w:val="00201FF2"/>
    <w:rsid w:val="00202371"/>
    <w:rsid w:val="002040BE"/>
    <w:rsid w:val="00204A8A"/>
    <w:rsid w:val="00204BA9"/>
    <w:rsid w:val="0020722A"/>
    <w:rsid w:val="00211E98"/>
    <w:rsid w:val="002141EC"/>
    <w:rsid w:val="00215CAA"/>
    <w:rsid w:val="00215E8E"/>
    <w:rsid w:val="00216071"/>
    <w:rsid w:val="00217C88"/>
    <w:rsid w:val="00222F4B"/>
    <w:rsid w:val="002235E8"/>
    <w:rsid w:val="00224039"/>
    <w:rsid w:val="0023398C"/>
    <w:rsid w:val="0023737F"/>
    <w:rsid w:val="00240FE7"/>
    <w:rsid w:val="002416C7"/>
    <w:rsid w:val="00245ABD"/>
    <w:rsid w:val="00246CDB"/>
    <w:rsid w:val="0025012C"/>
    <w:rsid w:val="0025266C"/>
    <w:rsid w:val="00253A2F"/>
    <w:rsid w:val="00253D9D"/>
    <w:rsid w:val="002643DD"/>
    <w:rsid w:val="002649C2"/>
    <w:rsid w:val="00264E0C"/>
    <w:rsid w:val="002650B9"/>
    <w:rsid w:val="002700E7"/>
    <w:rsid w:val="00270483"/>
    <w:rsid w:val="00271882"/>
    <w:rsid w:val="00272578"/>
    <w:rsid w:val="00273444"/>
    <w:rsid w:val="00274513"/>
    <w:rsid w:val="0027682E"/>
    <w:rsid w:val="002775E8"/>
    <w:rsid w:val="00277920"/>
    <w:rsid w:val="002779F8"/>
    <w:rsid w:val="00280D40"/>
    <w:rsid w:val="00281548"/>
    <w:rsid w:val="002822F1"/>
    <w:rsid w:val="002826DC"/>
    <w:rsid w:val="00284709"/>
    <w:rsid w:val="00285FD0"/>
    <w:rsid w:val="0028638D"/>
    <w:rsid w:val="002928C0"/>
    <w:rsid w:val="0029319E"/>
    <w:rsid w:val="00295E99"/>
    <w:rsid w:val="002A51F9"/>
    <w:rsid w:val="002A6E35"/>
    <w:rsid w:val="002B1D7D"/>
    <w:rsid w:val="002B1FD9"/>
    <w:rsid w:val="002B3AC3"/>
    <w:rsid w:val="002B481F"/>
    <w:rsid w:val="002C6F8E"/>
    <w:rsid w:val="002D16DD"/>
    <w:rsid w:val="002D286F"/>
    <w:rsid w:val="002D4790"/>
    <w:rsid w:val="002D4AFC"/>
    <w:rsid w:val="002E0EE9"/>
    <w:rsid w:val="002E1C52"/>
    <w:rsid w:val="002E4327"/>
    <w:rsid w:val="002E590D"/>
    <w:rsid w:val="002E5CF6"/>
    <w:rsid w:val="002E6D57"/>
    <w:rsid w:val="002E7446"/>
    <w:rsid w:val="002F116D"/>
    <w:rsid w:val="002F1DC3"/>
    <w:rsid w:val="002F5BF5"/>
    <w:rsid w:val="003009D5"/>
    <w:rsid w:val="0030539F"/>
    <w:rsid w:val="00306935"/>
    <w:rsid w:val="0031018C"/>
    <w:rsid w:val="003156EC"/>
    <w:rsid w:val="00315DDE"/>
    <w:rsid w:val="003237F3"/>
    <w:rsid w:val="00325974"/>
    <w:rsid w:val="00332A3F"/>
    <w:rsid w:val="0033338B"/>
    <w:rsid w:val="00334165"/>
    <w:rsid w:val="00335EB7"/>
    <w:rsid w:val="00336740"/>
    <w:rsid w:val="003369DE"/>
    <w:rsid w:val="003379AA"/>
    <w:rsid w:val="003414BC"/>
    <w:rsid w:val="00341D43"/>
    <w:rsid w:val="0034234D"/>
    <w:rsid w:val="003503FC"/>
    <w:rsid w:val="00350522"/>
    <w:rsid w:val="003543D5"/>
    <w:rsid w:val="00361C79"/>
    <w:rsid w:val="00365901"/>
    <w:rsid w:val="00366688"/>
    <w:rsid w:val="00366BE7"/>
    <w:rsid w:val="00370E7D"/>
    <w:rsid w:val="00374781"/>
    <w:rsid w:val="00375533"/>
    <w:rsid w:val="003846F2"/>
    <w:rsid w:val="00384C00"/>
    <w:rsid w:val="00392F23"/>
    <w:rsid w:val="00396403"/>
    <w:rsid w:val="003970A4"/>
    <w:rsid w:val="003A083B"/>
    <w:rsid w:val="003A10DC"/>
    <w:rsid w:val="003A1367"/>
    <w:rsid w:val="003A2C41"/>
    <w:rsid w:val="003A5E32"/>
    <w:rsid w:val="003B029B"/>
    <w:rsid w:val="003B0D8C"/>
    <w:rsid w:val="003B1AA3"/>
    <w:rsid w:val="003B3CAB"/>
    <w:rsid w:val="003B4198"/>
    <w:rsid w:val="003B5F45"/>
    <w:rsid w:val="003B7C32"/>
    <w:rsid w:val="003B7DBD"/>
    <w:rsid w:val="003C3242"/>
    <w:rsid w:val="003C5112"/>
    <w:rsid w:val="003C6A18"/>
    <w:rsid w:val="003C6D85"/>
    <w:rsid w:val="003D1A27"/>
    <w:rsid w:val="003D4104"/>
    <w:rsid w:val="003E3B89"/>
    <w:rsid w:val="003E7699"/>
    <w:rsid w:val="003F31AA"/>
    <w:rsid w:val="003F3FAE"/>
    <w:rsid w:val="003F6E0B"/>
    <w:rsid w:val="004005DE"/>
    <w:rsid w:val="00402F2E"/>
    <w:rsid w:val="00402FF2"/>
    <w:rsid w:val="00406CD5"/>
    <w:rsid w:val="00407FCC"/>
    <w:rsid w:val="00410802"/>
    <w:rsid w:val="0041505A"/>
    <w:rsid w:val="00421E57"/>
    <w:rsid w:val="00424199"/>
    <w:rsid w:val="0042455A"/>
    <w:rsid w:val="00426480"/>
    <w:rsid w:val="00426919"/>
    <w:rsid w:val="004307C7"/>
    <w:rsid w:val="00431C52"/>
    <w:rsid w:val="0043210F"/>
    <w:rsid w:val="00432BDA"/>
    <w:rsid w:val="004335D7"/>
    <w:rsid w:val="004370ED"/>
    <w:rsid w:val="0044066A"/>
    <w:rsid w:val="00442694"/>
    <w:rsid w:val="00442B6A"/>
    <w:rsid w:val="004514C3"/>
    <w:rsid w:val="00451B0B"/>
    <w:rsid w:val="00451B0D"/>
    <w:rsid w:val="00455470"/>
    <w:rsid w:val="00455F16"/>
    <w:rsid w:val="004571BA"/>
    <w:rsid w:val="004644B5"/>
    <w:rsid w:val="004669F8"/>
    <w:rsid w:val="00467397"/>
    <w:rsid w:val="00473BB9"/>
    <w:rsid w:val="00474BBA"/>
    <w:rsid w:val="00475D89"/>
    <w:rsid w:val="00477E3E"/>
    <w:rsid w:val="00483141"/>
    <w:rsid w:val="00485AE8"/>
    <w:rsid w:val="00491924"/>
    <w:rsid w:val="004932D5"/>
    <w:rsid w:val="004A1A3C"/>
    <w:rsid w:val="004A333F"/>
    <w:rsid w:val="004A502B"/>
    <w:rsid w:val="004A5E98"/>
    <w:rsid w:val="004A7A83"/>
    <w:rsid w:val="004A7D49"/>
    <w:rsid w:val="004C2623"/>
    <w:rsid w:val="004C6505"/>
    <w:rsid w:val="004C7A3A"/>
    <w:rsid w:val="004D02B7"/>
    <w:rsid w:val="004D41AC"/>
    <w:rsid w:val="004D67B4"/>
    <w:rsid w:val="004E04B6"/>
    <w:rsid w:val="004E2B7F"/>
    <w:rsid w:val="004E2E87"/>
    <w:rsid w:val="004F0BFC"/>
    <w:rsid w:val="004F28C2"/>
    <w:rsid w:val="004F2AC0"/>
    <w:rsid w:val="004F3078"/>
    <w:rsid w:val="004F460F"/>
    <w:rsid w:val="004F63D4"/>
    <w:rsid w:val="004F63D9"/>
    <w:rsid w:val="005032EC"/>
    <w:rsid w:val="005121E5"/>
    <w:rsid w:val="005140A1"/>
    <w:rsid w:val="0051569E"/>
    <w:rsid w:val="005161C4"/>
    <w:rsid w:val="0052273E"/>
    <w:rsid w:val="005227F5"/>
    <w:rsid w:val="00526123"/>
    <w:rsid w:val="0053071A"/>
    <w:rsid w:val="005319DC"/>
    <w:rsid w:val="00531E9F"/>
    <w:rsid w:val="005335B6"/>
    <w:rsid w:val="005336B5"/>
    <w:rsid w:val="005338B4"/>
    <w:rsid w:val="0053482D"/>
    <w:rsid w:val="00536312"/>
    <w:rsid w:val="00542E54"/>
    <w:rsid w:val="005463EE"/>
    <w:rsid w:val="005469E9"/>
    <w:rsid w:val="0055250A"/>
    <w:rsid w:val="005529EA"/>
    <w:rsid w:val="005530D6"/>
    <w:rsid w:val="0055382F"/>
    <w:rsid w:val="0055384D"/>
    <w:rsid w:val="00554575"/>
    <w:rsid w:val="00557CCD"/>
    <w:rsid w:val="005602E0"/>
    <w:rsid w:val="00563779"/>
    <w:rsid w:val="00565EE2"/>
    <w:rsid w:val="0057080F"/>
    <w:rsid w:val="00573523"/>
    <w:rsid w:val="00576530"/>
    <w:rsid w:val="005774F5"/>
    <w:rsid w:val="005777E4"/>
    <w:rsid w:val="0058188E"/>
    <w:rsid w:val="00581F66"/>
    <w:rsid w:val="00585DB9"/>
    <w:rsid w:val="00587319"/>
    <w:rsid w:val="0059258A"/>
    <w:rsid w:val="00595708"/>
    <w:rsid w:val="00597F64"/>
    <w:rsid w:val="005A29B1"/>
    <w:rsid w:val="005A2ECD"/>
    <w:rsid w:val="005A63BD"/>
    <w:rsid w:val="005A6E9F"/>
    <w:rsid w:val="005B375C"/>
    <w:rsid w:val="005B3833"/>
    <w:rsid w:val="005B47C5"/>
    <w:rsid w:val="005B6E5D"/>
    <w:rsid w:val="005C0313"/>
    <w:rsid w:val="005C254B"/>
    <w:rsid w:val="005C7BA6"/>
    <w:rsid w:val="005D13A5"/>
    <w:rsid w:val="005D290E"/>
    <w:rsid w:val="005D3E21"/>
    <w:rsid w:val="005D4C39"/>
    <w:rsid w:val="005D544C"/>
    <w:rsid w:val="005D7896"/>
    <w:rsid w:val="005E073D"/>
    <w:rsid w:val="005E3D46"/>
    <w:rsid w:val="005E5AEE"/>
    <w:rsid w:val="005F02B2"/>
    <w:rsid w:val="005F5697"/>
    <w:rsid w:val="005F6024"/>
    <w:rsid w:val="00602095"/>
    <w:rsid w:val="00604C7A"/>
    <w:rsid w:val="00604EA6"/>
    <w:rsid w:val="0060584B"/>
    <w:rsid w:val="00620ED8"/>
    <w:rsid w:val="00623BB1"/>
    <w:rsid w:val="00624310"/>
    <w:rsid w:val="00627EDA"/>
    <w:rsid w:val="006312F0"/>
    <w:rsid w:val="00633028"/>
    <w:rsid w:val="006345E6"/>
    <w:rsid w:val="0064036A"/>
    <w:rsid w:val="006414E7"/>
    <w:rsid w:val="006420C4"/>
    <w:rsid w:val="006468AB"/>
    <w:rsid w:val="00647A33"/>
    <w:rsid w:val="006502B3"/>
    <w:rsid w:val="00650441"/>
    <w:rsid w:val="006510CB"/>
    <w:rsid w:val="00653488"/>
    <w:rsid w:val="00661554"/>
    <w:rsid w:val="00662D19"/>
    <w:rsid w:val="006659A8"/>
    <w:rsid w:val="00667747"/>
    <w:rsid w:val="00670B2B"/>
    <w:rsid w:val="00675DD5"/>
    <w:rsid w:val="006812CA"/>
    <w:rsid w:val="00681996"/>
    <w:rsid w:val="00683B6B"/>
    <w:rsid w:val="00684D5D"/>
    <w:rsid w:val="0068511B"/>
    <w:rsid w:val="00690046"/>
    <w:rsid w:val="00691499"/>
    <w:rsid w:val="006936B4"/>
    <w:rsid w:val="0069528B"/>
    <w:rsid w:val="00696489"/>
    <w:rsid w:val="006B20BD"/>
    <w:rsid w:val="006C119B"/>
    <w:rsid w:val="006C4823"/>
    <w:rsid w:val="006C7604"/>
    <w:rsid w:val="006D0A1E"/>
    <w:rsid w:val="006D14C7"/>
    <w:rsid w:val="006D4B94"/>
    <w:rsid w:val="006D5C86"/>
    <w:rsid w:val="006D6211"/>
    <w:rsid w:val="006D6AA4"/>
    <w:rsid w:val="006D7D96"/>
    <w:rsid w:val="006E64C9"/>
    <w:rsid w:val="006E65EB"/>
    <w:rsid w:val="006E6F5E"/>
    <w:rsid w:val="006E7314"/>
    <w:rsid w:val="006E7F0B"/>
    <w:rsid w:val="006F1C09"/>
    <w:rsid w:val="006F3A71"/>
    <w:rsid w:val="006F446D"/>
    <w:rsid w:val="006F4992"/>
    <w:rsid w:val="006F56FE"/>
    <w:rsid w:val="006F57A5"/>
    <w:rsid w:val="007020ED"/>
    <w:rsid w:val="00704930"/>
    <w:rsid w:val="00705D55"/>
    <w:rsid w:val="00705FE9"/>
    <w:rsid w:val="0070679F"/>
    <w:rsid w:val="0071326A"/>
    <w:rsid w:val="0071399E"/>
    <w:rsid w:val="00716B3E"/>
    <w:rsid w:val="00720B38"/>
    <w:rsid w:val="00720E44"/>
    <w:rsid w:val="00720E51"/>
    <w:rsid w:val="007223CC"/>
    <w:rsid w:val="0072261F"/>
    <w:rsid w:val="00723B55"/>
    <w:rsid w:val="00724C9C"/>
    <w:rsid w:val="00726339"/>
    <w:rsid w:val="007319FD"/>
    <w:rsid w:val="00731B38"/>
    <w:rsid w:val="00736377"/>
    <w:rsid w:val="007365AF"/>
    <w:rsid w:val="00736F0B"/>
    <w:rsid w:val="00737E04"/>
    <w:rsid w:val="007525C1"/>
    <w:rsid w:val="0076245B"/>
    <w:rsid w:val="0076247E"/>
    <w:rsid w:val="00762752"/>
    <w:rsid w:val="007631DD"/>
    <w:rsid w:val="00765F2D"/>
    <w:rsid w:val="00771BF3"/>
    <w:rsid w:val="00773809"/>
    <w:rsid w:val="00773A71"/>
    <w:rsid w:val="00773AF2"/>
    <w:rsid w:val="007747B0"/>
    <w:rsid w:val="0077678D"/>
    <w:rsid w:val="00776A34"/>
    <w:rsid w:val="00782079"/>
    <w:rsid w:val="00786D5D"/>
    <w:rsid w:val="00790BF1"/>
    <w:rsid w:val="00792B6B"/>
    <w:rsid w:val="007933A5"/>
    <w:rsid w:val="007956B5"/>
    <w:rsid w:val="007A4126"/>
    <w:rsid w:val="007A5283"/>
    <w:rsid w:val="007A559E"/>
    <w:rsid w:val="007A64B0"/>
    <w:rsid w:val="007A7EF9"/>
    <w:rsid w:val="007B127C"/>
    <w:rsid w:val="007B3BEF"/>
    <w:rsid w:val="007B5066"/>
    <w:rsid w:val="007B534B"/>
    <w:rsid w:val="007C06E0"/>
    <w:rsid w:val="007C1419"/>
    <w:rsid w:val="007C3F6B"/>
    <w:rsid w:val="007C4699"/>
    <w:rsid w:val="007C6B9F"/>
    <w:rsid w:val="007D0711"/>
    <w:rsid w:val="007D1F74"/>
    <w:rsid w:val="007D29BD"/>
    <w:rsid w:val="007D5942"/>
    <w:rsid w:val="007E1AF9"/>
    <w:rsid w:val="007E23CF"/>
    <w:rsid w:val="007E3C0D"/>
    <w:rsid w:val="007E6268"/>
    <w:rsid w:val="007F0E5C"/>
    <w:rsid w:val="007F1DA7"/>
    <w:rsid w:val="007F3BD9"/>
    <w:rsid w:val="007F4271"/>
    <w:rsid w:val="007F4C22"/>
    <w:rsid w:val="00804842"/>
    <w:rsid w:val="00805C50"/>
    <w:rsid w:val="0081440E"/>
    <w:rsid w:val="008149AE"/>
    <w:rsid w:val="0081645C"/>
    <w:rsid w:val="008200E7"/>
    <w:rsid w:val="008216BE"/>
    <w:rsid w:val="00824490"/>
    <w:rsid w:val="00833EC0"/>
    <w:rsid w:val="00846BFC"/>
    <w:rsid w:val="00853A9A"/>
    <w:rsid w:val="00856495"/>
    <w:rsid w:val="008621C6"/>
    <w:rsid w:val="00862C9A"/>
    <w:rsid w:val="008661B9"/>
    <w:rsid w:val="0086630C"/>
    <w:rsid w:val="00866328"/>
    <w:rsid w:val="00870E3D"/>
    <w:rsid w:val="00881229"/>
    <w:rsid w:val="00881847"/>
    <w:rsid w:val="008830D7"/>
    <w:rsid w:val="00883F30"/>
    <w:rsid w:val="00886938"/>
    <w:rsid w:val="00886EED"/>
    <w:rsid w:val="00887586"/>
    <w:rsid w:val="00890244"/>
    <w:rsid w:val="00890355"/>
    <w:rsid w:val="00890673"/>
    <w:rsid w:val="00890DAB"/>
    <w:rsid w:val="00896D11"/>
    <w:rsid w:val="008A0CB7"/>
    <w:rsid w:val="008A33D5"/>
    <w:rsid w:val="008B04D3"/>
    <w:rsid w:val="008B0575"/>
    <w:rsid w:val="008B05EB"/>
    <w:rsid w:val="008B15E6"/>
    <w:rsid w:val="008B172F"/>
    <w:rsid w:val="008B2405"/>
    <w:rsid w:val="008B37BC"/>
    <w:rsid w:val="008C23F3"/>
    <w:rsid w:val="008C4BF0"/>
    <w:rsid w:val="008C5183"/>
    <w:rsid w:val="008C68B5"/>
    <w:rsid w:val="008D2E8F"/>
    <w:rsid w:val="008D2F72"/>
    <w:rsid w:val="008D56C1"/>
    <w:rsid w:val="008E1268"/>
    <w:rsid w:val="008E160D"/>
    <w:rsid w:val="008E178E"/>
    <w:rsid w:val="008E2ABB"/>
    <w:rsid w:val="008E4550"/>
    <w:rsid w:val="008E7441"/>
    <w:rsid w:val="008F3191"/>
    <w:rsid w:val="008F47CC"/>
    <w:rsid w:val="008F7828"/>
    <w:rsid w:val="008F79DA"/>
    <w:rsid w:val="009006A0"/>
    <w:rsid w:val="0090119C"/>
    <w:rsid w:val="009016D4"/>
    <w:rsid w:val="00905D97"/>
    <w:rsid w:val="00907AAE"/>
    <w:rsid w:val="00910685"/>
    <w:rsid w:val="00914556"/>
    <w:rsid w:val="00915AF8"/>
    <w:rsid w:val="00921E3D"/>
    <w:rsid w:val="00925FF3"/>
    <w:rsid w:val="009264B2"/>
    <w:rsid w:val="0092667A"/>
    <w:rsid w:val="009313F3"/>
    <w:rsid w:val="00931F4A"/>
    <w:rsid w:val="00934421"/>
    <w:rsid w:val="00940745"/>
    <w:rsid w:val="0094097B"/>
    <w:rsid w:val="009427D5"/>
    <w:rsid w:val="0094381B"/>
    <w:rsid w:val="00944011"/>
    <w:rsid w:val="00945446"/>
    <w:rsid w:val="00951871"/>
    <w:rsid w:val="00955411"/>
    <w:rsid w:val="00955C3C"/>
    <w:rsid w:val="00957BD3"/>
    <w:rsid w:val="00961673"/>
    <w:rsid w:val="00963998"/>
    <w:rsid w:val="00963A84"/>
    <w:rsid w:val="00963BC2"/>
    <w:rsid w:val="00964221"/>
    <w:rsid w:val="00965FC9"/>
    <w:rsid w:val="00982296"/>
    <w:rsid w:val="00983153"/>
    <w:rsid w:val="00983459"/>
    <w:rsid w:val="009864A7"/>
    <w:rsid w:val="00990137"/>
    <w:rsid w:val="00991FE2"/>
    <w:rsid w:val="00993347"/>
    <w:rsid w:val="00995BE9"/>
    <w:rsid w:val="00996A2A"/>
    <w:rsid w:val="00996A85"/>
    <w:rsid w:val="009A03E9"/>
    <w:rsid w:val="009A1CBB"/>
    <w:rsid w:val="009A361E"/>
    <w:rsid w:val="009A53E0"/>
    <w:rsid w:val="009B2B41"/>
    <w:rsid w:val="009B33A5"/>
    <w:rsid w:val="009B5015"/>
    <w:rsid w:val="009C4C8B"/>
    <w:rsid w:val="009C6DEC"/>
    <w:rsid w:val="009D3284"/>
    <w:rsid w:val="009D42DC"/>
    <w:rsid w:val="009E731B"/>
    <w:rsid w:val="009F2D41"/>
    <w:rsid w:val="009F4521"/>
    <w:rsid w:val="009F77DE"/>
    <w:rsid w:val="00A0152B"/>
    <w:rsid w:val="00A053E8"/>
    <w:rsid w:val="00A053EA"/>
    <w:rsid w:val="00A05A46"/>
    <w:rsid w:val="00A13D2E"/>
    <w:rsid w:val="00A161E3"/>
    <w:rsid w:val="00A2164D"/>
    <w:rsid w:val="00A21780"/>
    <w:rsid w:val="00A21E45"/>
    <w:rsid w:val="00A22C21"/>
    <w:rsid w:val="00A27A33"/>
    <w:rsid w:val="00A27E03"/>
    <w:rsid w:val="00A27F24"/>
    <w:rsid w:val="00A310D2"/>
    <w:rsid w:val="00A328A3"/>
    <w:rsid w:val="00A33701"/>
    <w:rsid w:val="00A342CD"/>
    <w:rsid w:val="00A35B7D"/>
    <w:rsid w:val="00A436D6"/>
    <w:rsid w:val="00A43D93"/>
    <w:rsid w:val="00A47EED"/>
    <w:rsid w:val="00A50A52"/>
    <w:rsid w:val="00A52A33"/>
    <w:rsid w:val="00A53B48"/>
    <w:rsid w:val="00A57E31"/>
    <w:rsid w:val="00A66C92"/>
    <w:rsid w:val="00A71127"/>
    <w:rsid w:val="00A75483"/>
    <w:rsid w:val="00A75825"/>
    <w:rsid w:val="00A77350"/>
    <w:rsid w:val="00A7759A"/>
    <w:rsid w:val="00A80BA0"/>
    <w:rsid w:val="00A80DBC"/>
    <w:rsid w:val="00A81157"/>
    <w:rsid w:val="00A851C7"/>
    <w:rsid w:val="00A862B5"/>
    <w:rsid w:val="00A900E6"/>
    <w:rsid w:val="00A91241"/>
    <w:rsid w:val="00A922FB"/>
    <w:rsid w:val="00A9368A"/>
    <w:rsid w:val="00A93C43"/>
    <w:rsid w:val="00A976E5"/>
    <w:rsid w:val="00AA7869"/>
    <w:rsid w:val="00AA7AD3"/>
    <w:rsid w:val="00AB245B"/>
    <w:rsid w:val="00AB42F8"/>
    <w:rsid w:val="00AB5CBB"/>
    <w:rsid w:val="00AC0150"/>
    <w:rsid w:val="00AC4114"/>
    <w:rsid w:val="00AC68C1"/>
    <w:rsid w:val="00AC7882"/>
    <w:rsid w:val="00AD0DBE"/>
    <w:rsid w:val="00AD2EAC"/>
    <w:rsid w:val="00AD6467"/>
    <w:rsid w:val="00AD68C9"/>
    <w:rsid w:val="00AD7E15"/>
    <w:rsid w:val="00AE130A"/>
    <w:rsid w:val="00AE1E5F"/>
    <w:rsid w:val="00AE2680"/>
    <w:rsid w:val="00AF112E"/>
    <w:rsid w:val="00AF11ED"/>
    <w:rsid w:val="00AF5E17"/>
    <w:rsid w:val="00AF6309"/>
    <w:rsid w:val="00B04724"/>
    <w:rsid w:val="00B04782"/>
    <w:rsid w:val="00B0704A"/>
    <w:rsid w:val="00B15FEC"/>
    <w:rsid w:val="00B21C87"/>
    <w:rsid w:val="00B22FC1"/>
    <w:rsid w:val="00B23A05"/>
    <w:rsid w:val="00B253D9"/>
    <w:rsid w:val="00B262D4"/>
    <w:rsid w:val="00B2740A"/>
    <w:rsid w:val="00B278A0"/>
    <w:rsid w:val="00B30E7D"/>
    <w:rsid w:val="00B30EE8"/>
    <w:rsid w:val="00B31112"/>
    <w:rsid w:val="00B34682"/>
    <w:rsid w:val="00B351F6"/>
    <w:rsid w:val="00B375DB"/>
    <w:rsid w:val="00B37C63"/>
    <w:rsid w:val="00B464B9"/>
    <w:rsid w:val="00B46CEB"/>
    <w:rsid w:val="00B4793C"/>
    <w:rsid w:val="00B50792"/>
    <w:rsid w:val="00B510A4"/>
    <w:rsid w:val="00B55DF2"/>
    <w:rsid w:val="00B567EE"/>
    <w:rsid w:val="00B56BB5"/>
    <w:rsid w:val="00B57976"/>
    <w:rsid w:val="00B60FAB"/>
    <w:rsid w:val="00B63233"/>
    <w:rsid w:val="00B66DE4"/>
    <w:rsid w:val="00B67EE6"/>
    <w:rsid w:val="00B713B6"/>
    <w:rsid w:val="00B72D8E"/>
    <w:rsid w:val="00B74B8A"/>
    <w:rsid w:val="00B74CC7"/>
    <w:rsid w:val="00B7578A"/>
    <w:rsid w:val="00B833C7"/>
    <w:rsid w:val="00B845FB"/>
    <w:rsid w:val="00B8471E"/>
    <w:rsid w:val="00B85CC7"/>
    <w:rsid w:val="00B90966"/>
    <w:rsid w:val="00B918F6"/>
    <w:rsid w:val="00B91D5D"/>
    <w:rsid w:val="00B9236E"/>
    <w:rsid w:val="00B93ED1"/>
    <w:rsid w:val="00BA02E3"/>
    <w:rsid w:val="00BA0C3E"/>
    <w:rsid w:val="00BA201E"/>
    <w:rsid w:val="00BA5F0A"/>
    <w:rsid w:val="00BA7EC0"/>
    <w:rsid w:val="00BB6222"/>
    <w:rsid w:val="00BB64EB"/>
    <w:rsid w:val="00BC431B"/>
    <w:rsid w:val="00BC5266"/>
    <w:rsid w:val="00BC5A7D"/>
    <w:rsid w:val="00BC7226"/>
    <w:rsid w:val="00BC7294"/>
    <w:rsid w:val="00BC7DF0"/>
    <w:rsid w:val="00BD5F46"/>
    <w:rsid w:val="00BD625E"/>
    <w:rsid w:val="00BD6F3E"/>
    <w:rsid w:val="00BD7A5D"/>
    <w:rsid w:val="00BE1EBB"/>
    <w:rsid w:val="00BE1EF0"/>
    <w:rsid w:val="00BE26B7"/>
    <w:rsid w:val="00BE2E91"/>
    <w:rsid w:val="00BE3E82"/>
    <w:rsid w:val="00BE6C47"/>
    <w:rsid w:val="00BE72EB"/>
    <w:rsid w:val="00BE745E"/>
    <w:rsid w:val="00BF0C03"/>
    <w:rsid w:val="00BF0EF2"/>
    <w:rsid w:val="00BF5A19"/>
    <w:rsid w:val="00C00801"/>
    <w:rsid w:val="00C074D1"/>
    <w:rsid w:val="00C07998"/>
    <w:rsid w:val="00C103E5"/>
    <w:rsid w:val="00C106C6"/>
    <w:rsid w:val="00C10E33"/>
    <w:rsid w:val="00C125CF"/>
    <w:rsid w:val="00C1340B"/>
    <w:rsid w:val="00C22A3F"/>
    <w:rsid w:val="00C25F09"/>
    <w:rsid w:val="00C26159"/>
    <w:rsid w:val="00C30E20"/>
    <w:rsid w:val="00C34957"/>
    <w:rsid w:val="00C371AE"/>
    <w:rsid w:val="00C407CF"/>
    <w:rsid w:val="00C41432"/>
    <w:rsid w:val="00C41CDC"/>
    <w:rsid w:val="00C41F13"/>
    <w:rsid w:val="00C44664"/>
    <w:rsid w:val="00C46030"/>
    <w:rsid w:val="00C46680"/>
    <w:rsid w:val="00C466BC"/>
    <w:rsid w:val="00C472A8"/>
    <w:rsid w:val="00C55F38"/>
    <w:rsid w:val="00C61353"/>
    <w:rsid w:val="00C61E2B"/>
    <w:rsid w:val="00C6263E"/>
    <w:rsid w:val="00C63292"/>
    <w:rsid w:val="00C637D5"/>
    <w:rsid w:val="00C6683A"/>
    <w:rsid w:val="00C671A8"/>
    <w:rsid w:val="00C709AB"/>
    <w:rsid w:val="00C74444"/>
    <w:rsid w:val="00C75F07"/>
    <w:rsid w:val="00C809CD"/>
    <w:rsid w:val="00C83E3E"/>
    <w:rsid w:val="00C840E2"/>
    <w:rsid w:val="00C87E1C"/>
    <w:rsid w:val="00C9108C"/>
    <w:rsid w:val="00C97E5C"/>
    <w:rsid w:val="00CA6198"/>
    <w:rsid w:val="00CA6D91"/>
    <w:rsid w:val="00CB3B6E"/>
    <w:rsid w:val="00CC31F0"/>
    <w:rsid w:val="00CC4CDF"/>
    <w:rsid w:val="00CC7B2C"/>
    <w:rsid w:val="00CD3D13"/>
    <w:rsid w:val="00CD7188"/>
    <w:rsid w:val="00CD7333"/>
    <w:rsid w:val="00CE0979"/>
    <w:rsid w:val="00CE0F90"/>
    <w:rsid w:val="00CE1AB4"/>
    <w:rsid w:val="00CE1FBC"/>
    <w:rsid w:val="00CF042F"/>
    <w:rsid w:val="00CF1C94"/>
    <w:rsid w:val="00CF4E90"/>
    <w:rsid w:val="00D0034F"/>
    <w:rsid w:val="00D04E81"/>
    <w:rsid w:val="00D11E79"/>
    <w:rsid w:val="00D20AF1"/>
    <w:rsid w:val="00D20C37"/>
    <w:rsid w:val="00D2222E"/>
    <w:rsid w:val="00D26A5E"/>
    <w:rsid w:val="00D27448"/>
    <w:rsid w:val="00D3178A"/>
    <w:rsid w:val="00D323E8"/>
    <w:rsid w:val="00D32925"/>
    <w:rsid w:val="00D33B96"/>
    <w:rsid w:val="00D3464A"/>
    <w:rsid w:val="00D368B0"/>
    <w:rsid w:val="00D4110C"/>
    <w:rsid w:val="00D41E2D"/>
    <w:rsid w:val="00D4333B"/>
    <w:rsid w:val="00D43AC5"/>
    <w:rsid w:val="00D446B9"/>
    <w:rsid w:val="00D5068E"/>
    <w:rsid w:val="00D508FD"/>
    <w:rsid w:val="00D543D7"/>
    <w:rsid w:val="00D5559E"/>
    <w:rsid w:val="00D55AF4"/>
    <w:rsid w:val="00D57459"/>
    <w:rsid w:val="00D608DE"/>
    <w:rsid w:val="00D61F0B"/>
    <w:rsid w:val="00D62333"/>
    <w:rsid w:val="00D63A50"/>
    <w:rsid w:val="00D64CAA"/>
    <w:rsid w:val="00D71084"/>
    <w:rsid w:val="00D717D4"/>
    <w:rsid w:val="00D80BBA"/>
    <w:rsid w:val="00D8476D"/>
    <w:rsid w:val="00D855B6"/>
    <w:rsid w:val="00D86C78"/>
    <w:rsid w:val="00D9012A"/>
    <w:rsid w:val="00D90E4F"/>
    <w:rsid w:val="00D920D3"/>
    <w:rsid w:val="00D944EC"/>
    <w:rsid w:val="00D95AAD"/>
    <w:rsid w:val="00DA3F70"/>
    <w:rsid w:val="00DA56A3"/>
    <w:rsid w:val="00DA617F"/>
    <w:rsid w:val="00DB06E9"/>
    <w:rsid w:val="00DB385E"/>
    <w:rsid w:val="00DB3E49"/>
    <w:rsid w:val="00DB5313"/>
    <w:rsid w:val="00DB7802"/>
    <w:rsid w:val="00DC0B1B"/>
    <w:rsid w:val="00DC6A8E"/>
    <w:rsid w:val="00DC7D42"/>
    <w:rsid w:val="00DD0317"/>
    <w:rsid w:val="00DD1704"/>
    <w:rsid w:val="00DD27BE"/>
    <w:rsid w:val="00DD27E0"/>
    <w:rsid w:val="00DE1086"/>
    <w:rsid w:val="00DE19B0"/>
    <w:rsid w:val="00DE607E"/>
    <w:rsid w:val="00DE75BB"/>
    <w:rsid w:val="00DF2174"/>
    <w:rsid w:val="00DF3689"/>
    <w:rsid w:val="00DF4E1E"/>
    <w:rsid w:val="00DF7E4F"/>
    <w:rsid w:val="00E006A1"/>
    <w:rsid w:val="00E00D45"/>
    <w:rsid w:val="00E03AFF"/>
    <w:rsid w:val="00E04F3A"/>
    <w:rsid w:val="00E04F65"/>
    <w:rsid w:val="00E05D27"/>
    <w:rsid w:val="00E06A92"/>
    <w:rsid w:val="00E13317"/>
    <w:rsid w:val="00E14025"/>
    <w:rsid w:val="00E1492C"/>
    <w:rsid w:val="00E165FE"/>
    <w:rsid w:val="00E20801"/>
    <w:rsid w:val="00E208C2"/>
    <w:rsid w:val="00E20CAC"/>
    <w:rsid w:val="00E218E6"/>
    <w:rsid w:val="00E21EF8"/>
    <w:rsid w:val="00E223F8"/>
    <w:rsid w:val="00E27874"/>
    <w:rsid w:val="00E30D7E"/>
    <w:rsid w:val="00E31BBF"/>
    <w:rsid w:val="00E32D25"/>
    <w:rsid w:val="00E33681"/>
    <w:rsid w:val="00E34F67"/>
    <w:rsid w:val="00E3612B"/>
    <w:rsid w:val="00E37548"/>
    <w:rsid w:val="00E40BEF"/>
    <w:rsid w:val="00E424BF"/>
    <w:rsid w:val="00E42B00"/>
    <w:rsid w:val="00E432CA"/>
    <w:rsid w:val="00E435FD"/>
    <w:rsid w:val="00E44591"/>
    <w:rsid w:val="00E44977"/>
    <w:rsid w:val="00E44BED"/>
    <w:rsid w:val="00E55203"/>
    <w:rsid w:val="00E57DF6"/>
    <w:rsid w:val="00E61A4A"/>
    <w:rsid w:val="00E63AF0"/>
    <w:rsid w:val="00E663EB"/>
    <w:rsid w:val="00E66955"/>
    <w:rsid w:val="00E67604"/>
    <w:rsid w:val="00E701B7"/>
    <w:rsid w:val="00E7111B"/>
    <w:rsid w:val="00E715AB"/>
    <w:rsid w:val="00E7225F"/>
    <w:rsid w:val="00E7264C"/>
    <w:rsid w:val="00E73345"/>
    <w:rsid w:val="00E739ED"/>
    <w:rsid w:val="00E73D75"/>
    <w:rsid w:val="00E75A96"/>
    <w:rsid w:val="00E75AE8"/>
    <w:rsid w:val="00E804AC"/>
    <w:rsid w:val="00E816B7"/>
    <w:rsid w:val="00E8192A"/>
    <w:rsid w:val="00E8522C"/>
    <w:rsid w:val="00E85A0E"/>
    <w:rsid w:val="00E85F1A"/>
    <w:rsid w:val="00E86BE4"/>
    <w:rsid w:val="00E93D8A"/>
    <w:rsid w:val="00E94387"/>
    <w:rsid w:val="00EA2E76"/>
    <w:rsid w:val="00EA3CF1"/>
    <w:rsid w:val="00EA4EAC"/>
    <w:rsid w:val="00EA50AD"/>
    <w:rsid w:val="00EA65E9"/>
    <w:rsid w:val="00EA7FE5"/>
    <w:rsid w:val="00EB0AF2"/>
    <w:rsid w:val="00EB1C28"/>
    <w:rsid w:val="00EB382B"/>
    <w:rsid w:val="00EB42B5"/>
    <w:rsid w:val="00EB5733"/>
    <w:rsid w:val="00EB6EF4"/>
    <w:rsid w:val="00EB7FF7"/>
    <w:rsid w:val="00EC1C8E"/>
    <w:rsid w:val="00EC23E7"/>
    <w:rsid w:val="00EC25FE"/>
    <w:rsid w:val="00EC64D9"/>
    <w:rsid w:val="00EC6E29"/>
    <w:rsid w:val="00EC7DBA"/>
    <w:rsid w:val="00ED105D"/>
    <w:rsid w:val="00ED4ED7"/>
    <w:rsid w:val="00ED53B6"/>
    <w:rsid w:val="00ED65F8"/>
    <w:rsid w:val="00ED6EE8"/>
    <w:rsid w:val="00EE02E3"/>
    <w:rsid w:val="00EE5C6F"/>
    <w:rsid w:val="00EE63D4"/>
    <w:rsid w:val="00EE71FD"/>
    <w:rsid w:val="00EF3480"/>
    <w:rsid w:val="00EF3A22"/>
    <w:rsid w:val="00EF434F"/>
    <w:rsid w:val="00EF6581"/>
    <w:rsid w:val="00EF6ED7"/>
    <w:rsid w:val="00F00A5D"/>
    <w:rsid w:val="00F00BDF"/>
    <w:rsid w:val="00F014A4"/>
    <w:rsid w:val="00F017C3"/>
    <w:rsid w:val="00F031E6"/>
    <w:rsid w:val="00F03267"/>
    <w:rsid w:val="00F074FE"/>
    <w:rsid w:val="00F10802"/>
    <w:rsid w:val="00F10B05"/>
    <w:rsid w:val="00F14D01"/>
    <w:rsid w:val="00F1539C"/>
    <w:rsid w:val="00F17C35"/>
    <w:rsid w:val="00F22489"/>
    <w:rsid w:val="00F266A6"/>
    <w:rsid w:val="00F3114C"/>
    <w:rsid w:val="00F31FF9"/>
    <w:rsid w:val="00F33DB9"/>
    <w:rsid w:val="00F33FFF"/>
    <w:rsid w:val="00F3552E"/>
    <w:rsid w:val="00F377ED"/>
    <w:rsid w:val="00F415D2"/>
    <w:rsid w:val="00F47C6D"/>
    <w:rsid w:val="00F50AE4"/>
    <w:rsid w:val="00F51167"/>
    <w:rsid w:val="00F54D19"/>
    <w:rsid w:val="00F55AF2"/>
    <w:rsid w:val="00F6041C"/>
    <w:rsid w:val="00F609FD"/>
    <w:rsid w:val="00F60FC3"/>
    <w:rsid w:val="00F627D2"/>
    <w:rsid w:val="00F62A80"/>
    <w:rsid w:val="00F7192E"/>
    <w:rsid w:val="00F724EC"/>
    <w:rsid w:val="00F73703"/>
    <w:rsid w:val="00F7726E"/>
    <w:rsid w:val="00F81617"/>
    <w:rsid w:val="00F81C2B"/>
    <w:rsid w:val="00F85CA3"/>
    <w:rsid w:val="00F85F92"/>
    <w:rsid w:val="00F92BAD"/>
    <w:rsid w:val="00F9356B"/>
    <w:rsid w:val="00F942EC"/>
    <w:rsid w:val="00F95557"/>
    <w:rsid w:val="00F97CA6"/>
    <w:rsid w:val="00F97CAC"/>
    <w:rsid w:val="00FA3C20"/>
    <w:rsid w:val="00FA40B1"/>
    <w:rsid w:val="00FA48DA"/>
    <w:rsid w:val="00FB1528"/>
    <w:rsid w:val="00FB28EB"/>
    <w:rsid w:val="00FB62E3"/>
    <w:rsid w:val="00FB7570"/>
    <w:rsid w:val="00FB798F"/>
    <w:rsid w:val="00FC2FAB"/>
    <w:rsid w:val="00FC3D85"/>
    <w:rsid w:val="00FC4D96"/>
    <w:rsid w:val="00FC5AAE"/>
    <w:rsid w:val="00FD1507"/>
    <w:rsid w:val="00FD34B0"/>
    <w:rsid w:val="00FE086F"/>
    <w:rsid w:val="00FE18D6"/>
    <w:rsid w:val="00FE638F"/>
    <w:rsid w:val="00FF0D50"/>
    <w:rsid w:val="00FF39A0"/>
    <w:rsid w:val="00FF665A"/>
    <w:rsid w:val="00FF7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E18F4A"/>
  <w15:docId w15:val="{274F88D7-D344-47BD-AFED-7F383BA00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83B"/>
    <w:rPr>
      <w:sz w:val="28"/>
    </w:rPr>
  </w:style>
  <w:style w:type="paragraph" w:styleId="1">
    <w:name w:val="heading 1"/>
    <w:basedOn w:val="a"/>
    <w:next w:val="a"/>
    <w:link w:val="10"/>
    <w:qFormat/>
    <w:rsid w:val="003A083B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A083B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rsid w:val="003A083B"/>
    <w:pPr>
      <w:tabs>
        <w:tab w:val="center" w:pos="4153"/>
        <w:tab w:val="right" w:pos="8306"/>
      </w:tabs>
    </w:pPr>
  </w:style>
  <w:style w:type="paragraph" w:customStyle="1" w:styleId="ConsPlusNormal">
    <w:name w:val="ConsPlusNormal"/>
    <w:rsid w:val="003A083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ConsPlusTitle">
    <w:name w:val="ConsPlusTitle"/>
    <w:rsid w:val="003A083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7">
    <w:name w:val="page number"/>
    <w:basedOn w:val="a0"/>
    <w:rsid w:val="003A083B"/>
  </w:style>
  <w:style w:type="paragraph" w:customStyle="1" w:styleId="ConsPlusNonformat">
    <w:name w:val="ConsPlusNonformat"/>
    <w:rsid w:val="003A08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Body Text Indent"/>
    <w:basedOn w:val="a"/>
    <w:link w:val="a9"/>
    <w:rsid w:val="004F2AC0"/>
    <w:pPr>
      <w:ind w:firstLine="720"/>
      <w:jc w:val="both"/>
    </w:pPr>
    <w:rPr>
      <w:sz w:val="26"/>
    </w:rPr>
  </w:style>
  <w:style w:type="paragraph" w:styleId="aa">
    <w:name w:val="Normal (Web)"/>
    <w:basedOn w:val="a"/>
    <w:rsid w:val="00FC3D85"/>
    <w:rPr>
      <w:sz w:val="24"/>
      <w:szCs w:val="24"/>
    </w:rPr>
  </w:style>
  <w:style w:type="paragraph" w:customStyle="1" w:styleId="h">
    <w:name w:val="h"/>
    <w:basedOn w:val="a"/>
    <w:rsid w:val="00FC3D85"/>
    <w:pPr>
      <w:ind w:left="1985" w:hanging="1276"/>
    </w:pPr>
    <w:rPr>
      <w:caps/>
      <w:sz w:val="24"/>
      <w:szCs w:val="24"/>
    </w:rPr>
  </w:style>
  <w:style w:type="paragraph" w:customStyle="1" w:styleId="text">
    <w:name w:val="text"/>
    <w:basedOn w:val="a"/>
    <w:rsid w:val="00FC3D85"/>
    <w:pPr>
      <w:ind w:firstLine="709"/>
      <w:jc w:val="both"/>
    </w:pPr>
    <w:rPr>
      <w:sz w:val="24"/>
      <w:szCs w:val="24"/>
    </w:rPr>
  </w:style>
  <w:style w:type="table" w:styleId="ab">
    <w:name w:val="Table Grid"/>
    <w:basedOn w:val="a1"/>
    <w:uiPriority w:val="59"/>
    <w:rsid w:val="00335E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0869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styleId="ac">
    <w:name w:val="Balloon Text"/>
    <w:basedOn w:val="a"/>
    <w:link w:val="ad"/>
    <w:semiHidden/>
    <w:rsid w:val="00B22FC1"/>
    <w:rPr>
      <w:rFonts w:ascii="Tahoma" w:hAnsi="Tahoma" w:cs="Tahoma"/>
      <w:sz w:val="16"/>
      <w:szCs w:val="16"/>
    </w:rPr>
  </w:style>
  <w:style w:type="paragraph" w:styleId="ae">
    <w:name w:val="Body Text"/>
    <w:basedOn w:val="a"/>
    <w:link w:val="af"/>
    <w:rsid w:val="0005280D"/>
    <w:pPr>
      <w:spacing w:after="120"/>
    </w:pPr>
  </w:style>
  <w:style w:type="character" w:customStyle="1" w:styleId="0pt">
    <w:name w:val="Основной текст + Интервал 0 pt"/>
    <w:uiPriority w:val="99"/>
    <w:rsid w:val="0005280D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2">
    <w:name w:val="Основной текст (2)_"/>
    <w:link w:val="20"/>
    <w:locked/>
    <w:rsid w:val="0005280D"/>
    <w:rPr>
      <w:spacing w:val="6"/>
      <w:sz w:val="25"/>
      <w:szCs w:val="25"/>
      <w:lang w:bidi="ar-SA"/>
    </w:rPr>
  </w:style>
  <w:style w:type="character" w:customStyle="1" w:styleId="20pt">
    <w:name w:val="Основной текст (2) + Интервал 0 pt"/>
    <w:rsid w:val="0005280D"/>
    <w:rPr>
      <w:spacing w:val="5"/>
      <w:sz w:val="25"/>
      <w:szCs w:val="25"/>
      <w:lang w:bidi="ar-SA"/>
    </w:rPr>
  </w:style>
  <w:style w:type="character" w:customStyle="1" w:styleId="20pt2">
    <w:name w:val="Основной текст (2) + Интервал 0 pt2"/>
    <w:rsid w:val="0005280D"/>
    <w:rPr>
      <w:spacing w:val="9"/>
      <w:sz w:val="25"/>
      <w:szCs w:val="25"/>
      <w:lang w:bidi="ar-SA"/>
    </w:rPr>
  </w:style>
  <w:style w:type="character" w:customStyle="1" w:styleId="20pt1">
    <w:name w:val="Основной текст (2) + Интервал 0 pt1"/>
    <w:rsid w:val="0005280D"/>
    <w:rPr>
      <w:spacing w:val="3"/>
      <w:sz w:val="25"/>
      <w:szCs w:val="25"/>
      <w:lang w:bidi="ar-SA"/>
    </w:rPr>
  </w:style>
  <w:style w:type="paragraph" w:customStyle="1" w:styleId="20">
    <w:name w:val="Основной текст (2)"/>
    <w:basedOn w:val="a"/>
    <w:link w:val="2"/>
    <w:rsid w:val="0005280D"/>
    <w:pPr>
      <w:widowControl w:val="0"/>
      <w:shd w:val="clear" w:color="auto" w:fill="FFFFFF"/>
      <w:spacing w:after="420" w:line="461" w:lineRule="exact"/>
      <w:ind w:firstLine="860"/>
    </w:pPr>
    <w:rPr>
      <w:spacing w:val="6"/>
      <w:sz w:val="25"/>
      <w:szCs w:val="25"/>
    </w:rPr>
  </w:style>
  <w:style w:type="character" w:customStyle="1" w:styleId="af">
    <w:name w:val="Основной текст Знак"/>
    <w:link w:val="ae"/>
    <w:locked/>
    <w:rsid w:val="0005280D"/>
    <w:rPr>
      <w:sz w:val="28"/>
      <w:lang w:val="ru-RU" w:eastAsia="ru-RU" w:bidi="ar-SA"/>
    </w:rPr>
  </w:style>
  <w:style w:type="character" w:customStyle="1" w:styleId="11">
    <w:name w:val="Основной текст Знак1"/>
    <w:uiPriority w:val="99"/>
    <w:locked/>
    <w:rsid w:val="000E2C41"/>
    <w:rPr>
      <w:rFonts w:ascii="Times New Roman" w:hAnsi="Times New Roman" w:cs="Times New Roman"/>
      <w:spacing w:val="2"/>
      <w:sz w:val="14"/>
      <w:szCs w:val="14"/>
      <w:u w:val="none"/>
    </w:rPr>
  </w:style>
  <w:style w:type="character" w:customStyle="1" w:styleId="12">
    <w:name w:val="Основной текст + Курсив1"/>
    <w:aliases w:val="Интервал 0 pt1,Основной текст + Corbel,Курсив1"/>
    <w:uiPriority w:val="99"/>
    <w:rsid w:val="000E2C41"/>
    <w:rPr>
      <w:rFonts w:ascii="Times New Roman" w:hAnsi="Times New Roman" w:cs="Times New Roman"/>
      <w:i/>
      <w:iCs/>
      <w:spacing w:val="-7"/>
      <w:sz w:val="14"/>
      <w:szCs w:val="14"/>
      <w:u w:val="none"/>
      <w:lang w:val="en-US" w:eastAsia="en-US"/>
    </w:rPr>
  </w:style>
  <w:style w:type="character" w:customStyle="1" w:styleId="13">
    <w:name w:val="Заголовок №1_"/>
    <w:link w:val="14"/>
    <w:uiPriority w:val="99"/>
    <w:locked/>
    <w:rsid w:val="00A862B5"/>
    <w:rPr>
      <w:sz w:val="17"/>
      <w:szCs w:val="17"/>
      <w:shd w:val="clear" w:color="auto" w:fill="FFFFFF"/>
    </w:rPr>
  </w:style>
  <w:style w:type="paragraph" w:customStyle="1" w:styleId="14">
    <w:name w:val="Заголовок №1"/>
    <w:basedOn w:val="a"/>
    <w:link w:val="13"/>
    <w:uiPriority w:val="99"/>
    <w:rsid w:val="00A862B5"/>
    <w:pPr>
      <w:widowControl w:val="0"/>
      <w:shd w:val="clear" w:color="auto" w:fill="FFFFFF"/>
      <w:spacing w:before="180" w:after="180" w:line="216" w:lineRule="exact"/>
      <w:jc w:val="right"/>
      <w:outlineLvl w:val="0"/>
    </w:pPr>
    <w:rPr>
      <w:sz w:val="17"/>
      <w:szCs w:val="17"/>
    </w:rPr>
  </w:style>
  <w:style w:type="character" w:customStyle="1" w:styleId="10">
    <w:name w:val="Заголовок 1 Знак"/>
    <w:basedOn w:val="a0"/>
    <w:link w:val="1"/>
    <w:rsid w:val="0009649A"/>
    <w:rPr>
      <w:b/>
      <w:sz w:val="30"/>
    </w:rPr>
  </w:style>
  <w:style w:type="character" w:customStyle="1" w:styleId="a4">
    <w:name w:val="Верхний колонтитул Знак"/>
    <w:basedOn w:val="a0"/>
    <w:link w:val="a3"/>
    <w:rsid w:val="0009649A"/>
    <w:rPr>
      <w:sz w:val="28"/>
    </w:rPr>
  </w:style>
  <w:style w:type="character" w:customStyle="1" w:styleId="a6">
    <w:name w:val="Нижний колонтитул Знак"/>
    <w:basedOn w:val="a0"/>
    <w:link w:val="a5"/>
    <w:rsid w:val="0009649A"/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09649A"/>
    <w:rPr>
      <w:sz w:val="26"/>
    </w:rPr>
  </w:style>
  <w:style w:type="character" w:customStyle="1" w:styleId="HTML0">
    <w:name w:val="Стандартный HTML Знак"/>
    <w:basedOn w:val="a0"/>
    <w:link w:val="HTML"/>
    <w:rsid w:val="0009649A"/>
    <w:rPr>
      <w:rFonts w:ascii="Courier New" w:hAnsi="Courier New" w:cs="Courier New"/>
    </w:rPr>
  </w:style>
  <w:style w:type="character" w:customStyle="1" w:styleId="ad">
    <w:name w:val="Текст выноски Знак"/>
    <w:basedOn w:val="a0"/>
    <w:link w:val="ac"/>
    <w:semiHidden/>
    <w:rsid w:val="000964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2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vo-3\Application%20Data\Microsoft\&#1064;&#1072;&#1073;&#1083;&#1086;&#1085;&#1099;\&#1064;&#1072;&#1073;&#1083;&#1086;&#1085;&#1099;%201%20&#1089;&#1077;&#1085;&#1090;&#1103;&#1073;&#1088;&#1103;%20&#1080;&#1079;&#1084;&#1077;&#1085;&#1077;&#1085;&#1085;&#1099;&#1081;\&#1047;&#1072;&#1082;.%20&#1087;&#1086;%20&#1088;&#1077;&#1075;&#1080;&#1086;&#1085;.%20&#1087;&#1086;&#1083;.%20&#1080;%20&#1079;&#1072;&#1082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96A9A-C213-413D-A485-2B2F09DAF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по регион. пол. и зак.</Template>
  <TotalTime>0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1647</CharactersWithSpaces>
  <SharedDoc>false</SharedDoc>
  <HLinks>
    <vt:vector size="18" baseType="variant">
      <vt:variant>
        <vt:i4>524291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consultantplus://offline/ref=AD01FE0F9BB38D60C49FAAAE74C76ABBA79931D14D72F4C6B8D7DEF23FW1h2E</vt:lpwstr>
      </vt:variant>
      <vt:variant>
        <vt:lpwstr/>
      </vt:variant>
      <vt:variant>
        <vt:i4>524290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consultantplus://offline/ref=AD01FE0F9BB38D60C49FAAAE74C76ABBA79936D04A70F4C6B8D7DEF23FW1h2E</vt:lpwstr>
      </vt:variant>
      <vt:variant>
        <vt:lpwstr/>
      </vt:variant>
      <vt:variant>
        <vt:i4>196673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Яна Моисеенко</cp:lastModifiedBy>
  <cp:revision>2</cp:revision>
  <cp:lastPrinted>2017-07-19T05:25:00Z</cp:lastPrinted>
  <dcterms:created xsi:type="dcterms:W3CDTF">2017-08-02T22:00:00Z</dcterms:created>
  <dcterms:modified xsi:type="dcterms:W3CDTF">2017-08-02T22:00:00Z</dcterms:modified>
</cp:coreProperties>
</file>