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C7E" w:rsidRDefault="005F0B85" w:rsidP="007A4C7E">
      <w:pPr>
        <w:jc w:val="center"/>
        <w:rPr>
          <w:b/>
          <w:szCs w:val="28"/>
        </w:rPr>
      </w:pPr>
      <w:r>
        <w:rPr>
          <w:noProof/>
          <w:szCs w:val="28"/>
        </w:rPr>
        <w:drawing>
          <wp:inline distT="0" distB="0" distL="0" distR="0">
            <wp:extent cx="673100" cy="83185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C5C9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4C7E" w:rsidRDefault="007A4C7E" w:rsidP="007A4C7E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    <v:textbox>
                  <w:txbxContent>
                    <w:p w:rsidR="007A4C7E" w:rsidRDefault="007A4C7E" w:rsidP="007A4C7E">
                      <w:pPr>
                        <w:jc w:val="center"/>
                        <w:rPr>
                          <w:b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W w:w="9834" w:type="dxa"/>
        <w:tblLayout w:type="fixed"/>
        <w:tblLook w:val="01E0" w:firstRow="1" w:lastRow="1" w:firstColumn="1" w:lastColumn="1" w:noHBand="0" w:noVBand="0"/>
      </w:tblPr>
      <w:tblGrid>
        <w:gridCol w:w="9834"/>
      </w:tblGrid>
      <w:tr w:rsidR="007A4C7E" w:rsidTr="006E0365">
        <w:trPr>
          <w:trHeight w:val="60"/>
        </w:trPr>
        <w:tc>
          <w:tcPr>
            <w:tcW w:w="9834" w:type="dxa"/>
          </w:tcPr>
          <w:p w:rsidR="007A4C7E" w:rsidRDefault="007A4C7E" w:rsidP="006E0365">
            <w:pPr>
              <w:widowControl w:val="0"/>
              <w:autoSpaceDE w:val="0"/>
              <w:autoSpaceDN w:val="0"/>
              <w:adjustRightInd w:val="0"/>
              <w:spacing w:line="252" w:lineRule="auto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7A4C7E" w:rsidRDefault="007A4C7E" w:rsidP="007A4C7E">
      <w:pPr>
        <w:jc w:val="center"/>
        <w:rPr>
          <w:b/>
          <w:szCs w:val="28"/>
        </w:rPr>
      </w:pPr>
      <w:r>
        <w:rPr>
          <w:b/>
          <w:szCs w:val="28"/>
        </w:rPr>
        <w:t xml:space="preserve">ДУМА </w:t>
      </w:r>
    </w:p>
    <w:p w:rsidR="007A4C7E" w:rsidRDefault="007A4C7E" w:rsidP="007A4C7E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7A4C7E" w:rsidRDefault="007A4C7E" w:rsidP="007A4C7E">
      <w:pPr>
        <w:jc w:val="center"/>
        <w:rPr>
          <w:b/>
          <w:szCs w:val="28"/>
        </w:rPr>
      </w:pPr>
    </w:p>
    <w:p w:rsidR="007A4C7E" w:rsidRDefault="007A4C7E" w:rsidP="007A4C7E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7A4C7E" w:rsidRDefault="007A4C7E" w:rsidP="007A4C7E">
      <w:pPr>
        <w:ind w:left="360"/>
        <w:rPr>
          <w:szCs w:val="28"/>
        </w:rPr>
      </w:pPr>
    </w:p>
    <w:p w:rsidR="007A4C7E" w:rsidRDefault="007A4C7E" w:rsidP="007A4C7E">
      <w:pPr>
        <w:rPr>
          <w:szCs w:val="28"/>
        </w:rPr>
      </w:pPr>
      <w:r>
        <w:rPr>
          <w:szCs w:val="28"/>
        </w:rPr>
        <w:t xml:space="preserve">от «30» ноября 2017 года           пгт Лучегорск                                   № </w:t>
      </w:r>
      <w:r w:rsidR="00B30B01">
        <w:rPr>
          <w:szCs w:val="28"/>
        </w:rPr>
        <w:t>300</w:t>
      </w:r>
    </w:p>
    <w:p w:rsidR="007A4C7E" w:rsidRDefault="007A4C7E" w:rsidP="007A4C7E">
      <w:pPr>
        <w:rPr>
          <w:color w:val="333333"/>
          <w:szCs w:val="28"/>
        </w:rPr>
      </w:pPr>
    </w:p>
    <w:p w:rsidR="00980A1E" w:rsidRPr="00980A1E" w:rsidRDefault="007A4C7E" w:rsidP="00980A1E">
      <w:pPr>
        <w:ind w:right="4395"/>
        <w:jc w:val="both"/>
        <w:rPr>
          <w:szCs w:val="28"/>
        </w:rPr>
      </w:pPr>
      <w:r w:rsidRPr="00980A1E">
        <w:rPr>
          <w:szCs w:val="28"/>
        </w:rPr>
        <w:t>О нормативном правовом акте Думы Пожарского муниципального района «</w:t>
      </w:r>
      <w:r w:rsidR="00980A1E" w:rsidRPr="00980A1E">
        <w:rPr>
          <w:szCs w:val="28"/>
        </w:rPr>
        <w:t>О внесении изменений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района»</w:t>
      </w:r>
    </w:p>
    <w:p w:rsidR="00980A1E" w:rsidRDefault="00980A1E" w:rsidP="00980A1E">
      <w:pPr>
        <w:jc w:val="center"/>
        <w:rPr>
          <w:b/>
          <w:sz w:val="26"/>
          <w:szCs w:val="26"/>
        </w:rPr>
      </w:pPr>
    </w:p>
    <w:p w:rsidR="007A4C7E" w:rsidRDefault="007A4C7E" w:rsidP="007A4C7E">
      <w:pPr>
        <w:ind w:right="4678"/>
        <w:jc w:val="both"/>
        <w:rPr>
          <w:szCs w:val="28"/>
        </w:rPr>
      </w:pPr>
    </w:p>
    <w:p w:rsidR="007A4C7E" w:rsidRDefault="00980A1E" w:rsidP="00980A1E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7A4C7E">
        <w:rPr>
          <w:szCs w:val="28"/>
        </w:rPr>
        <w:t>Рассмотрев проект нормативного правового акта Думы Пожарского муниципального района</w:t>
      </w:r>
      <w:r>
        <w:rPr>
          <w:szCs w:val="28"/>
        </w:rPr>
        <w:t xml:space="preserve"> </w:t>
      </w:r>
      <w:r w:rsidRPr="00980A1E">
        <w:rPr>
          <w:szCs w:val="28"/>
        </w:rPr>
        <w:t>«О внесении изменений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района»</w:t>
      </w:r>
      <w:r w:rsidR="007A4C7E">
        <w:rPr>
          <w:szCs w:val="28"/>
        </w:rPr>
        <w:t>, Дума Пожарского муниципального района</w:t>
      </w:r>
    </w:p>
    <w:p w:rsidR="007A4C7E" w:rsidRDefault="007A4C7E" w:rsidP="007A4C7E">
      <w:pPr>
        <w:spacing w:line="360" w:lineRule="auto"/>
        <w:ind w:firstLine="567"/>
        <w:jc w:val="both"/>
        <w:rPr>
          <w:szCs w:val="28"/>
        </w:rPr>
      </w:pPr>
    </w:p>
    <w:p w:rsidR="007A4C7E" w:rsidRDefault="007A4C7E" w:rsidP="007A4C7E">
      <w:pPr>
        <w:spacing w:line="360" w:lineRule="auto"/>
        <w:ind w:firstLine="567"/>
        <w:rPr>
          <w:szCs w:val="28"/>
        </w:rPr>
      </w:pPr>
      <w:r>
        <w:rPr>
          <w:szCs w:val="28"/>
        </w:rPr>
        <w:t>РЕШИЛА:</w:t>
      </w:r>
    </w:p>
    <w:p w:rsidR="007A4C7E" w:rsidRDefault="007A4C7E" w:rsidP="007A4C7E">
      <w:pPr>
        <w:numPr>
          <w:ilvl w:val="0"/>
          <w:numId w:val="5"/>
        </w:numPr>
        <w:tabs>
          <w:tab w:val="num" w:pos="0"/>
        </w:tabs>
        <w:autoSpaceDN w:val="0"/>
        <w:spacing w:line="360" w:lineRule="auto"/>
        <w:ind w:left="0" w:firstLine="567"/>
        <w:jc w:val="both"/>
        <w:rPr>
          <w:szCs w:val="28"/>
        </w:rPr>
      </w:pPr>
      <w:r>
        <w:rPr>
          <w:szCs w:val="28"/>
        </w:rPr>
        <w:t>Принять нормативный правовой акт Думы Пожарского муниципального района</w:t>
      </w:r>
      <w:r w:rsidR="00980A1E">
        <w:rPr>
          <w:szCs w:val="28"/>
        </w:rPr>
        <w:t xml:space="preserve"> </w:t>
      </w:r>
      <w:r w:rsidR="00980A1E" w:rsidRPr="00980A1E">
        <w:rPr>
          <w:szCs w:val="28"/>
        </w:rPr>
        <w:t>«О внесении изменений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района»</w:t>
      </w:r>
      <w:r>
        <w:rPr>
          <w:szCs w:val="28"/>
        </w:rPr>
        <w:t>.</w:t>
      </w:r>
    </w:p>
    <w:p w:rsidR="007A4C7E" w:rsidRDefault="007A4C7E" w:rsidP="007A4C7E">
      <w:pPr>
        <w:tabs>
          <w:tab w:val="num" w:pos="0"/>
        </w:tabs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lastRenderedPageBreak/>
        <w:t xml:space="preserve">2. Направить нормативный правовой акт Думы Пожарского муниципального района  </w:t>
      </w:r>
      <w:r w:rsidR="00980A1E" w:rsidRPr="00980A1E">
        <w:rPr>
          <w:szCs w:val="28"/>
        </w:rPr>
        <w:t>«О внесении изменений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района»</w:t>
      </w:r>
      <w:r w:rsidR="00980A1E">
        <w:rPr>
          <w:szCs w:val="28"/>
        </w:rPr>
        <w:t xml:space="preserve"> </w:t>
      </w:r>
      <w:r>
        <w:rPr>
          <w:szCs w:val="28"/>
        </w:rPr>
        <w:t>главе Пожарского муниципального района для подписания и опубликования.</w:t>
      </w:r>
    </w:p>
    <w:p w:rsidR="007A4C7E" w:rsidRDefault="007A4C7E" w:rsidP="007A4C7E">
      <w:pPr>
        <w:tabs>
          <w:tab w:val="num" w:pos="0"/>
        </w:tabs>
        <w:spacing w:line="360" w:lineRule="auto"/>
        <w:ind w:firstLine="567"/>
        <w:rPr>
          <w:szCs w:val="28"/>
        </w:rPr>
      </w:pPr>
      <w:r>
        <w:rPr>
          <w:szCs w:val="28"/>
        </w:rPr>
        <w:t>3. Настоящее решение вступает в силу со дня его принятия.</w:t>
      </w:r>
    </w:p>
    <w:p w:rsidR="007A4C7E" w:rsidRDefault="007A4C7E" w:rsidP="007A4C7E">
      <w:pPr>
        <w:spacing w:line="360" w:lineRule="auto"/>
        <w:rPr>
          <w:szCs w:val="28"/>
        </w:rPr>
      </w:pPr>
    </w:p>
    <w:p w:rsidR="007A4C7E" w:rsidRDefault="007A4C7E" w:rsidP="007A4C7E">
      <w:pPr>
        <w:spacing w:line="360" w:lineRule="auto"/>
        <w:rPr>
          <w:szCs w:val="28"/>
        </w:rPr>
      </w:pPr>
    </w:p>
    <w:p w:rsidR="007A4C7E" w:rsidRDefault="007A4C7E" w:rsidP="007A4C7E">
      <w:pPr>
        <w:rPr>
          <w:szCs w:val="28"/>
        </w:rPr>
      </w:pPr>
      <w:r>
        <w:rPr>
          <w:szCs w:val="28"/>
        </w:rPr>
        <w:t xml:space="preserve">Председатель Думы </w:t>
      </w:r>
    </w:p>
    <w:p w:rsidR="007A4C7E" w:rsidRDefault="007A4C7E" w:rsidP="007A4C7E">
      <w:pPr>
        <w:rPr>
          <w:szCs w:val="28"/>
        </w:rPr>
      </w:pPr>
      <w:r>
        <w:rPr>
          <w:szCs w:val="28"/>
        </w:rPr>
        <w:t>Пожарского муниципального района                                                 Н.А. Борик</w:t>
      </w:r>
    </w:p>
    <w:p w:rsidR="00980A1E" w:rsidRDefault="00980A1E" w:rsidP="007A4C7E">
      <w:pPr>
        <w:rPr>
          <w:szCs w:val="28"/>
        </w:rPr>
      </w:pPr>
    </w:p>
    <w:p w:rsidR="00980A1E" w:rsidRDefault="00980A1E" w:rsidP="007A4C7E">
      <w:pPr>
        <w:rPr>
          <w:szCs w:val="28"/>
        </w:rPr>
      </w:pPr>
    </w:p>
    <w:p w:rsidR="00980A1E" w:rsidRDefault="00980A1E" w:rsidP="007A4C7E">
      <w:pPr>
        <w:rPr>
          <w:szCs w:val="28"/>
        </w:rPr>
      </w:pPr>
    </w:p>
    <w:p w:rsidR="00980A1E" w:rsidRDefault="00980A1E" w:rsidP="007A4C7E">
      <w:pPr>
        <w:rPr>
          <w:szCs w:val="28"/>
        </w:rPr>
      </w:pPr>
    </w:p>
    <w:p w:rsidR="00980A1E" w:rsidRDefault="00980A1E" w:rsidP="007A4C7E">
      <w:pPr>
        <w:rPr>
          <w:szCs w:val="28"/>
        </w:rPr>
      </w:pPr>
    </w:p>
    <w:p w:rsidR="00980A1E" w:rsidRDefault="00980A1E" w:rsidP="007A4C7E">
      <w:pPr>
        <w:rPr>
          <w:szCs w:val="28"/>
        </w:rPr>
      </w:pPr>
    </w:p>
    <w:p w:rsidR="00980A1E" w:rsidRDefault="00980A1E" w:rsidP="007A4C7E">
      <w:pPr>
        <w:rPr>
          <w:szCs w:val="28"/>
        </w:rPr>
      </w:pPr>
    </w:p>
    <w:p w:rsidR="00980A1E" w:rsidRDefault="00980A1E" w:rsidP="007A4C7E">
      <w:pPr>
        <w:rPr>
          <w:szCs w:val="28"/>
        </w:rPr>
      </w:pPr>
    </w:p>
    <w:p w:rsidR="00980A1E" w:rsidRDefault="00980A1E" w:rsidP="007A4C7E">
      <w:pPr>
        <w:rPr>
          <w:szCs w:val="28"/>
        </w:rPr>
      </w:pPr>
    </w:p>
    <w:p w:rsidR="00980A1E" w:rsidRDefault="00980A1E" w:rsidP="007A4C7E">
      <w:pPr>
        <w:rPr>
          <w:szCs w:val="28"/>
        </w:rPr>
      </w:pPr>
    </w:p>
    <w:p w:rsidR="00980A1E" w:rsidRDefault="00980A1E" w:rsidP="007A4C7E">
      <w:pPr>
        <w:rPr>
          <w:szCs w:val="28"/>
        </w:rPr>
      </w:pPr>
    </w:p>
    <w:p w:rsidR="00980A1E" w:rsidRDefault="00980A1E" w:rsidP="007A4C7E">
      <w:pPr>
        <w:rPr>
          <w:szCs w:val="28"/>
        </w:rPr>
      </w:pPr>
    </w:p>
    <w:p w:rsidR="00980A1E" w:rsidRDefault="00980A1E" w:rsidP="007A4C7E">
      <w:pPr>
        <w:rPr>
          <w:szCs w:val="28"/>
        </w:rPr>
      </w:pPr>
    </w:p>
    <w:p w:rsidR="00980A1E" w:rsidRDefault="00980A1E" w:rsidP="007A4C7E">
      <w:pPr>
        <w:rPr>
          <w:szCs w:val="28"/>
        </w:rPr>
      </w:pPr>
    </w:p>
    <w:p w:rsidR="00980A1E" w:rsidRDefault="00980A1E" w:rsidP="007A4C7E">
      <w:pPr>
        <w:rPr>
          <w:szCs w:val="28"/>
        </w:rPr>
      </w:pPr>
    </w:p>
    <w:p w:rsidR="00980A1E" w:rsidRDefault="00980A1E" w:rsidP="007A4C7E">
      <w:pPr>
        <w:rPr>
          <w:szCs w:val="28"/>
        </w:rPr>
      </w:pPr>
    </w:p>
    <w:p w:rsidR="00980A1E" w:rsidRDefault="00980A1E" w:rsidP="007A4C7E">
      <w:pPr>
        <w:rPr>
          <w:szCs w:val="28"/>
        </w:rPr>
      </w:pPr>
    </w:p>
    <w:p w:rsidR="00980A1E" w:rsidRDefault="00980A1E" w:rsidP="007A4C7E">
      <w:pPr>
        <w:rPr>
          <w:szCs w:val="28"/>
        </w:rPr>
      </w:pPr>
    </w:p>
    <w:p w:rsidR="00980A1E" w:rsidRDefault="00980A1E" w:rsidP="007A4C7E">
      <w:pPr>
        <w:rPr>
          <w:szCs w:val="28"/>
        </w:rPr>
      </w:pPr>
    </w:p>
    <w:p w:rsidR="00980A1E" w:rsidRDefault="00980A1E" w:rsidP="007A4C7E">
      <w:pPr>
        <w:rPr>
          <w:szCs w:val="28"/>
        </w:rPr>
      </w:pPr>
    </w:p>
    <w:p w:rsidR="005F0B85" w:rsidRDefault="005F0B85" w:rsidP="007A4C7E">
      <w:pPr>
        <w:rPr>
          <w:szCs w:val="28"/>
        </w:rPr>
      </w:pPr>
    </w:p>
    <w:p w:rsidR="00980A1E" w:rsidRDefault="00980A1E" w:rsidP="007A4C7E">
      <w:pPr>
        <w:rPr>
          <w:szCs w:val="28"/>
        </w:rPr>
      </w:pPr>
    </w:p>
    <w:p w:rsidR="00980A1E" w:rsidRDefault="00980A1E" w:rsidP="007A4C7E">
      <w:pPr>
        <w:rPr>
          <w:szCs w:val="28"/>
        </w:rPr>
      </w:pPr>
    </w:p>
    <w:p w:rsidR="006E36EC" w:rsidRDefault="006E36EC" w:rsidP="007A4C7E">
      <w:pPr>
        <w:rPr>
          <w:szCs w:val="28"/>
        </w:rPr>
      </w:pPr>
    </w:p>
    <w:p w:rsidR="006E36EC" w:rsidRDefault="006E36EC" w:rsidP="007A4C7E">
      <w:pPr>
        <w:rPr>
          <w:szCs w:val="28"/>
        </w:rPr>
      </w:pPr>
    </w:p>
    <w:p w:rsidR="006E36EC" w:rsidRDefault="006E36EC" w:rsidP="007A4C7E">
      <w:pPr>
        <w:rPr>
          <w:szCs w:val="28"/>
        </w:rPr>
      </w:pPr>
    </w:p>
    <w:p w:rsidR="006E36EC" w:rsidRDefault="006E36EC" w:rsidP="007A4C7E">
      <w:pPr>
        <w:rPr>
          <w:szCs w:val="28"/>
        </w:rPr>
      </w:pPr>
    </w:p>
    <w:p w:rsidR="006E36EC" w:rsidRDefault="006E36EC" w:rsidP="007A4C7E">
      <w:pPr>
        <w:rPr>
          <w:szCs w:val="28"/>
        </w:rPr>
      </w:pPr>
    </w:p>
    <w:p w:rsidR="007A4C7E" w:rsidRDefault="007A4C7E" w:rsidP="007A4C7E">
      <w:pPr>
        <w:jc w:val="right"/>
        <w:rPr>
          <w:sz w:val="22"/>
          <w:szCs w:val="22"/>
        </w:rPr>
      </w:pPr>
    </w:p>
    <w:p w:rsidR="007A4C7E" w:rsidRPr="005F6E62" w:rsidRDefault="007A4C7E" w:rsidP="007A4C7E">
      <w:pPr>
        <w:jc w:val="right"/>
        <w:rPr>
          <w:sz w:val="22"/>
          <w:szCs w:val="22"/>
        </w:rPr>
      </w:pPr>
      <w:r w:rsidRPr="005F6E62">
        <w:rPr>
          <w:sz w:val="22"/>
          <w:szCs w:val="22"/>
        </w:rPr>
        <w:t xml:space="preserve"> </w:t>
      </w:r>
    </w:p>
    <w:p w:rsidR="007A4C7E" w:rsidRPr="001E417E" w:rsidRDefault="007A4C7E" w:rsidP="007A4C7E">
      <w:pPr>
        <w:rPr>
          <w:szCs w:val="28"/>
        </w:rPr>
      </w:pPr>
      <w:bookmarkStart w:id="0" w:name="_GoBack"/>
      <w:bookmarkEnd w:id="0"/>
    </w:p>
    <w:sectPr w:rsidR="007A4C7E" w:rsidRPr="001E417E" w:rsidSect="006E36EC">
      <w:headerReference w:type="even" r:id="rId9"/>
      <w:footerReference w:type="even" r:id="rId10"/>
      <w:pgSz w:w="11906" w:h="16838" w:code="9"/>
      <w:pgMar w:top="284" w:right="707" w:bottom="567" w:left="1701" w:header="567" w:footer="720" w:gutter="0"/>
      <w:cols w:space="720"/>
      <w:vAlign w:val="bottom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645D" w:rsidRDefault="00CF645D">
      <w:r>
        <w:separator/>
      </w:r>
    </w:p>
  </w:endnote>
  <w:endnote w:type="continuationSeparator" w:id="0">
    <w:p w:rsidR="00CF645D" w:rsidRDefault="00CF6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D8A" w:rsidRDefault="00F20323" w:rsidP="002E1C5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93D8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93D8A" w:rsidRDefault="00E93D8A" w:rsidP="00E93D8A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645D" w:rsidRDefault="00CF645D">
      <w:r>
        <w:separator/>
      </w:r>
    </w:p>
  </w:footnote>
  <w:footnote w:type="continuationSeparator" w:id="0">
    <w:p w:rsidR="00CF645D" w:rsidRDefault="00CF64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3D85" w:rsidRDefault="00F2032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C3D8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F5A19">
      <w:rPr>
        <w:rStyle w:val="a5"/>
        <w:noProof/>
      </w:rPr>
      <w:t>9</w:t>
    </w:r>
    <w:r>
      <w:rPr>
        <w:rStyle w:val="a5"/>
      </w:rPr>
      <w:fldChar w:fldCharType="end"/>
    </w:r>
  </w:p>
  <w:p w:rsidR="00FC3D85" w:rsidRDefault="00FC3D85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14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14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14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14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14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14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14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14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14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</w:abstractNum>
  <w:abstractNum w:abstractNumId="3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4">
    <w:nsid w:val="7A1951C5"/>
    <w:multiLevelType w:val="hybridMultilevel"/>
    <w:tmpl w:val="8EF0228C"/>
    <w:lvl w:ilvl="0" w:tplc="C054ECD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A2A"/>
    <w:rsid w:val="00000A4B"/>
    <w:rsid w:val="00003F5B"/>
    <w:rsid w:val="00006742"/>
    <w:rsid w:val="000110C6"/>
    <w:rsid w:val="00016669"/>
    <w:rsid w:val="0001673A"/>
    <w:rsid w:val="00016FCA"/>
    <w:rsid w:val="000253A5"/>
    <w:rsid w:val="00030999"/>
    <w:rsid w:val="0003125A"/>
    <w:rsid w:val="000325F9"/>
    <w:rsid w:val="00034241"/>
    <w:rsid w:val="000409A1"/>
    <w:rsid w:val="00042A4E"/>
    <w:rsid w:val="00047335"/>
    <w:rsid w:val="00047D0E"/>
    <w:rsid w:val="0005280D"/>
    <w:rsid w:val="000556E0"/>
    <w:rsid w:val="00057F86"/>
    <w:rsid w:val="00060344"/>
    <w:rsid w:val="00060C18"/>
    <w:rsid w:val="00067A63"/>
    <w:rsid w:val="00073A1E"/>
    <w:rsid w:val="00074BBD"/>
    <w:rsid w:val="00075BC5"/>
    <w:rsid w:val="00075F66"/>
    <w:rsid w:val="00080A8C"/>
    <w:rsid w:val="000832E5"/>
    <w:rsid w:val="000869B1"/>
    <w:rsid w:val="00087A56"/>
    <w:rsid w:val="00094E2E"/>
    <w:rsid w:val="00096B11"/>
    <w:rsid w:val="00096B55"/>
    <w:rsid w:val="000A101C"/>
    <w:rsid w:val="000A17C7"/>
    <w:rsid w:val="000A2959"/>
    <w:rsid w:val="000A5DDA"/>
    <w:rsid w:val="000A5EA1"/>
    <w:rsid w:val="000A5F7C"/>
    <w:rsid w:val="000A6436"/>
    <w:rsid w:val="000B03A6"/>
    <w:rsid w:val="000B0915"/>
    <w:rsid w:val="000B3867"/>
    <w:rsid w:val="000B3E4A"/>
    <w:rsid w:val="000B55B7"/>
    <w:rsid w:val="000B77A9"/>
    <w:rsid w:val="000C0E43"/>
    <w:rsid w:val="000C2F9D"/>
    <w:rsid w:val="000D5AD2"/>
    <w:rsid w:val="000D6E98"/>
    <w:rsid w:val="000E1768"/>
    <w:rsid w:val="000E2ABB"/>
    <w:rsid w:val="000E2C41"/>
    <w:rsid w:val="000E5D8B"/>
    <w:rsid w:val="000E7C55"/>
    <w:rsid w:val="000F2054"/>
    <w:rsid w:val="000F7C2E"/>
    <w:rsid w:val="00100479"/>
    <w:rsid w:val="00101CA1"/>
    <w:rsid w:val="00104D16"/>
    <w:rsid w:val="001121BD"/>
    <w:rsid w:val="001132FA"/>
    <w:rsid w:val="00120489"/>
    <w:rsid w:val="001242B6"/>
    <w:rsid w:val="00125657"/>
    <w:rsid w:val="00127941"/>
    <w:rsid w:val="00130564"/>
    <w:rsid w:val="0013129F"/>
    <w:rsid w:val="00132A9B"/>
    <w:rsid w:val="00136164"/>
    <w:rsid w:val="00141035"/>
    <w:rsid w:val="00146BEC"/>
    <w:rsid w:val="001527B2"/>
    <w:rsid w:val="00154EA4"/>
    <w:rsid w:val="00155EB2"/>
    <w:rsid w:val="00156E4A"/>
    <w:rsid w:val="00161AF9"/>
    <w:rsid w:val="001641F9"/>
    <w:rsid w:val="00165BD8"/>
    <w:rsid w:val="001661AD"/>
    <w:rsid w:val="001719C1"/>
    <w:rsid w:val="00175551"/>
    <w:rsid w:val="0018061A"/>
    <w:rsid w:val="001807CD"/>
    <w:rsid w:val="001808B9"/>
    <w:rsid w:val="00182239"/>
    <w:rsid w:val="00182EBE"/>
    <w:rsid w:val="00183048"/>
    <w:rsid w:val="00187296"/>
    <w:rsid w:val="00187C53"/>
    <w:rsid w:val="00191CB6"/>
    <w:rsid w:val="00193B12"/>
    <w:rsid w:val="00193ECE"/>
    <w:rsid w:val="00196E62"/>
    <w:rsid w:val="001978F1"/>
    <w:rsid w:val="001A0776"/>
    <w:rsid w:val="001A1825"/>
    <w:rsid w:val="001A21B3"/>
    <w:rsid w:val="001A33F5"/>
    <w:rsid w:val="001A4BEF"/>
    <w:rsid w:val="001A50DA"/>
    <w:rsid w:val="001A656B"/>
    <w:rsid w:val="001B37EB"/>
    <w:rsid w:val="001C3180"/>
    <w:rsid w:val="001C3B70"/>
    <w:rsid w:val="001D000B"/>
    <w:rsid w:val="001D4A3B"/>
    <w:rsid w:val="001D6604"/>
    <w:rsid w:val="001E1769"/>
    <w:rsid w:val="001E320C"/>
    <w:rsid w:val="001E4304"/>
    <w:rsid w:val="001E57DC"/>
    <w:rsid w:val="001F1416"/>
    <w:rsid w:val="001F28A5"/>
    <w:rsid w:val="001F2DCF"/>
    <w:rsid w:val="001F6C28"/>
    <w:rsid w:val="00201FF2"/>
    <w:rsid w:val="00202371"/>
    <w:rsid w:val="002040BE"/>
    <w:rsid w:val="00204A8A"/>
    <w:rsid w:val="00204BA9"/>
    <w:rsid w:val="0020722A"/>
    <w:rsid w:val="00211E98"/>
    <w:rsid w:val="002141EC"/>
    <w:rsid w:val="00215CAA"/>
    <w:rsid w:val="00216071"/>
    <w:rsid w:val="00217966"/>
    <w:rsid w:val="00217C88"/>
    <w:rsid w:val="00222F4B"/>
    <w:rsid w:val="002235E8"/>
    <w:rsid w:val="00224039"/>
    <w:rsid w:val="002332AD"/>
    <w:rsid w:val="0023398C"/>
    <w:rsid w:val="0023737F"/>
    <w:rsid w:val="002405AB"/>
    <w:rsid w:val="00240FE7"/>
    <w:rsid w:val="00245ABD"/>
    <w:rsid w:val="00246CDB"/>
    <w:rsid w:val="0025012C"/>
    <w:rsid w:val="0025266C"/>
    <w:rsid w:val="00253A2F"/>
    <w:rsid w:val="00253D9D"/>
    <w:rsid w:val="002643DD"/>
    <w:rsid w:val="002649C2"/>
    <w:rsid w:val="00264E0C"/>
    <w:rsid w:val="002650B9"/>
    <w:rsid w:val="002700E7"/>
    <w:rsid w:val="00270483"/>
    <w:rsid w:val="00271882"/>
    <w:rsid w:val="00272578"/>
    <w:rsid w:val="00273444"/>
    <w:rsid w:val="00274513"/>
    <w:rsid w:val="0027682E"/>
    <w:rsid w:val="002775E8"/>
    <w:rsid w:val="00277920"/>
    <w:rsid w:val="002779F8"/>
    <w:rsid w:val="00280D40"/>
    <w:rsid w:val="00281548"/>
    <w:rsid w:val="002826DC"/>
    <w:rsid w:val="00284709"/>
    <w:rsid w:val="00285FD0"/>
    <w:rsid w:val="0028638D"/>
    <w:rsid w:val="0029319E"/>
    <w:rsid w:val="00295E99"/>
    <w:rsid w:val="002A51F9"/>
    <w:rsid w:val="002A6E35"/>
    <w:rsid w:val="002B1D7D"/>
    <w:rsid w:val="002B1FD9"/>
    <w:rsid w:val="002B3AC3"/>
    <w:rsid w:val="002B481F"/>
    <w:rsid w:val="002C4B44"/>
    <w:rsid w:val="002C6F8E"/>
    <w:rsid w:val="002D16DD"/>
    <w:rsid w:val="002D286F"/>
    <w:rsid w:val="002D4790"/>
    <w:rsid w:val="002D4AFC"/>
    <w:rsid w:val="002E0EE9"/>
    <w:rsid w:val="002E1C52"/>
    <w:rsid w:val="002E4327"/>
    <w:rsid w:val="002E590D"/>
    <w:rsid w:val="002E5CF6"/>
    <w:rsid w:val="002E6D57"/>
    <w:rsid w:val="002E7446"/>
    <w:rsid w:val="002F116D"/>
    <w:rsid w:val="002F1DC3"/>
    <w:rsid w:val="002F5BF5"/>
    <w:rsid w:val="003009D5"/>
    <w:rsid w:val="0030539F"/>
    <w:rsid w:val="00306935"/>
    <w:rsid w:val="0031018C"/>
    <w:rsid w:val="003156EC"/>
    <w:rsid w:val="00315DDE"/>
    <w:rsid w:val="003237F3"/>
    <w:rsid w:val="00325974"/>
    <w:rsid w:val="0033338B"/>
    <w:rsid w:val="00334165"/>
    <w:rsid w:val="00335EB7"/>
    <w:rsid w:val="00336740"/>
    <w:rsid w:val="003369DE"/>
    <w:rsid w:val="003379AA"/>
    <w:rsid w:val="003414BC"/>
    <w:rsid w:val="00341D43"/>
    <w:rsid w:val="0034234D"/>
    <w:rsid w:val="003503FC"/>
    <w:rsid w:val="00350522"/>
    <w:rsid w:val="003543D5"/>
    <w:rsid w:val="00361C79"/>
    <w:rsid w:val="00365901"/>
    <w:rsid w:val="00366688"/>
    <w:rsid w:val="00366BE7"/>
    <w:rsid w:val="00370E7D"/>
    <w:rsid w:val="00374781"/>
    <w:rsid w:val="00375533"/>
    <w:rsid w:val="003846F2"/>
    <w:rsid w:val="00384C00"/>
    <w:rsid w:val="00392F23"/>
    <w:rsid w:val="00396403"/>
    <w:rsid w:val="003970A4"/>
    <w:rsid w:val="003A10DC"/>
    <w:rsid w:val="003A1367"/>
    <w:rsid w:val="003A2C41"/>
    <w:rsid w:val="003A5E32"/>
    <w:rsid w:val="003B029B"/>
    <w:rsid w:val="003B0D8C"/>
    <w:rsid w:val="003B1AA3"/>
    <w:rsid w:val="003B3CAB"/>
    <w:rsid w:val="003B4198"/>
    <w:rsid w:val="003B5F45"/>
    <w:rsid w:val="003B7C32"/>
    <w:rsid w:val="003B7DBD"/>
    <w:rsid w:val="003C3242"/>
    <w:rsid w:val="003C5112"/>
    <w:rsid w:val="003C5C9E"/>
    <w:rsid w:val="003C6A18"/>
    <w:rsid w:val="003C6D85"/>
    <w:rsid w:val="003D1A27"/>
    <w:rsid w:val="003D4104"/>
    <w:rsid w:val="003E7699"/>
    <w:rsid w:val="003F31AA"/>
    <w:rsid w:val="003F3FAE"/>
    <w:rsid w:val="003F6E0B"/>
    <w:rsid w:val="004005DE"/>
    <w:rsid w:val="00402F2E"/>
    <w:rsid w:val="00402FF2"/>
    <w:rsid w:val="00406CD5"/>
    <w:rsid w:val="00407FCC"/>
    <w:rsid w:val="00410802"/>
    <w:rsid w:val="0041505A"/>
    <w:rsid w:val="00421E57"/>
    <w:rsid w:val="00424199"/>
    <w:rsid w:val="0042455A"/>
    <w:rsid w:val="00426480"/>
    <w:rsid w:val="00426919"/>
    <w:rsid w:val="004307C7"/>
    <w:rsid w:val="00431C52"/>
    <w:rsid w:val="0043210F"/>
    <w:rsid w:val="00432BDA"/>
    <w:rsid w:val="004335D7"/>
    <w:rsid w:val="004370ED"/>
    <w:rsid w:val="0044066A"/>
    <w:rsid w:val="00442694"/>
    <w:rsid w:val="00442B6A"/>
    <w:rsid w:val="004514C3"/>
    <w:rsid w:val="00451B0B"/>
    <w:rsid w:val="00451B0D"/>
    <w:rsid w:val="00455470"/>
    <w:rsid w:val="00455F16"/>
    <w:rsid w:val="004571BA"/>
    <w:rsid w:val="00457664"/>
    <w:rsid w:val="00462334"/>
    <w:rsid w:val="004644B5"/>
    <w:rsid w:val="004669F8"/>
    <w:rsid w:val="00467397"/>
    <w:rsid w:val="00473BB9"/>
    <w:rsid w:val="00474BBA"/>
    <w:rsid w:val="00475D89"/>
    <w:rsid w:val="00477E3E"/>
    <w:rsid w:val="00483141"/>
    <w:rsid w:val="00485AE8"/>
    <w:rsid w:val="00491924"/>
    <w:rsid w:val="004932D5"/>
    <w:rsid w:val="004A1A3C"/>
    <w:rsid w:val="004A333F"/>
    <w:rsid w:val="004A39A1"/>
    <w:rsid w:val="004A502B"/>
    <w:rsid w:val="004A5E98"/>
    <w:rsid w:val="004A7A83"/>
    <w:rsid w:val="004A7D49"/>
    <w:rsid w:val="004C2623"/>
    <w:rsid w:val="004C6505"/>
    <w:rsid w:val="004C7A3A"/>
    <w:rsid w:val="004D02B7"/>
    <w:rsid w:val="004D41AC"/>
    <w:rsid w:val="004D67B4"/>
    <w:rsid w:val="004E04B6"/>
    <w:rsid w:val="004E2B7F"/>
    <w:rsid w:val="004E2E87"/>
    <w:rsid w:val="004F0BFC"/>
    <w:rsid w:val="004F28C2"/>
    <w:rsid w:val="004F2AC0"/>
    <w:rsid w:val="004F3078"/>
    <w:rsid w:val="004F460F"/>
    <w:rsid w:val="004F63D4"/>
    <w:rsid w:val="004F63D9"/>
    <w:rsid w:val="005032EC"/>
    <w:rsid w:val="00505F7C"/>
    <w:rsid w:val="005121E5"/>
    <w:rsid w:val="005140A1"/>
    <w:rsid w:val="0051569E"/>
    <w:rsid w:val="005161C4"/>
    <w:rsid w:val="0052273E"/>
    <w:rsid w:val="005227F5"/>
    <w:rsid w:val="00526123"/>
    <w:rsid w:val="0053071A"/>
    <w:rsid w:val="005319DC"/>
    <w:rsid w:val="00531E9F"/>
    <w:rsid w:val="005335B6"/>
    <w:rsid w:val="005336B5"/>
    <w:rsid w:val="005338B4"/>
    <w:rsid w:val="0053482D"/>
    <w:rsid w:val="005463EE"/>
    <w:rsid w:val="005469E9"/>
    <w:rsid w:val="0055250A"/>
    <w:rsid w:val="005529EA"/>
    <w:rsid w:val="005530D6"/>
    <w:rsid w:val="0055382F"/>
    <w:rsid w:val="00554575"/>
    <w:rsid w:val="00557CCD"/>
    <w:rsid w:val="005602E0"/>
    <w:rsid w:val="00563779"/>
    <w:rsid w:val="00565EE2"/>
    <w:rsid w:val="0057080F"/>
    <w:rsid w:val="00573523"/>
    <w:rsid w:val="00576530"/>
    <w:rsid w:val="005774F5"/>
    <w:rsid w:val="005777E4"/>
    <w:rsid w:val="00581F66"/>
    <w:rsid w:val="00585DB9"/>
    <w:rsid w:val="0058617A"/>
    <w:rsid w:val="00587319"/>
    <w:rsid w:val="0059258A"/>
    <w:rsid w:val="00595708"/>
    <w:rsid w:val="00597F64"/>
    <w:rsid w:val="005A2ECD"/>
    <w:rsid w:val="005A5B37"/>
    <w:rsid w:val="005A63BD"/>
    <w:rsid w:val="005A6E9F"/>
    <w:rsid w:val="005B375C"/>
    <w:rsid w:val="005B3833"/>
    <w:rsid w:val="005B47C5"/>
    <w:rsid w:val="005B6E5D"/>
    <w:rsid w:val="005C0313"/>
    <w:rsid w:val="005C254B"/>
    <w:rsid w:val="005C7BA6"/>
    <w:rsid w:val="005D290E"/>
    <w:rsid w:val="005D3E21"/>
    <w:rsid w:val="005D4C39"/>
    <w:rsid w:val="005D544C"/>
    <w:rsid w:val="005D7896"/>
    <w:rsid w:val="005E073D"/>
    <w:rsid w:val="005E3D46"/>
    <w:rsid w:val="005E5AEE"/>
    <w:rsid w:val="005F02B2"/>
    <w:rsid w:val="005F0B85"/>
    <w:rsid w:val="005F418F"/>
    <w:rsid w:val="005F5697"/>
    <w:rsid w:val="00602095"/>
    <w:rsid w:val="00604C7A"/>
    <w:rsid w:val="00604EA6"/>
    <w:rsid w:val="0060584B"/>
    <w:rsid w:val="00620ED8"/>
    <w:rsid w:val="00623653"/>
    <w:rsid w:val="00623BB1"/>
    <w:rsid w:val="00624310"/>
    <w:rsid w:val="00627EDA"/>
    <w:rsid w:val="006312F0"/>
    <w:rsid w:val="00633028"/>
    <w:rsid w:val="006345E6"/>
    <w:rsid w:val="0064036A"/>
    <w:rsid w:val="006414E7"/>
    <w:rsid w:val="006420C4"/>
    <w:rsid w:val="006468AB"/>
    <w:rsid w:val="00647A33"/>
    <w:rsid w:val="006510CB"/>
    <w:rsid w:val="00653488"/>
    <w:rsid w:val="0066147A"/>
    <w:rsid w:val="00661554"/>
    <w:rsid w:val="00662D19"/>
    <w:rsid w:val="006659A8"/>
    <w:rsid w:val="00667747"/>
    <w:rsid w:val="00670B2B"/>
    <w:rsid w:val="00675DD5"/>
    <w:rsid w:val="006812CA"/>
    <w:rsid w:val="00681996"/>
    <w:rsid w:val="00683B6B"/>
    <w:rsid w:val="00684D5D"/>
    <w:rsid w:val="0068511B"/>
    <w:rsid w:val="00690046"/>
    <w:rsid w:val="00691499"/>
    <w:rsid w:val="006936B4"/>
    <w:rsid w:val="0069528B"/>
    <w:rsid w:val="00696489"/>
    <w:rsid w:val="006B20BD"/>
    <w:rsid w:val="006C119B"/>
    <w:rsid w:val="006C4823"/>
    <w:rsid w:val="006C7604"/>
    <w:rsid w:val="006D0A1E"/>
    <w:rsid w:val="006D14C7"/>
    <w:rsid w:val="006D4B94"/>
    <w:rsid w:val="006D5C86"/>
    <w:rsid w:val="006D6211"/>
    <w:rsid w:val="006D6AA4"/>
    <w:rsid w:val="006D7D96"/>
    <w:rsid w:val="006E36EC"/>
    <w:rsid w:val="006E64C9"/>
    <w:rsid w:val="006E65EB"/>
    <w:rsid w:val="006E6F5E"/>
    <w:rsid w:val="006E7314"/>
    <w:rsid w:val="006E79C8"/>
    <w:rsid w:val="006E7F0B"/>
    <w:rsid w:val="006F1C09"/>
    <w:rsid w:val="006F3A71"/>
    <w:rsid w:val="006F446D"/>
    <w:rsid w:val="006F4992"/>
    <w:rsid w:val="006F56FE"/>
    <w:rsid w:val="006F57A5"/>
    <w:rsid w:val="007020ED"/>
    <w:rsid w:val="00704930"/>
    <w:rsid w:val="00705D55"/>
    <w:rsid w:val="00705FE9"/>
    <w:rsid w:val="0070679F"/>
    <w:rsid w:val="0071326A"/>
    <w:rsid w:val="0071399E"/>
    <w:rsid w:val="00714A69"/>
    <w:rsid w:val="00716B3E"/>
    <w:rsid w:val="00720B38"/>
    <w:rsid w:val="00720E44"/>
    <w:rsid w:val="00720E51"/>
    <w:rsid w:val="007223CC"/>
    <w:rsid w:val="0072261F"/>
    <w:rsid w:val="00723B55"/>
    <w:rsid w:val="00724C9C"/>
    <w:rsid w:val="00724FD1"/>
    <w:rsid w:val="00726339"/>
    <w:rsid w:val="007319FD"/>
    <w:rsid w:val="00731B38"/>
    <w:rsid w:val="00736377"/>
    <w:rsid w:val="007365AF"/>
    <w:rsid w:val="00736F0B"/>
    <w:rsid w:val="00737E04"/>
    <w:rsid w:val="007525C1"/>
    <w:rsid w:val="0076245B"/>
    <w:rsid w:val="0076247E"/>
    <w:rsid w:val="00762752"/>
    <w:rsid w:val="007631DD"/>
    <w:rsid w:val="00771BF3"/>
    <w:rsid w:val="00773809"/>
    <w:rsid w:val="00773A71"/>
    <w:rsid w:val="00773AF2"/>
    <w:rsid w:val="007747B0"/>
    <w:rsid w:val="0077678D"/>
    <w:rsid w:val="00776A34"/>
    <w:rsid w:val="00782079"/>
    <w:rsid w:val="00790BF1"/>
    <w:rsid w:val="00792B6B"/>
    <w:rsid w:val="007933A5"/>
    <w:rsid w:val="007956B5"/>
    <w:rsid w:val="007A4126"/>
    <w:rsid w:val="007A4C7E"/>
    <w:rsid w:val="007A5283"/>
    <w:rsid w:val="007A559E"/>
    <w:rsid w:val="007A64B0"/>
    <w:rsid w:val="007A7EF9"/>
    <w:rsid w:val="007B127C"/>
    <w:rsid w:val="007B3BEF"/>
    <w:rsid w:val="007B5066"/>
    <w:rsid w:val="007B534B"/>
    <w:rsid w:val="007C06E0"/>
    <w:rsid w:val="007C1419"/>
    <w:rsid w:val="007C3F6B"/>
    <w:rsid w:val="007C4699"/>
    <w:rsid w:val="007C6B9F"/>
    <w:rsid w:val="007D0711"/>
    <w:rsid w:val="007D1F74"/>
    <w:rsid w:val="007D5942"/>
    <w:rsid w:val="007E1AF9"/>
    <w:rsid w:val="007E23CF"/>
    <w:rsid w:val="007E3C0D"/>
    <w:rsid w:val="007E6268"/>
    <w:rsid w:val="007F0E5C"/>
    <w:rsid w:val="007F1DA7"/>
    <w:rsid w:val="007F3BD9"/>
    <w:rsid w:val="007F4271"/>
    <w:rsid w:val="007F4C22"/>
    <w:rsid w:val="00804842"/>
    <w:rsid w:val="00805C50"/>
    <w:rsid w:val="0081440E"/>
    <w:rsid w:val="008149AE"/>
    <w:rsid w:val="0081645C"/>
    <w:rsid w:val="008200E7"/>
    <w:rsid w:val="008216BE"/>
    <w:rsid w:val="00824490"/>
    <w:rsid w:val="00833EC0"/>
    <w:rsid w:val="00841212"/>
    <w:rsid w:val="00846BFC"/>
    <w:rsid w:val="00853A9A"/>
    <w:rsid w:val="00860C9B"/>
    <w:rsid w:val="00862C9A"/>
    <w:rsid w:val="008661B9"/>
    <w:rsid w:val="0086630C"/>
    <w:rsid w:val="00866328"/>
    <w:rsid w:val="00866ED3"/>
    <w:rsid w:val="00870E3D"/>
    <w:rsid w:val="00881229"/>
    <w:rsid w:val="00881847"/>
    <w:rsid w:val="008830D7"/>
    <w:rsid w:val="00886938"/>
    <w:rsid w:val="00886EED"/>
    <w:rsid w:val="00887586"/>
    <w:rsid w:val="00890355"/>
    <w:rsid w:val="00890673"/>
    <w:rsid w:val="00890DAB"/>
    <w:rsid w:val="00896D11"/>
    <w:rsid w:val="008A0CB7"/>
    <w:rsid w:val="008A33D5"/>
    <w:rsid w:val="008B04D3"/>
    <w:rsid w:val="008B0575"/>
    <w:rsid w:val="008B05EB"/>
    <w:rsid w:val="008B15E6"/>
    <w:rsid w:val="008B172F"/>
    <w:rsid w:val="008B2405"/>
    <w:rsid w:val="008B37BC"/>
    <w:rsid w:val="008C23F3"/>
    <w:rsid w:val="008C4BF0"/>
    <w:rsid w:val="008C5183"/>
    <w:rsid w:val="008C68B5"/>
    <w:rsid w:val="008D2E8F"/>
    <w:rsid w:val="008D2F72"/>
    <w:rsid w:val="008D56C1"/>
    <w:rsid w:val="008E1268"/>
    <w:rsid w:val="008E160D"/>
    <w:rsid w:val="008E178E"/>
    <w:rsid w:val="008E2ABB"/>
    <w:rsid w:val="008E4550"/>
    <w:rsid w:val="008E7441"/>
    <w:rsid w:val="008F3191"/>
    <w:rsid w:val="008F47CC"/>
    <w:rsid w:val="008F7828"/>
    <w:rsid w:val="008F79DA"/>
    <w:rsid w:val="009006A0"/>
    <w:rsid w:val="0090119C"/>
    <w:rsid w:val="009016D4"/>
    <w:rsid w:val="00905D97"/>
    <w:rsid w:val="00907AAE"/>
    <w:rsid w:val="00910404"/>
    <w:rsid w:val="00910685"/>
    <w:rsid w:val="00914556"/>
    <w:rsid w:val="00915AF8"/>
    <w:rsid w:val="00921E3D"/>
    <w:rsid w:val="00925FF3"/>
    <w:rsid w:val="009264B2"/>
    <w:rsid w:val="0092667A"/>
    <w:rsid w:val="00931F4A"/>
    <w:rsid w:val="00934421"/>
    <w:rsid w:val="00940745"/>
    <w:rsid w:val="0094097B"/>
    <w:rsid w:val="009427D5"/>
    <w:rsid w:val="0094381B"/>
    <w:rsid w:val="00944011"/>
    <w:rsid w:val="00945446"/>
    <w:rsid w:val="00951871"/>
    <w:rsid w:val="00955411"/>
    <w:rsid w:val="00955C3C"/>
    <w:rsid w:val="00957BD3"/>
    <w:rsid w:val="00961673"/>
    <w:rsid w:val="00963998"/>
    <w:rsid w:val="00963A84"/>
    <w:rsid w:val="00963BC2"/>
    <w:rsid w:val="00964221"/>
    <w:rsid w:val="00965FC9"/>
    <w:rsid w:val="00980A1E"/>
    <w:rsid w:val="00982296"/>
    <w:rsid w:val="00983459"/>
    <w:rsid w:val="009864A7"/>
    <w:rsid w:val="00990137"/>
    <w:rsid w:val="00991466"/>
    <w:rsid w:val="00991FE2"/>
    <w:rsid w:val="00993347"/>
    <w:rsid w:val="00995BE9"/>
    <w:rsid w:val="00996A2A"/>
    <w:rsid w:val="00996A85"/>
    <w:rsid w:val="009A03E9"/>
    <w:rsid w:val="009A1CBB"/>
    <w:rsid w:val="009A361E"/>
    <w:rsid w:val="009A53E0"/>
    <w:rsid w:val="009B2B41"/>
    <w:rsid w:val="009B33A5"/>
    <w:rsid w:val="009B5015"/>
    <w:rsid w:val="009C4C8B"/>
    <w:rsid w:val="009C6DEC"/>
    <w:rsid w:val="009D3284"/>
    <w:rsid w:val="009D42DC"/>
    <w:rsid w:val="009E731B"/>
    <w:rsid w:val="009F2D41"/>
    <w:rsid w:val="009F4521"/>
    <w:rsid w:val="009F77DE"/>
    <w:rsid w:val="00A0152B"/>
    <w:rsid w:val="00A053E8"/>
    <w:rsid w:val="00A053EA"/>
    <w:rsid w:val="00A05A46"/>
    <w:rsid w:val="00A13D2E"/>
    <w:rsid w:val="00A161E3"/>
    <w:rsid w:val="00A2164D"/>
    <w:rsid w:val="00A21780"/>
    <w:rsid w:val="00A21E45"/>
    <w:rsid w:val="00A22C21"/>
    <w:rsid w:val="00A27A33"/>
    <w:rsid w:val="00A27E03"/>
    <w:rsid w:val="00A27F24"/>
    <w:rsid w:val="00A310D2"/>
    <w:rsid w:val="00A328A3"/>
    <w:rsid w:val="00A33701"/>
    <w:rsid w:val="00A342CD"/>
    <w:rsid w:val="00A34CA7"/>
    <w:rsid w:val="00A35B7D"/>
    <w:rsid w:val="00A436D6"/>
    <w:rsid w:val="00A43D93"/>
    <w:rsid w:val="00A47EED"/>
    <w:rsid w:val="00A50A52"/>
    <w:rsid w:val="00A52A33"/>
    <w:rsid w:val="00A53B48"/>
    <w:rsid w:val="00A57E31"/>
    <w:rsid w:val="00A66C92"/>
    <w:rsid w:val="00A71127"/>
    <w:rsid w:val="00A75483"/>
    <w:rsid w:val="00A75825"/>
    <w:rsid w:val="00A77350"/>
    <w:rsid w:val="00A7759A"/>
    <w:rsid w:val="00A80BA0"/>
    <w:rsid w:val="00A80DBC"/>
    <w:rsid w:val="00A81157"/>
    <w:rsid w:val="00A862B5"/>
    <w:rsid w:val="00A900E6"/>
    <w:rsid w:val="00A91241"/>
    <w:rsid w:val="00A922FB"/>
    <w:rsid w:val="00A9368A"/>
    <w:rsid w:val="00A93C43"/>
    <w:rsid w:val="00A976E5"/>
    <w:rsid w:val="00AA7869"/>
    <w:rsid w:val="00AA7AD3"/>
    <w:rsid w:val="00AA7E67"/>
    <w:rsid w:val="00AB245B"/>
    <w:rsid w:val="00AB42F8"/>
    <w:rsid w:val="00AB5CBB"/>
    <w:rsid w:val="00AC0150"/>
    <w:rsid w:val="00AC4114"/>
    <w:rsid w:val="00AC68C1"/>
    <w:rsid w:val="00AC7882"/>
    <w:rsid w:val="00AD0DBE"/>
    <w:rsid w:val="00AD2EAC"/>
    <w:rsid w:val="00AD36D7"/>
    <w:rsid w:val="00AD6467"/>
    <w:rsid w:val="00AD68C9"/>
    <w:rsid w:val="00AD7E15"/>
    <w:rsid w:val="00AE130A"/>
    <w:rsid w:val="00AE1E5F"/>
    <w:rsid w:val="00AE2680"/>
    <w:rsid w:val="00AF112E"/>
    <w:rsid w:val="00AF11ED"/>
    <w:rsid w:val="00AF5E17"/>
    <w:rsid w:val="00AF6309"/>
    <w:rsid w:val="00B04724"/>
    <w:rsid w:val="00B04782"/>
    <w:rsid w:val="00B0704A"/>
    <w:rsid w:val="00B15FEC"/>
    <w:rsid w:val="00B214CC"/>
    <w:rsid w:val="00B21C87"/>
    <w:rsid w:val="00B22FC1"/>
    <w:rsid w:val="00B23A05"/>
    <w:rsid w:val="00B253D9"/>
    <w:rsid w:val="00B262D4"/>
    <w:rsid w:val="00B2740A"/>
    <w:rsid w:val="00B278A0"/>
    <w:rsid w:val="00B30B01"/>
    <w:rsid w:val="00B30E7D"/>
    <w:rsid w:val="00B30EE8"/>
    <w:rsid w:val="00B30F88"/>
    <w:rsid w:val="00B31112"/>
    <w:rsid w:val="00B34682"/>
    <w:rsid w:val="00B351F6"/>
    <w:rsid w:val="00B375DB"/>
    <w:rsid w:val="00B37C63"/>
    <w:rsid w:val="00B464B9"/>
    <w:rsid w:val="00B46CEB"/>
    <w:rsid w:val="00B4793C"/>
    <w:rsid w:val="00B50792"/>
    <w:rsid w:val="00B510A4"/>
    <w:rsid w:val="00B55DF2"/>
    <w:rsid w:val="00B567EE"/>
    <w:rsid w:val="00B56BB5"/>
    <w:rsid w:val="00B57976"/>
    <w:rsid w:val="00B60FAB"/>
    <w:rsid w:val="00B63233"/>
    <w:rsid w:val="00B66DE4"/>
    <w:rsid w:val="00B67EE6"/>
    <w:rsid w:val="00B713B6"/>
    <w:rsid w:val="00B72D8E"/>
    <w:rsid w:val="00B741EB"/>
    <w:rsid w:val="00B74B8A"/>
    <w:rsid w:val="00B74CC7"/>
    <w:rsid w:val="00B7578A"/>
    <w:rsid w:val="00B833C7"/>
    <w:rsid w:val="00B845FB"/>
    <w:rsid w:val="00B8471E"/>
    <w:rsid w:val="00B85CC7"/>
    <w:rsid w:val="00B90966"/>
    <w:rsid w:val="00B918F6"/>
    <w:rsid w:val="00B91D5D"/>
    <w:rsid w:val="00B9236E"/>
    <w:rsid w:val="00B93ED1"/>
    <w:rsid w:val="00BA02E3"/>
    <w:rsid w:val="00BA0C3E"/>
    <w:rsid w:val="00BA201E"/>
    <w:rsid w:val="00BA5F0A"/>
    <w:rsid w:val="00BA7EC0"/>
    <w:rsid w:val="00BB6222"/>
    <w:rsid w:val="00BB64EB"/>
    <w:rsid w:val="00BC431B"/>
    <w:rsid w:val="00BC5266"/>
    <w:rsid w:val="00BC5A7D"/>
    <w:rsid w:val="00BC7226"/>
    <w:rsid w:val="00BC7294"/>
    <w:rsid w:val="00BC7DF0"/>
    <w:rsid w:val="00BD5F46"/>
    <w:rsid w:val="00BD625E"/>
    <w:rsid w:val="00BD6F3E"/>
    <w:rsid w:val="00BD7A5D"/>
    <w:rsid w:val="00BE1EBB"/>
    <w:rsid w:val="00BE1EF0"/>
    <w:rsid w:val="00BE26B7"/>
    <w:rsid w:val="00BE2E91"/>
    <w:rsid w:val="00BE3E82"/>
    <w:rsid w:val="00BE66B7"/>
    <w:rsid w:val="00BE6C47"/>
    <w:rsid w:val="00BE72EB"/>
    <w:rsid w:val="00BE745E"/>
    <w:rsid w:val="00BF0C03"/>
    <w:rsid w:val="00BF0EF2"/>
    <w:rsid w:val="00BF5A19"/>
    <w:rsid w:val="00C00801"/>
    <w:rsid w:val="00C074D1"/>
    <w:rsid w:val="00C07998"/>
    <w:rsid w:val="00C103E5"/>
    <w:rsid w:val="00C106C6"/>
    <w:rsid w:val="00C10E33"/>
    <w:rsid w:val="00C125CF"/>
    <w:rsid w:val="00C1340B"/>
    <w:rsid w:val="00C22A3F"/>
    <w:rsid w:val="00C25F09"/>
    <w:rsid w:val="00C26159"/>
    <w:rsid w:val="00C30E20"/>
    <w:rsid w:val="00C34957"/>
    <w:rsid w:val="00C371AE"/>
    <w:rsid w:val="00C407CF"/>
    <w:rsid w:val="00C41432"/>
    <w:rsid w:val="00C41CDC"/>
    <w:rsid w:val="00C41F13"/>
    <w:rsid w:val="00C44664"/>
    <w:rsid w:val="00C46030"/>
    <w:rsid w:val="00C46680"/>
    <w:rsid w:val="00C466BC"/>
    <w:rsid w:val="00C472A8"/>
    <w:rsid w:val="00C55F38"/>
    <w:rsid w:val="00C61353"/>
    <w:rsid w:val="00C6263E"/>
    <w:rsid w:val="00C637D5"/>
    <w:rsid w:val="00C6683A"/>
    <w:rsid w:val="00C671A8"/>
    <w:rsid w:val="00C709AB"/>
    <w:rsid w:val="00C74444"/>
    <w:rsid w:val="00C75F07"/>
    <w:rsid w:val="00C809CD"/>
    <w:rsid w:val="00C83E3E"/>
    <w:rsid w:val="00C840E2"/>
    <w:rsid w:val="00C86ABF"/>
    <w:rsid w:val="00C87E1C"/>
    <w:rsid w:val="00C9108C"/>
    <w:rsid w:val="00C97E5C"/>
    <w:rsid w:val="00CA6198"/>
    <w:rsid w:val="00CA6D91"/>
    <w:rsid w:val="00CB3B6E"/>
    <w:rsid w:val="00CC31F0"/>
    <w:rsid w:val="00CC4CDF"/>
    <w:rsid w:val="00CC7B2C"/>
    <w:rsid w:val="00CD3D13"/>
    <w:rsid w:val="00CD7188"/>
    <w:rsid w:val="00CE0979"/>
    <w:rsid w:val="00CE0F90"/>
    <w:rsid w:val="00CE1AB4"/>
    <w:rsid w:val="00CE1FBC"/>
    <w:rsid w:val="00CF042F"/>
    <w:rsid w:val="00CF1C94"/>
    <w:rsid w:val="00CF42CE"/>
    <w:rsid w:val="00CF4E90"/>
    <w:rsid w:val="00CF645D"/>
    <w:rsid w:val="00D0034F"/>
    <w:rsid w:val="00D04E81"/>
    <w:rsid w:val="00D11E79"/>
    <w:rsid w:val="00D20AF1"/>
    <w:rsid w:val="00D20C37"/>
    <w:rsid w:val="00D2222E"/>
    <w:rsid w:val="00D26A5E"/>
    <w:rsid w:val="00D27448"/>
    <w:rsid w:val="00D3178A"/>
    <w:rsid w:val="00D323E8"/>
    <w:rsid w:val="00D32925"/>
    <w:rsid w:val="00D33B96"/>
    <w:rsid w:val="00D3464A"/>
    <w:rsid w:val="00D368B0"/>
    <w:rsid w:val="00D4110C"/>
    <w:rsid w:val="00D41E2D"/>
    <w:rsid w:val="00D4333B"/>
    <w:rsid w:val="00D43AC5"/>
    <w:rsid w:val="00D446B9"/>
    <w:rsid w:val="00D46516"/>
    <w:rsid w:val="00D5068E"/>
    <w:rsid w:val="00D508FD"/>
    <w:rsid w:val="00D543D7"/>
    <w:rsid w:val="00D5559E"/>
    <w:rsid w:val="00D55AF4"/>
    <w:rsid w:val="00D57459"/>
    <w:rsid w:val="00D608DE"/>
    <w:rsid w:val="00D61F0B"/>
    <w:rsid w:val="00D62333"/>
    <w:rsid w:val="00D63A50"/>
    <w:rsid w:val="00D64CAA"/>
    <w:rsid w:val="00D717D4"/>
    <w:rsid w:val="00D80BBA"/>
    <w:rsid w:val="00D8476D"/>
    <w:rsid w:val="00D855B6"/>
    <w:rsid w:val="00D86C78"/>
    <w:rsid w:val="00D9012A"/>
    <w:rsid w:val="00D90E4F"/>
    <w:rsid w:val="00D920D3"/>
    <w:rsid w:val="00D944EC"/>
    <w:rsid w:val="00D95AAD"/>
    <w:rsid w:val="00D9620B"/>
    <w:rsid w:val="00DA3F70"/>
    <w:rsid w:val="00DA56A3"/>
    <w:rsid w:val="00DA617F"/>
    <w:rsid w:val="00DB06E9"/>
    <w:rsid w:val="00DB1FCA"/>
    <w:rsid w:val="00DB385E"/>
    <w:rsid w:val="00DB3E49"/>
    <w:rsid w:val="00DB5313"/>
    <w:rsid w:val="00DB7802"/>
    <w:rsid w:val="00DC0B1B"/>
    <w:rsid w:val="00DC6A8E"/>
    <w:rsid w:val="00DC7D42"/>
    <w:rsid w:val="00DD0317"/>
    <w:rsid w:val="00DD1704"/>
    <w:rsid w:val="00DD27BE"/>
    <w:rsid w:val="00DD27E0"/>
    <w:rsid w:val="00DD488B"/>
    <w:rsid w:val="00DE1086"/>
    <w:rsid w:val="00DE19B0"/>
    <w:rsid w:val="00DE75BB"/>
    <w:rsid w:val="00DF2174"/>
    <w:rsid w:val="00DF3689"/>
    <w:rsid w:val="00DF4E1E"/>
    <w:rsid w:val="00DF7E4F"/>
    <w:rsid w:val="00E00D45"/>
    <w:rsid w:val="00E01C95"/>
    <w:rsid w:val="00E03AFF"/>
    <w:rsid w:val="00E04F3A"/>
    <w:rsid w:val="00E04F65"/>
    <w:rsid w:val="00E05D27"/>
    <w:rsid w:val="00E06A92"/>
    <w:rsid w:val="00E13317"/>
    <w:rsid w:val="00E14025"/>
    <w:rsid w:val="00E1492C"/>
    <w:rsid w:val="00E165FE"/>
    <w:rsid w:val="00E20801"/>
    <w:rsid w:val="00E208C2"/>
    <w:rsid w:val="00E20CAC"/>
    <w:rsid w:val="00E218E6"/>
    <w:rsid w:val="00E21EF8"/>
    <w:rsid w:val="00E223F8"/>
    <w:rsid w:val="00E27874"/>
    <w:rsid w:val="00E30D7E"/>
    <w:rsid w:val="00E31BBF"/>
    <w:rsid w:val="00E32D25"/>
    <w:rsid w:val="00E33681"/>
    <w:rsid w:val="00E34F67"/>
    <w:rsid w:val="00E3612B"/>
    <w:rsid w:val="00E37548"/>
    <w:rsid w:val="00E40BEF"/>
    <w:rsid w:val="00E424BF"/>
    <w:rsid w:val="00E42B00"/>
    <w:rsid w:val="00E432CA"/>
    <w:rsid w:val="00E435FD"/>
    <w:rsid w:val="00E44591"/>
    <w:rsid w:val="00E44977"/>
    <w:rsid w:val="00E44BED"/>
    <w:rsid w:val="00E55203"/>
    <w:rsid w:val="00E57DF6"/>
    <w:rsid w:val="00E63AF0"/>
    <w:rsid w:val="00E663EB"/>
    <w:rsid w:val="00E66955"/>
    <w:rsid w:val="00E67604"/>
    <w:rsid w:val="00E701B7"/>
    <w:rsid w:val="00E7111B"/>
    <w:rsid w:val="00E715AB"/>
    <w:rsid w:val="00E7225F"/>
    <w:rsid w:val="00E7264C"/>
    <w:rsid w:val="00E73345"/>
    <w:rsid w:val="00E739ED"/>
    <w:rsid w:val="00E73D75"/>
    <w:rsid w:val="00E75A96"/>
    <w:rsid w:val="00E75AE8"/>
    <w:rsid w:val="00E804AC"/>
    <w:rsid w:val="00E816B7"/>
    <w:rsid w:val="00E8192A"/>
    <w:rsid w:val="00E8522C"/>
    <w:rsid w:val="00E85A0E"/>
    <w:rsid w:val="00E85F1A"/>
    <w:rsid w:val="00E86BE4"/>
    <w:rsid w:val="00E93D8A"/>
    <w:rsid w:val="00E94283"/>
    <w:rsid w:val="00E94387"/>
    <w:rsid w:val="00EA2E76"/>
    <w:rsid w:val="00EA3CF1"/>
    <w:rsid w:val="00EA4EAC"/>
    <w:rsid w:val="00EA50AD"/>
    <w:rsid w:val="00EA65E9"/>
    <w:rsid w:val="00EA7FE5"/>
    <w:rsid w:val="00EB0AF2"/>
    <w:rsid w:val="00EB1C28"/>
    <w:rsid w:val="00EB382B"/>
    <w:rsid w:val="00EB42B5"/>
    <w:rsid w:val="00EB5733"/>
    <w:rsid w:val="00EB6EF4"/>
    <w:rsid w:val="00EB7FF7"/>
    <w:rsid w:val="00EC1C8E"/>
    <w:rsid w:val="00EC23E7"/>
    <w:rsid w:val="00EC25FE"/>
    <w:rsid w:val="00EC64D9"/>
    <w:rsid w:val="00EC6E29"/>
    <w:rsid w:val="00ED105D"/>
    <w:rsid w:val="00ED4ED7"/>
    <w:rsid w:val="00ED53B6"/>
    <w:rsid w:val="00ED65F8"/>
    <w:rsid w:val="00ED6EE8"/>
    <w:rsid w:val="00EE5C6F"/>
    <w:rsid w:val="00EE63D4"/>
    <w:rsid w:val="00EE71FD"/>
    <w:rsid w:val="00EF3480"/>
    <w:rsid w:val="00EF3A22"/>
    <w:rsid w:val="00EF434F"/>
    <w:rsid w:val="00EF6581"/>
    <w:rsid w:val="00EF6ED7"/>
    <w:rsid w:val="00F00A5D"/>
    <w:rsid w:val="00F00BDF"/>
    <w:rsid w:val="00F014A4"/>
    <w:rsid w:val="00F017C3"/>
    <w:rsid w:val="00F031E6"/>
    <w:rsid w:val="00F03267"/>
    <w:rsid w:val="00F05987"/>
    <w:rsid w:val="00F074FE"/>
    <w:rsid w:val="00F10802"/>
    <w:rsid w:val="00F10B05"/>
    <w:rsid w:val="00F14D01"/>
    <w:rsid w:val="00F1539C"/>
    <w:rsid w:val="00F17C35"/>
    <w:rsid w:val="00F20323"/>
    <w:rsid w:val="00F22489"/>
    <w:rsid w:val="00F266A6"/>
    <w:rsid w:val="00F3114C"/>
    <w:rsid w:val="00F31FF9"/>
    <w:rsid w:val="00F33DB9"/>
    <w:rsid w:val="00F33FFF"/>
    <w:rsid w:val="00F3552E"/>
    <w:rsid w:val="00F377ED"/>
    <w:rsid w:val="00F415D2"/>
    <w:rsid w:val="00F47C6D"/>
    <w:rsid w:val="00F50AE4"/>
    <w:rsid w:val="00F51167"/>
    <w:rsid w:val="00F54D19"/>
    <w:rsid w:val="00F55AF2"/>
    <w:rsid w:val="00F6041C"/>
    <w:rsid w:val="00F609FD"/>
    <w:rsid w:val="00F60FC3"/>
    <w:rsid w:val="00F627D2"/>
    <w:rsid w:val="00F62A80"/>
    <w:rsid w:val="00F7192E"/>
    <w:rsid w:val="00F724EC"/>
    <w:rsid w:val="00F73703"/>
    <w:rsid w:val="00F7726E"/>
    <w:rsid w:val="00F81617"/>
    <w:rsid w:val="00F81C2B"/>
    <w:rsid w:val="00F85CA3"/>
    <w:rsid w:val="00F85F92"/>
    <w:rsid w:val="00F92BAD"/>
    <w:rsid w:val="00F9356B"/>
    <w:rsid w:val="00F942EC"/>
    <w:rsid w:val="00F95557"/>
    <w:rsid w:val="00F97CA6"/>
    <w:rsid w:val="00F97CAC"/>
    <w:rsid w:val="00FA3C20"/>
    <w:rsid w:val="00FA40B1"/>
    <w:rsid w:val="00FA48DA"/>
    <w:rsid w:val="00FB1528"/>
    <w:rsid w:val="00FB28EB"/>
    <w:rsid w:val="00FB62E3"/>
    <w:rsid w:val="00FB7570"/>
    <w:rsid w:val="00FB798F"/>
    <w:rsid w:val="00FC2FAB"/>
    <w:rsid w:val="00FC3D85"/>
    <w:rsid w:val="00FC4D96"/>
    <w:rsid w:val="00FC5AAE"/>
    <w:rsid w:val="00FD1507"/>
    <w:rsid w:val="00FD34B0"/>
    <w:rsid w:val="00FE18D6"/>
    <w:rsid w:val="00FE638F"/>
    <w:rsid w:val="00FF0D50"/>
    <w:rsid w:val="00FF39A0"/>
    <w:rsid w:val="00FF665A"/>
    <w:rsid w:val="00FF7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8B58EF2-7156-4DEC-BF1B-1D33377ED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42CE"/>
    <w:rPr>
      <w:sz w:val="28"/>
    </w:rPr>
  </w:style>
  <w:style w:type="paragraph" w:styleId="1">
    <w:name w:val="heading 1"/>
    <w:basedOn w:val="a"/>
    <w:next w:val="a"/>
    <w:qFormat/>
    <w:rsid w:val="00CF42CE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F42CE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CF42CE"/>
    <w:pPr>
      <w:tabs>
        <w:tab w:val="center" w:pos="4153"/>
        <w:tab w:val="right" w:pos="8306"/>
      </w:tabs>
    </w:pPr>
  </w:style>
  <w:style w:type="paragraph" w:customStyle="1" w:styleId="ConsPlusNormal">
    <w:name w:val="ConsPlusNormal"/>
    <w:rsid w:val="00CF42C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customStyle="1" w:styleId="ConsPlusTitle">
    <w:name w:val="ConsPlusTitle"/>
    <w:rsid w:val="00CF42C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5">
    <w:name w:val="page number"/>
    <w:basedOn w:val="a0"/>
    <w:rsid w:val="00CF42CE"/>
  </w:style>
  <w:style w:type="paragraph" w:customStyle="1" w:styleId="ConsPlusNonformat">
    <w:name w:val="ConsPlusNonformat"/>
    <w:rsid w:val="00CF42C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ody Text Indent"/>
    <w:basedOn w:val="a"/>
    <w:rsid w:val="004F2AC0"/>
    <w:pPr>
      <w:ind w:firstLine="720"/>
      <w:jc w:val="both"/>
    </w:pPr>
    <w:rPr>
      <w:sz w:val="26"/>
    </w:rPr>
  </w:style>
  <w:style w:type="paragraph" w:styleId="a7">
    <w:name w:val="Normal (Web)"/>
    <w:basedOn w:val="a"/>
    <w:rsid w:val="00FC3D85"/>
    <w:rPr>
      <w:sz w:val="24"/>
      <w:szCs w:val="24"/>
    </w:rPr>
  </w:style>
  <w:style w:type="paragraph" w:customStyle="1" w:styleId="h">
    <w:name w:val="h"/>
    <w:basedOn w:val="a"/>
    <w:rsid w:val="00FC3D85"/>
    <w:pPr>
      <w:ind w:left="1985" w:hanging="1276"/>
    </w:pPr>
    <w:rPr>
      <w:caps/>
      <w:sz w:val="24"/>
      <w:szCs w:val="24"/>
    </w:rPr>
  </w:style>
  <w:style w:type="paragraph" w:customStyle="1" w:styleId="text">
    <w:name w:val="text"/>
    <w:basedOn w:val="a"/>
    <w:rsid w:val="00FC3D85"/>
    <w:pPr>
      <w:ind w:firstLine="709"/>
      <w:jc w:val="both"/>
    </w:pPr>
    <w:rPr>
      <w:sz w:val="24"/>
      <w:szCs w:val="24"/>
    </w:rPr>
  </w:style>
  <w:style w:type="table" w:styleId="a8">
    <w:name w:val="Table Grid"/>
    <w:basedOn w:val="a1"/>
    <w:uiPriority w:val="59"/>
    <w:rsid w:val="00335E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rsid w:val="000869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paragraph" w:styleId="a9">
    <w:name w:val="Balloon Text"/>
    <w:basedOn w:val="a"/>
    <w:semiHidden/>
    <w:rsid w:val="00B22FC1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05280D"/>
    <w:pPr>
      <w:spacing w:after="120"/>
    </w:pPr>
  </w:style>
  <w:style w:type="character" w:customStyle="1" w:styleId="0pt">
    <w:name w:val="Основной текст + Интервал 0 pt"/>
    <w:uiPriority w:val="99"/>
    <w:rsid w:val="0005280D"/>
    <w:rPr>
      <w:rFonts w:ascii="Times New Roman" w:hAnsi="Times New Roman" w:cs="Times New Roman"/>
      <w:spacing w:val="5"/>
      <w:sz w:val="25"/>
      <w:szCs w:val="25"/>
      <w:u w:val="none"/>
    </w:rPr>
  </w:style>
  <w:style w:type="character" w:customStyle="1" w:styleId="2">
    <w:name w:val="Основной текст (2)_"/>
    <w:link w:val="20"/>
    <w:locked/>
    <w:rsid w:val="0005280D"/>
    <w:rPr>
      <w:spacing w:val="6"/>
      <w:sz w:val="25"/>
      <w:szCs w:val="25"/>
      <w:lang w:bidi="ar-SA"/>
    </w:rPr>
  </w:style>
  <w:style w:type="character" w:customStyle="1" w:styleId="20pt">
    <w:name w:val="Основной текст (2) + Интервал 0 pt"/>
    <w:rsid w:val="0005280D"/>
    <w:rPr>
      <w:spacing w:val="5"/>
      <w:sz w:val="25"/>
      <w:szCs w:val="25"/>
      <w:lang w:bidi="ar-SA"/>
    </w:rPr>
  </w:style>
  <w:style w:type="character" w:customStyle="1" w:styleId="20pt2">
    <w:name w:val="Основной текст (2) + Интервал 0 pt2"/>
    <w:rsid w:val="0005280D"/>
    <w:rPr>
      <w:spacing w:val="9"/>
      <w:sz w:val="25"/>
      <w:szCs w:val="25"/>
      <w:lang w:bidi="ar-SA"/>
    </w:rPr>
  </w:style>
  <w:style w:type="character" w:customStyle="1" w:styleId="20pt1">
    <w:name w:val="Основной текст (2) + Интервал 0 pt1"/>
    <w:rsid w:val="0005280D"/>
    <w:rPr>
      <w:spacing w:val="3"/>
      <w:sz w:val="25"/>
      <w:szCs w:val="25"/>
      <w:lang w:bidi="ar-SA"/>
    </w:rPr>
  </w:style>
  <w:style w:type="paragraph" w:customStyle="1" w:styleId="20">
    <w:name w:val="Основной текст (2)"/>
    <w:basedOn w:val="a"/>
    <w:link w:val="2"/>
    <w:rsid w:val="0005280D"/>
    <w:pPr>
      <w:widowControl w:val="0"/>
      <w:shd w:val="clear" w:color="auto" w:fill="FFFFFF"/>
      <w:spacing w:after="420" w:line="461" w:lineRule="exact"/>
      <w:ind w:firstLine="860"/>
    </w:pPr>
    <w:rPr>
      <w:spacing w:val="6"/>
      <w:sz w:val="25"/>
      <w:szCs w:val="25"/>
    </w:rPr>
  </w:style>
  <w:style w:type="character" w:customStyle="1" w:styleId="ab">
    <w:name w:val="Основной текст Знак"/>
    <w:link w:val="aa"/>
    <w:locked/>
    <w:rsid w:val="0005280D"/>
    <w:rPr>
      <w:sz w:val="28"/>
      <w:lang w:val="ru-RU" w:eastAsia="ru-RU" w:bidi="ar-SA"/>
    </w:rPr>
  </w:style>
  <w:style w:type="character" w:customStyle="1" w:styleId="10">
    <w:name w:val="Основной текст Знак1"/>
    <w:uiPriority w:val="99"/>
    <w:locked/>
    <w:rsid w:val="000E2C41"/>
    <w:rPr>
      <w:rFonts w:ascii="Times New Roman" w:hAnsi="Times New Roman" w:cs="Times New Roman"/>
      <w:spacing w:val="2"/>
      <w:sz w:val="14"/>
      <w:szCs w:val="14"/>
      <w:u w:val="none"/>
    </w:rPr>
  </w:style>
  <w:style w:type="character" w:customStyle="1" w:styleId="11">
    <w:name w:val="Основной текст + Курсив1"/>
    <w:aliases w:val="Интервал 0 pt1,Основной текст + Corbel,Курсив1"/>
    <w:uiPriority w:val="99"/>
    <w:rsid w:val="000E2C41"/>
    <w:rPr>
      <w:rFonts w:ascii="Times New Roman" w:hAnsi="Times New Roman" w:cs="Times New Roman"/>
      <w:i/>
      <w:iCs/>
      <w:spacing w:val="-7"/>
      <w:sz w:val="14"/>
      <w:szCs w:val="14"/>
      <w:u w:val="none"/>
      <w:lang w:val="en-US" w:eastAsia="en-US"/>
    </w:rPr>
  </w:style>
  <w:style w:type="character" w:customStyle="1" w:styleId="12">
    <w:name w:val="Заголовок №1_"/>
    <w:link w:val="13"/>
    <w:uiPriority w:val="99"/>
    <w:locked/>
    <w:rsid w:val="00A862B5"/>
    <w:rPr>
      <w:sz w:val="17"/>
      <w:szCs w:val="17"/>
      <w:shd w:val="clear" w:color="auto" w:fill="FFFFFF"/>
    </w:rPr>
  </w:style>
  <w:style w:type="paragraph" w:customStyle="1" w:styleId="13">
    <w:name w:val="Заголовок №1"/>
    <w:basedOn w:val="a"/>
    <w:link w:val="12"/>
    <w:uiPriority w:val="99"/>
    <w:rsid w:val="00A862B5"/>
    <w:pPr>
      <w:widowControl w:val="0"/>
      <w:shd w:val="clear" w:color="auto" w:fill="FFFFFF"/>
      <w:spacing w:before="180" w:after="180" w:line="216" w:lineRule="exact"/>
      <w:jc w:val="right"/>
      <w:outlineLvl w:val="0"/>
    </w:pPr>
    <w:rPr>
      <w:sz w:val="17"/>
      <w:szCs w:val="17"/>
    </w:rPr>
  </w:style>
  <w:style w:type="paragraph" w:customStyle="1" w:styleId="ac">
    <w:name w:val="Знак Знак Знак Знак Знак Знак Знак Знак"/>
    <w:basedOn w:val="a"/>
    <w:rsid w:val="00866ED3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424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avo-3\Application%20Data\Microsoft\&#1064;&#1072;&#1073;&#1083;&#1086;&#1085;&#1099;\&#1064;&#1072;&#1073;&#1083;&#1086;&#1085;&#1099;%201%20&#1089;&#1077;&#1085;&#1090;&#1103;&#1073;&#1088;&#1103;%20&#1080;&#1079;&#1084;&#1077;&#1085;&#1077;&#1085;&#1085;&#1099;&#1081;\&#1047;&#1072;&#1082;.%20&#1087;&#1086;%20&#1088;&#1077;&#1075;&#1080;&#1086;&#1085;.%20&#1087;&#1086;&#1083;.%20&#1080;%20&#1079;&#1072;&#1082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885C96-C3D2-4E3C-972C-FC7A8B444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Зак. по регион. пол. и зак.</Template>
  <TotalTime>1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2132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MoiseenkoYV</cp:lastModifiedBy>
  <cp:revision>2</cp:revision>
  <cp:lastPrinted>2017-11-16T06:25:00Z</cp:lastPrinted>
  <dcterms:created xsi:type="dcterms:W3CDTF">2017-12-18T23:19:00Z</dcterms:created>
  <dcterms:modified xsi:type="dcterms:W3CDTF">2017-12-18T23:19:00Z</dcterms:modified>
</cp:coreProperties>
</file>