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C7E" w:rsidRDefault="007A4C7E" w:rsidP="007A4C7E">
      <w:pPr>
        <w:jc w:val="center"/>
        <w:rPr>
          <w:b/>
          <w:szCs w:val="28"/>
        </w:rPr>
      </w:pPr>
      <w:bookmarkStart w:id="0" w:name="_GoBack"/>
      <w:bookmarkEnd w:id="0"/>
    </w:p>
    <w:p w:rsidR="007A4C7E" w:rsidRDefault="007A4C7E" w:rsidP="003379AA">
      <w:pPr>
        <w:rPr>
          <w:b/>
          <w:szCs w:val="28"/>
        </w:rPr>
      </w:pPr>
    </w:p>
    <w:p w:rsidR="007A4C7E" w:rsidRDefault="005F0B85" w:rsidP="003379AA">
      <w:pPr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-447040</wp:posOffset>
            </wp:positionV>
            <wp:extent cx="571500" cy="749300"/>
            <wp:effectExtent l="19050" t="0" r="0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930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3379AA" w:rsidRDefault="003379AA" w:rsidP="003379AA">
      <w:pPr>
        <w:rPr>
          <w:b/>
          <w:szCs w:val="28"/>
        </w:rPr>
      </w:pPr>
    </w:p>
    <w:p w:rsidR="002D4AFC" w:rsidRDefault="002D4AFC" w:rsidP="003379AA">
      <w:pPr>
        <w:jc w:val="center"/>
        <w:rPr>
          <w:b/>
          <w:szCs w:val="28"/>
        </w:rPr>
      </w:pPr>
    </w:p>
    <w:p w:rsidR="003379AA" w:rsidRPr="00BC540A" w:rsidRDefault="0077678D" w:rsidP="003379AA">
      <w:pPr>
        <w:tabs>
          <w:tab w:val="left" w:pos="1660"/>
          <w:tab w:val="center" w:pos="3644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</w:t>
      </w:r>
      <w:r w:rsidR="00E8192A">
        <w:rPr>
          <w:b/>
          <w:szCs w:val="28"/>
        </w:rPr>
        <w:t xml:space="preserve">                                             </w:t>
      </w:r>
      <w:r w:rsidR="003379AA">
        <w:rPr>
          <w:b/>
          <w:szCs w:val="28"/>
        </w:rPr>
        <w:t xml:space="preserve">   </w:t>
      </w:r>
      <w:r w:rsidR="003379AA" w:rsidRPr="00BC540A">
        <w:rPr>
          <w:b/>
          <w:szCs w:val="28"/>
        </w:rPr>
        <w:t xml:space="preserve">ДУМА </w:t>
      </w:r>
    </w:p>
    <w:p w:rsidR="003379AA" w:rsidRPr="00BC540A" w:rsidRDefault="003379AA" w:rsidP="003379A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3379AA" w:rsidRDefault="002D4AFC" w:rsidP="003379A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77678D" w:rsidRPr="00691679" w:rsidRDefault="0077678D" w:rsidP="003379AA">
      <w:pPr>
        <w:spacing w:line="360" w:lineRule="auto"/>
        <w:jc w:val="center"/>
        <w:rPr>
          <w:b/>
          <w:sz w:val="16"/>
          <w:szCs w:val="16"/>
        </w:rPr>
      </w:pPr>
    </w:p>
    <w:p w:rsidR="00661554" w:rsidRDefault="00B22FC1" w:rsidP="005338B4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217966">
        <w:rPr>
          <w:szCs w:val="28"/>
        </w:rPr>
        <w:t>от «30» ноября 2017 года</w:t>
      </w:r>
      <w:r w:rsidR="003379AA" w:rsidRPr="00C25C49">
        <w:rPr>
          <w:szCs w:val="28"/>
        </w:rPr>
        <w:t xml:space="preserve">  </w:t>
      </w:r>
      <w:r w:rsidR="003379AA">
        <w:rPr>
          <w:szCs w:val="28"/>
        </w:rPr>
        <w:t xml:space="preserve">      </w:t>
      </w:r>
      <w:r w:rsidR="00217966">
        <w:rPr>
          <w:szCs w:val="28"/>
        </w:rPr>
        <w:t xml:space="preserve"> </w:t>
      </w:r>
      <w:r w:rsidR="003379AA" w:rsidRPr="00C25C49">
        <w:rPr>
          <w:szCs w:val="28"/>
        </w:rPr>
        <w:t xml:space="preserve">пгт Лучегорск        </w:t>
      </w:r>
      <w:r w:rsidR="003379AA">
        <w:rPr>
          <w:szCs w:val="28"/>
        </w:rPr>
        <w:t xml:space="preserve">              </w:t>
      </w:r>
      <w:r w:rsidR="005F0B85">
        <w:rPr>
          <w:szCs w:val="28"/>
        </w:rPr>
        <w:t xml:space="preserve">           № 118</w:t>
      </w:r>
      <w:r w:rsidR="00217966">
        <w:rPr>
          <w:szCs w:val="28"/>
        </w:rPr>
        <w:t>-НПА</w:t>
      </w:r>
    </w:p>
    <w:p w:rsidR="005338B4" w:rsidRDefault="005338B4" w:rsidP="005338B4">
      <w:pPr>
        <w:spacing w:line="360" w:lineRule="auto"/>
        <w:jc w:val="both"/>
        <w:rPr>
          <w:sz w:val="26"/>
          <w:szCs w:val="26"/>
        </w:rPr>
      </w:pPr>
    </w:p>
    <w:p w:rsidR="00A80BA0" w:rsidRDefault="00DB1FCA" w:rsidP="000E2ABB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01 августа 2017 года № 96-НПА «</w:t>
      </w:r>
      <w:r w:rsidR="004F2AC0" w:rsidRPr="005B375C">
        <w:rPr>
          <w:b/>
          <w:szCs w:val="28"/>
        </w:rPr>
        <w:t>О</w:t>
      </w:r>
      <w:r w:rsidR="00890673">
        <w:rPr>
          <w:b/>
          <w:szCs w:val="28"/>
        </w:rPr>
        <w:t>б утверждении Положения о</w:t>
      </w:r>
      <w:r w:rsidR="004F2AC0" w:rsidRPr="005B375C">
        <w:rPr>
          <w:b/>
          <w:szCs w:val="28"/>
        </w:rPr>
        <w:t xml:space="preserve"> размере и условиях оплаты труда</w:t>
      </w:r>
      <w:r w:rsidR="000E2ABB" w:rsidRPr="005B375C">
        <w:rPr>
          <w:b/>
          <w:szCs w:val="28"/>
        </w:rPr>
        <w:t xml:space="preserve"> </w:t>
      </w:r>
      <w:r w:rsidR="00060344">
        <w:rPr>
          <w:b/>
          <w:szCs w:val="28"/>
        </w:rPr>
        <w:t xml:space="preserve"> </w:t>
      </w:r>
    </w:p>
    <w:p w:rsidR="00F7726E" w:rsidRDefault="00A80BA0" w:rsidP="000E2ABB">
      <w:pPr>
        <w:jc w:val="center"/>
        <w:rPr>
          <w:b/>
          <w:szCs w:val="28"/>
        </w:rPr>
      </w:pPr>
      <w:r>
        <w:rPr>
          <w:b/>
          <w:szCs w:val="28"/>
        </w:rPr>
        <w:t>л</w:t>
      </w:r>
      <w:r w:rsidR="00060344">
        <w:rPr>
          <w:b/>
          <w:szCs w:val="28"/>
        </w:rPr>
        <w:t>иц</w:t>
      </w:r>
      <w:r>
        <w:rPr>
          <w:b/>
          <w:szCs w:val="28"/>
        </w:rPr>
        <w:t>,</w:t>
      </w:r>
      <w:r w:rsidR="0001673A">
        <w:rPr>
          <w:b/>
          <w:szCs w:val="28"/>
        </w:rPr>
        <w:t xml:space="preserve"> замещающих муниципальные должности на постоянной основе, должности муниципальной службы</w:t>
      </w:r>
      <w:r w:rsidR="00F7726E">
        <w:rPr>
          <w:b/>
          <w:szCs w:val="28"/>
        </w:rPr>
        <w:t xml:space="preserve"> в органах</w:t>
      </w:r>
      <w:r w:rsidR="00983459">
        <w:rPr>
          <w:b/>
          <w:szCs w:val="28"/>
        </w:rPr>
        <w:t xml:space="preserve"> местного </w:t>
      </w:r>
    </w:p>
    <w:p w:rsidR="004F2AC0" w:rsidRPr="005B375C" w:rsidRDefault="00F7726E" w:rsidP="000E2ABB">
      <w:pPr>
        <w:jc w:val="center"/>
        <w:rPr>
          <w:b/>
          <w:szCs w:val="28"/>
        </w:rPr>
      </w:pPr>
      <w:r>
        <w:rPr>
          <w:b/>
          <w:szCs w:val="28"/>
        </w:rPr>
        <w:t>с</w:t>
      </w:r>
      <w:r w:rsidR="00983459">
        <w:rPr>
          <w:b/>
          <w:szCs w:val="28"/>
        </w:rPr>
        <w:t>амоуправления</w:t>
      </w:r>
      <w:r w:rsidR="00406CD5" w:rsidRPr="005B375C">
        <w:rPr>
          <w:b/>
          <w:szCs w:val="28"/>
        </w:rPr>
        <w:t xml:space="preserve"> </w:t>
      </w:r>
      <w:r w:rsidR="004F2AC0" w:rsidRPr="005B375C">
        <w:rPr>
          <w:b/>
          <w:szCs w:val="28"/>
        </w:rPr>
        <w:t>Пожарского муниципального района</w:t>
      </w:r>
      <w:r w:rsidR="00DB1FCA">
        <w:rPr>
          <w:b/>
          <w:szCs w:val="28"/>
        </w:rPr>
        <w:t>»</w:t>
      </w:r>
    </w:p>
    <w:p w:rsidR="000D5AD2" w:rsidRDefault="000D5AD2" w:rsidP="000E2ABB">
      <w:pPr>
        <w:jc w:val="center"/>
        <w:rPr>
          <w:b/>
          <w:sz w:val="26"/>
          <w:szCs w:val="26"/>
        </w:rPr>
      </w:pPr>
    </w:p>
    <w:p w:rsidR="000E2ABB" w:rsidRPr="004644B5" w:rsidRDefault="000E2ABB" w:rsidP="000E2ABB">
      <w:pPr>
        <w:jc w:val="center"/>
        <w:rPr>
          <w:szCs w:val="28"/>
        </w:rPr>
      </w:pPr>
      <w:r w:rsidRPr="004644B5">
        <w:rPr>
          <w:szCs w:val="28"/>
        </w:rPr>
        <w:t>Принят Думой Пожарского муниципального района «</w:t>
      </w:r>
      <w:r w:rsidR="00217966">
        <w:rPr>
          <w:szCs w:val="28"/>
        </w:rPr>
        <w:t xml:space="preserve">30» ноября </w:t>
      </w:r>
      <w:r w:rsidR="00101CA1">
        <w:rPr>
          <w:szCs w:val="28"/>
        </w:rPr>
        <w:t>2017</w:t>
      </w:r>
      <w:r w:rsidR="000409A1" w:rsidRPr="004644B5">
        <w:rPr>
          <w:szCs w:val="28"/>
        </w:rPr>
        <w:t xml:space="preserve"> </w:t>
      </w:r>
      <w:r w:rsidRPr="004644B5">
        <w:rPr>
          <w:szCs w:val="28"/>
        </w:rPr>
        <w:t>года</w:t>
      </w:r>
    </w:p>
    <w:p w:rsidR="004514C3" w:rsidRDefault="004F2AC0" w:rsidP="00D80BBA">
      <w:pPr>
        <w:spacing w:line="360" w:lineRule="auto"/>
        <w:jc w:val="both"/>
        <w:rPr>
          <w:b/>
          <w:szCs w:val="28"/>
        </w:rPr>
      </w:pPr>
      <w:r w:rsidRPr="004644B5">
        <w:rPr>
          <w:b/>
          <w:szCs w:val="28"/>
        </w:rPr>
        <w:tab/>
      </w:r>
    </w:p>
    <w:p w:rsidR="00DB1FCA" w:rsidRDefault="00DB1FCA" w:rsidP="00E7111B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AD36D7">
        <w:rPr>
          <w:szCs w:val="28"/>
        </w:rPr>
        <w:t xml:space="preserve">Закона Приморского края от 4 июня 2007 года № 82-КЗ «О муниципальной службе в Приморском крае», </w:t>
      </w:r>
      <w:r w:rsidR="00866ED3">
        <w:rPr>
          <w:szCs w:val="28"/>
        </w:rPr>
        <w:t xml:space="preserve">Закона Приморского края от 14 июля 2008 года № 288-КЗ «О сроке полномочий и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</w:t>
      </w:r>
      <w:r>
        <w:rPr>
          <w:szCs w:val="28"/>
        </w:rPr>
        <w:t>Устава Пожарского муниципального района</w:t>
      </w:r>
    </w:p>
    <w:p w:rsidR="00DB1FCA" w:rsidRDefault="00DB1FCA" w:rsidP="007D0711">
      <w:pPr>
        <w:spacing w:line="360" w:lineRule="auto"/>
        <w:jc w:val="both"/>
        <w:rPr>
          <w:szCs w:val="28"/>
        </w:rPr>
      </w:pPr>
    </w:p>
    <w:p w:rsidR="007D0711" w:rsidRDefault="00D04E81" w:rsidP="007D0711">
      <w:pPr>
        <w:spacing w:line="360" w:lineRule="auto"/>
        <w:jc w:val="both"/>
        <w:rPr>
          <w:szCs w:val="28"/>
        </w:rPr>
      </w:pPr>
      <w:r w:rsidRPr="007D0711">
        <w:rPr>
          <w:szCs w:val="28"/>
        </w:rPr>
        <w:tab/>
        <w:t xml:space="preserve">1. </w:t>
      </w:r>
      <w:r w:rsidR="00F05987">
        <w:rPr>
          <w:szCs w:val="28"/>
        </w:rPr>
        <w:t>Внести в</w:t>
      </w:r>
      <w:r w:rsidR="00C55F38" w:rsidRPr="007D0711">
        <w:rPr>
          <w:szCs w:val="28"/>
        </w:rPr>
        <w:t xml:space="preserve"> нормативный правовой акт Думы Пожарского муниципального района </w:t>
      </w:r>
      <w:r w:rsidR="00F05987">
        <w:rPr>
          <w:szCs w:val="28"/>
        </w:rPr>
        <w:t xml:space="preserve">от 01 августа 2017 года № 96-НПА </w:t>
      </w:r>
      <w:r w:rsidR="00C55F38" w:rsidRPr="007D0711">
        <w:rPr>
          <w:szCs w:val="28"/>
        </w:rPr>
        <w:t>«Об утверждении</w:t>
      </w:r>
      <w:r w:rsidR="00087A56" w:rsidRPr="007D0711">
        <w:rPr>
          <w:szCs w:val="28"/>
        </w:rPr>
        <w:t xml:space="preserve"> Положени</w:t>
      </w:r>
      <w:r w:rsidR="00C55F38" w:rsidRPr="007D0711">
        <w:rPr>
          <w:szCs w:val="28"/>
        </w:rPr>
        <w:t>я</w:t>
      </w:r>
      <w:r w:rsidR="00087A56" w:rsidRPr="007D0711">
        <w:rPr>
          <w:szCs w:val="28"/>
        </w:rPr>
        <w:t xml:space="preserve"> о размере и условиях оплаты труда </w:t>
      </w:r>
      <w:r w:rsidR="007D0711" w:rsidRPr="007D0711">
        <w:rPr>
          <w:szCs w:val="28"/>
        </w:rPr>
        <w:t>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="007D0711">
        <w:rPr>
          <w:szCs w:val="28"/>
        </w:rPr>
        <w:t>»</w:t>
      </w:r>
      <w:r w:rsidR="00E94283">
        <w:rPr>
          <w:szCs w:val="28"/>
        </w:rPr>
        <w:t xml:space="preserve"> </w:t>
      </w:r>
      <w:r w:rsidR="00B214CC">
        <w:rPr>
          <w:szCs w:val="28"/>
        </w:rPr>
        <w:t xml:space="preserve">(далее – Положение) </w:t>
      </w:r>
      <w:r w:rsidR="00E94283">
        <w:rPr>
          <w:szCs w:val="28"/>
        </w:rPr>
        <w:t>следующие изменения:</w:t>
      </w:r>
    </w:p>
    <w:p w:rsidR="00AD36D7" w:rsidRDefault="00E94283" w:rsidP="001A0776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1.1. </w:t>
      </w:r>
      <w:r w:rsidR="006E79C8">
        <w:rPr>
          <w:szCs w:val="28"/>
        </w:rPr>
        <w:t>В</w:t>
      </w:r>
      <w:r w:rsidR="00AD36D7">
        <w:rPr>
          <w:szCs w:val="28"/>
        </w:rPr>
        <w:t>о втором предложении абзаца первого</w:t>
      </w:r>
      <w:r w:rsidR="006E79C8">
        <w:rPr>
          <w:szCs w:val="28"/>
        </w:rPr>
        <w:t xml:space="preserve"> пункт</w:t>
      </w:r>
      <w:r w:rsidR="00AD36D7">
        <w:rPr>
          <w:szCs w:val="28"/>
        </w:rPr>
        <w:t>а 3.2. Положения:</w:t>
      </w:r>
    </w:p>
    <w:p w:rsidR="00991466" w:rsidRDefault="00AD36D7" w:rsidP="001A0776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1.1.1 </w:t>
      </w:r>
      <w:r w:rsidR="001A0776">
        <w:rPr>
          <w:szCs w:val="28"/>
        </w:rPr>
        <w:t>слова «продолжительностью 28 календарных дней» заменить словами «продолжительностью 30 календарных дней»</w:t>
      </w:r>
      <w:r>
        <w:rPr>
          <w:szCs w:val="28"/>
        </w:rPr>
        <w:t>;</w:t>
      </w:r>
      <w:r w:rsidR="001A0776">
        <w:rPr>
          <w:szCs w:val="28"/>
        </w:rPr>
        <w:t xml:space="preserve"> </w:t>
      </w:r>
    </w:p>
    <w:p w:rsidR="00623653" w:rsidRDefault="00AD36D7" w:rsidP="00623653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 xml:space="preserve">1.1.2 слова </w:t>
      </w:r>
      <w:r w:rsidR="00623653">
        <w:rPr>
          <w:szCs w:val="28"/>
        </w:rPr>
        <w:t>«- за ненормированный рабочий день – продолжительностью  14 календарных дней» заменить словами «- за ненормированный рабочий день – продолжительностью не более 12 календарных дней».</w:t>
      </w:r>
    </w:p>
    <w:p w:rsidR="00E94283" w:rsidRDefault="005F418F" w:rsidP="005F418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</w:t>
      </w:r>
      <w:r w:rsidR="00623653">
        <w:rPr>
          <w:szCs w:val="28"/>
        </w:rPr>
        <w:t>2</w:t>
      </w:r>
      <w:r>
        <w:rPr>
          <w:szCs w:val="28"/>
        </w:rPr>
        <w:t xml:space="preserve">. </w:t>
      </w:r>
      <w:r w:rsidR="00E94283">
        <w:rPr>
          <w:szCs w:val="28"/>
        </w:rPr>
        <w:t>Подпункт 5 пункта 4.1. раздела 4 изложить в новой редакции:</w:t>
      </w:r>
    </w:p>
    <w:p w:rsidR="00E94283" w:rsidRDefault="00E94283" w:rsidP="007D0711">
      <w:pPr>
        <w:spacing w:line="360" w:lineRule="auto"/>
        <w:jc w:val="both"/>
        <w:rPr>
          <w:szCs w:val="28"/>
        </w:rPr>
      </w:pPr>
      <w:r>
        <w:rPr>
          <w:szCs w:val="28"/>
        </w:rPr>
        <w:t>«5) премии за выполнение особо важных и сложных заданий»</w:t>
      </w:r>
      <w:r w:rsidR="00991466">
        <w:rPr>
          <w:szCs w:val="28"/>
        </w:rPr>
        <w:t>.</w:t>
      </w:r>
    </w:p>
    <w:p w:rsidR="00E94283" w:rsidRDefault="005F418F" w:rsidP="007D07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</w:t>
      </w:r>
      <w:r w:rsidR="00623653">
        <w:rPr>
          <w:szCs w:val="28"/>
        </w:rPr>
        <w:t>3</w:t>
      </w:r>
      <w:r w:rsidR="00E94283">
        <w:rPr>
          <w:szCs w:val="28"/>
        </w:rPr>
        <w:t xml:space="preserve">. </w:t>
      </w:r>
      <w:r w:rsidR="00B214CC">
        <w:rPr>
          <w:szCs w:val="28"/>
        </w:rPr>
        <w:t xml:space="preserve">Порядок выплаты ежемесячного денежного поощрения муниципального служащего, </w:t>
      </w:r>
      <w:r w:rsidR="001641F9">
        <w:rPr>
          <w:szCs w:val="28"/>
        </w:rPr>
        <w:t>утвержденного приложением 7.1 к Положению изложить в новой редакции:</w:t>
      </w:r>
    </w:p>
    <w:p w:rsidR="001641F9" w:rsidRPr="00DD450A" w:rsidRDefault="001641F9" w:rsidP="00714A69">
      <w:pPr>
        <w:spacing w:line="360" w:lineRule="auto"/>
        <w:ind w:firstLine="720"/>
        <w:jc w:val="both"/>
      </w:pPr>
      <w:r>
        <w:rPr>
          <w:szCs w:val="28"/>
        </w:rPr>
        <w:t>«1. Выплата ежемесячного</w:t>
      </w:r>
      <w:r w:rsidRPr="004D41AC">
        <w:rPr>
          <w:rStyle w:val="ab"/>
          <w:color w:val="000000"/>
          <w:szCs w:val="28"/>
        </w:rPr>
        <w:t xml:space="preserve"> денежного поощрения муниципальным служащим производится</w:t>
      </w:r>
      <w:r>
        <w:rPr>
          <w:rStyle w:val="ab"/>
          <w:color w:val="000000"/>
          <w:szCs w:val="28"/>
        </w:rPr>
        <w:t xml:space="preserve"> з</w:t>
      </w:r>
      <w:r w:rsidRPr="00DD450A">
        <w:rPr>
          <w:rStyle w:val="10"/>
          <w:color w:val="000000"/>
          <w:sz w:val="28"/>
          <w:szCs w:val="28"/>
        </w:rPr>
        <w:t>а безупречн</w:t>
      </w:r>
      <w:r>
        <w:rPr>
          <w:rStyle w:val="10"/>
          <w:color w:val="000000"/>
          <w:sz w:val="28"/>
          <w:szCs w:val="28"/>
        </w:rPr>
        <w:t>ую</w:t>
      </w:r>
      <w:r w:rsidRPr="00DD450A">
        <w:rPr>
          <w:rStyle w:val="10"/>
          <w:color w:val="000000"/>
          <w:sz w:val="28"/>
          <w:szCs w:val="28"/>
        </w:rPr>
        <w:t xml:space="preserve"> и эффективн</w:t>
      </w:r>
      <w:r>
        <w:rPr>
          <w:rStyle w:val="10"/>
          <w:color w:val="000000"/>
          <w:sz w:val="28"/>
          <w:szCs w:val="28"/>
        </w:rPr>
        <w:t>ую муниципальную службу,</w:t>
      </w:r>
      <w:r w:rsidRPr="00DD450A">
        <w:rPr>
          <w:rStyle w:val="10"/>
          <w:color w:val="000000"/>
          <w:sz w:val="28"/>
          <w:szCs w:val="28"/>
        </w:rPr>
        <w:t xml:space="preserve"> </w:t>
      </w:r>
      <w:r w:rsidR="00714A69">
        <w:rPr>
          <w:rStyle w:val="10"/>
          <w:color w:val="000000"/>
          <w:sz w:val="28"/>
          <w:szCs w:val="28"/>
        </w:rPr>
        <w:t xml:space="preserve">при которой </w:t>
      </w:r>
      <w:r w:rsidRPr="00DD450A">
        <w:rPr>
          <w:rStyle w:val="10"/>
          <w:color w:val="000000"/>
          <w:sz w:val="28"/>
          <w:szCs w:val="28"/>
        </w:rPr>
        <w:t>применяются следующие виды поощрений: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а)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>объявление благодарности</w:t>
      </w:r>
      <w:r w:rsidR="00623653">
        <w:rPr>
          <w:rStyle w:val="10"/>
          <w:color w:val="000000"/>
          <w:sz w:val="28"/>
          <w:szCs w:val="28"/>
        </w:rPr>
        <w:t>;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б)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вручение единовременного денежного поощрения в размере не более </w:t>
      </w:r>
      <w:r>
        <w:rPr>
          <w:rStyle w:val="10"/>
          <w:color w:val="000000"/>
          <w:sz w:val="28"/>
          <w:szCs w:val="28"/>
        </w:rPr>
        <w:t xml:space="preserve">5 </w:t>
      </w:r>
      <w:r w:rsidRPr="00DD450A">
        <w:rPr>
          <w:rStyle w:val="10"/>
          <w:color w:val="000000"/>
          <w:sz w:val="28"/>
          <w:szCs w:val="28"/>
        </w:rPr>
        <w:t>000 рублей</w:t>
      </w:r>
      <w:r w:rsidRPr="00925FF3">
        <w:rPr>
          <w:rStyle w:val="10"/>
          <w:sz w:val="28"/>
          <w:szCs w:val="28"/>
        </w:rPr>
        <w:t>;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в)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объявление благодарности с вручением единовременного денежного поощрения в размере не более </w:t>
      </w:r>
      <w:r>
        <w:rPr>
          <w:rStyle w:val="10"/>
          <w:color w:val="000000"/>
          <w:sz w:val="28"/>
          <w:szCs w:val="28"/>
        </w:rPr>
        <w:t xml:space="preserve">3 </w:t>
      </w:r>
      <w:r w:rsidRPr="00DD450A">
        <w:rPr>
          <w:rStyle w:val="10"/>
          <w:color w:val="000000"/>
          <w:sz w:val="28"/>
          <w:szCs w:val="28"/>
        </w:rPr>
        <w:t>000 рублей;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г) награждение ценным подарком;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д)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выплата единовременного поощрения в связи с выходом на </w:t>
      </w:r>
      <w:r w:rsidRPr="00DD450A">
        <w:rPr>
          <w:rStyle w:val="0pt"/>
          <w:color w:val="000000"/>
          <w:sz w:val="28"/>
          <w:szCs w:val="28"/>
        </w:rPr>
        <w:t>государственн</w:t>
      </w:r>
      <w:r w:rsidRPr="00DD450A">
        <w:rPr>
          <w:rStyle w:val="10"/>
          <w:color w:val="000000"/>
          <w:sz w:val="28"/>
          <w:szCs w:val="28"/>
        </w:rPr>
        <w:t>ую пенсию за выслугу лет в размере не более трехкратного месячного денежного содержания;</w:t>
      </w:r>
    </w:p>
    <w:p w:rsidR="001641F9" w:rsidRDefault="001641F9" w:rsidP="001641F9">
      <w:pPr>
        <w:spacing w:line="360" w:lineRule="auto"/>
        <w:ind w:firstLine="720"/>
        <w:jc w:val="both"/>
        <w:rPr>
          <w:rStyle w:val="10"/>
          <w:color w:val="000000"/>
          <w:sz w:val="28"/>
          <w:szCs w:val="28"/>
        </w:rPr>
      </w:pPr>
      <w:r w:rsidRPr="00DD450A">
        <w:rPr>
          <w:rStyle w:val="10"/>
          <w:color w:val="000000"/>
          <w:sz w:val="28"/>
          <w:szCs w:val="28"/>
        </w:rPr>
        <w:t>е)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награждение грамотой </w:t>
      </w:r>
      <w:r>
        <w:rPr>
          <w:rStyle w:val="10"/>
          <w:color w:val="000000"/>
          <w:sz w:val="28"/>
          <w:szCs w:val="28"/>
        </w:rPr>
        <w:t>органа местного самоуправления</w:t>
      </w:r>
      <w:r w:rsidR="00714A69">
        <w:rPr>
          <w:rStyle w:val="10"/>
          <w:color w:val="000000"/>
          <w:sz w:val="28"/>
          <w:szCs w:val="28"/>
        </w:rPr>
        <w:t>,</w:t>
      </w:r>
      <w:r>
        <w:rPr>
          <w:rStyle w:val="10"/>
          <w:color w:val="000000"/>
          <w:sz w:val="28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избирательной комиссии </w:t>
      </w:r>
      <w:r w:rsidRPr="000E2C41">
        <w:rPr>
          <w:rStyle w:val="11"/>
          <w:i w:val="0"/>
          <w:color w:val="000000"/>
          <w:sz w:val="28"/>
          <w:szCs w:val="28"/>
          <w:lang w:val="ru-RU"/>
        </w:rPr>
        <w:t>м</w:t>
      </w:r>
      <w:r w:rsidRPr="00DD450A">
        <w:rPr>
          <w:rStyle w:val="10"/>
          <w:color w:val="000000"/>
          <w:sz w:val="28"/>
          <w:szCs w:val="28"/>
        </w:rPr>
        <w:t>униципального образования;</w:t>
      </w:r>
    </w:p>
    <w:p w:rsidR="00714A69" w:rsidRPr="00DD450A" w:rsidRDefault="00714A69" w:rsidP="001641F9">
      <w:pPr>
        <w:spacing w:line="360" w:lineRule="auto"/>
        <w:ind w:firstLine="720"/>
        <w:jc w:val="both"/>
      </w:pPr>
      <w:r>
        <w:rPr>
          <w:rStyle w:val="10"/>
          <w:color w:val="000000"/>
          <w:sz w:val="28"/>
          <w:szCs w:val="28"/>
        </w:rPr>
        <w:t>ж) награждение грамотой органа государственной власти или государственного органа Приморского края;</w:t>
      </w:r>
    </w:p>
    <w:p w:rsidR="001641F9" w:rsidRDefault="00714A69" w:rsidP="001641F9">
      <w:pPr>
        <w:spacing w:line="360" w:lineRule="auto"/>
        <w:ind w:firstLine="720"/>
        <w:jc w:val="both"/>
        <w:rPr>
          <w:rStyle w:val="10"/>
          <w:color w:val="000000"/>
          <w:sz w:val="28"/>
          <w:szCs w:val="28"/>
        </w:rPr>
      </w:pPr>
      <w:r>
        <w:rPr>
          <w:rStyle w:val="10"/>
          <w:color w:val="000000"/>
          <w:sz w:val="28"/>
          <w:szCs w:val="28"/>
        </w:rPr>
        <w:t>з</w:t>
      </w:r>
      <w:r w:rsidR="001641F9" w:rsidRPr="00DD450A">
        <w:rPr>
          <w:rStyle w:val="10"/>
          <w:color w:val="000000"/>
          <w:sz w:val="28"/>
          <w:szCs w:val="28"/>
        </w:rPr>
        <w:t>)</w:t>
      </w:r>
      <w:r w:rsidR="001641F9">
        <w:rPr>
          <w:rStyle w:val="10"/>
          <w:color w:val="000000"/>
          <w:sz w:val="28"/>
          <w:szCs w:val="28"/>
        </w:rPr>
        <w:t xml:space="preserve"> </w:t>
      </w:r>
      <w:r w:rsidR="001641F9" w:rsidRPr="00DD450A">
        <w:rPr>
          <w:rStyle w:val="10"/>
          <w:color w:val="000000"/>
          <w:sz w:val="28"/>
          <w:szCs w:val="28"/>
        </w:rPr>
        <w:t>присвоение почетного звания;</w:t>
      </w:r>
    </w:p>
    <w:p w:rsidR="00714A69" w:rsidRPr="00DD450A" w:rsidRDefault="00714A69" w:rsidP="001641F9">
      <w:pPr>
        <w:spacing w:line="360" w:lineRule="auto"/>
        <w:ind w:firstLine="720"/>
        <w:jc w:val="both"/>
      </w:pPr>
      <w:r>
        <w:rPr>
          <w:rStyle w:val="10"/>
          <w:color w:val="000000"/>
          <w:sz w:val="28"/>
          <w:szCs w:val="28"/>
        </w:rPr>
        <w:t>и) вручение наград Приморского края;</w:t>
      </w:r>
    </w:p>
    <w:p w:rsidR="001641F9" w:rsidRPr="00DD450A" w:rsidRDefault="00714A69" w:rsidP="001641F9">
      <w:pPr>
        <w:spacing w:line="360" w:lineRule="auto"/>
        <w:ind w:firstLine="720"/>
        <w:jc w:val="both"/>
      </w:pPr>
      <w:r>
        <w:rPr>
          <w:rStyle w:val="10"/>
          <w:color w:val="000000"/>
          <w:sz w:val="28"/>
          <w:szCs w:val="28"/>
        </w:rPr>
        <w:t>к</w:t>
      </w:r>
      <w:r w:rsidR="001641F9" w:rsidRPr="00DD450A">
        <w:rPr>
          <w:rStyle w:val="10"/>
          <w:color w:val="000000"/>
          <w:sz w:val="28"/>
          <w:szCs w:val="28"/>
        </w:rPr>
        <w:t>)</w:t>
      </w:r>
      <w:r w:rsidR="001641F9">
        <w:rPr>
          <w:rStyle w:val="10"/>
          <w:color w:val="000000"/>
          <w:sz w:val="28"/>
          <w:szCs w:val="28"/>
        </w:rPr>
        <w:t xml:space="preserve"> </w:t>
      </w:r>
      <w:r w:rsidR="001641F9" w:rsidRPr="00DD450A">
        <w:rPr>
          <w:rStyle w:val="10"/>
          <w:color w:val="000000"/>
          <w:sz w:val="28"/>
          <w:szCs w:val="28"/>
        </w:rPr>
        <w:t>представление к награждению орденами и медалями Российской Федерации</w:t>
      </w:r>
      <w:r w:rsidR="00623653">
        <w:rPr>
          <w:rStyle w:val="10"/>
          <w:color w:val="000000"/>
          <w:sz w:val="28"/>
          <w:szCs w:val="28"/>
        </w:rPr>
        <w:t>.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2. Основанием для применения поощрений является представление руководителя соответствующего органа местного самоуправления Пожарского муниципального района,</w:t>
      </w:r>
      <w:r w:rsidRPr="00D5559E">
        <w:rPr>
          <w:rStyle w:val="ab"/>
          <w:color w:val="000000"/>
          <w:szCs w:val="28"/>
        </w:rPr>
        <w:t xml:space="preserve"> </w:t>
      </w:r>
      <w:r w:rsidRPr="004D41AC">
        <w:rPr>
          <w:rStyle w:val="ab"/>
          <w:color w:val="000000"/>
          <w:szCs w:val="28"/>
        </w:rPr>
        <w:t xml:space="preserve">руководителя </w:t>
      </w:r>
      <w:r>
        <w:t>отраслевого (функционального) органа администрации</w:t>
      </w:r>
      <w:r w:rsidRPr="007C4699">
        <w:t xml:space="preserve"> </w:t>
      </w:r>
      <w:r>
        <w:t>Пожарского муниципального района</w:t>
      </w:r>
      <w:r w:rsidRPr="00762752">
        <w:rPr>
          <w:rStyle w:val="ab"/>
          <w:color w:val="000000"/>
          <w:szCs w:val="28"/>
        </w:rPr>
        <w:t>, обладающего правами юридического лица</w:t>
      </w:r>
      <w:r w:rsidR="00623653">
        <w:rPr>
          <w:rStyle w:val="ab"/>
          <w:color w:val="000000"/>
          <w:szCs w:val="28"/>
        </w:rPr>
        <w:t>,</w:t>
      </w:r>
      <w:r w:rsidRPr="004D41AC">
        <w:rPr>
          <w:rStyle w:val="ab"/>
          <w:color w:val="000000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 xml:space="preserve">в чьем подчинении </w:t>
      </w:r>
      <w:r w:rsidRPr="00DD450A">
        <w:rPr>
          <w:rStyle w:val="10"/>
          <w:color w:val="000000"/>
          <w:sz w:val="28"/>
          <w:szCs w:val="28"/>
        </w:rPr>
        <w:lastRenderedPageBreak/>
        <w:t>находится работник, с указанием причин применения к нему того или иного вида поощрения, конкретного размера выплаты единовременного денежного поощрения.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3. Решение о поощрении оформляется распоряжением</w:t>
      </w:r>
      <w:r>
        <w:rPr>
          <w:rStyle w:val="10"/>
          <w:color w:val="000000"/>
          <w:sz w:val="28"/>
          <w:szCs w:val="28"/>
        </w:rPr>
        <w:t xml:space="preserve"> (приказом)</w:t>
      </w:r>
      <w:r w:rsidRPr="00DD450A">
        <w:rPr>
          <w:rStyle w:val="10"/>
          <w:color w:val="000000"/>
          <w:sz w:val="28"/>
          <w:szCs w:val="28"/>
        </w:rPr>
        <w:t xml:space="preserve"> руководителя соответствующего органа местного самоуправления Пожарского муниципального района,</w:t>
      </w:r>
      <w:r w:rsidRPr="00D5559E">
        <w:rPr>
          <w:rStyle w:val="ab"/>
          <w:color w:val="000000"/>
          <w:szCs w:val="28"/>
        </w:rPr>
        <w:t xml:space="preserve"> </w:t>
      </w:r>
      <w:r w:rsidRPr="004D41AC">
        <w:rPr>
          <w:rStyle w:val="ab"/>
          <w:color w:val="000000"/>
          <w:szCs w:val="28"/>
        </w:rPr>
        <w:t xml:space="preserve">руководителя </w:t>
      </w:r>
      <w:r>
        <w:t>отраслевого (функционального) органа администрации</w:t>
      </w:r>
      <w:r w:rsidRPr="007C4699">
        <w:t xml:space="preserve"> </w:t>
      </w:r>
      <w:r>
        <w:t>Пожарского муниципального района</w:t>
      </w:r>
      <w:r w:rsidRPr="00762752">
        <w:rPr>
          <w:rStyle w:val="ab"/>
          <w:color w:val="000000"/>
          <w:szCs w:val="28"/>
        </w:rPr>
        <w:t>,</w:t>
      </w:r>
      <w:r>
        <w:rPr>
          <w:rStyle w:val="ab"/>
          <w:color w:val="000000"/>
          <w:szCs w:val="28"/>
        </w:rPr>
        <w:t xml:space="preserve"> </w:t>
      </w:r>
      <w:r w:rsidRPr="00DD450A">
        <w:rPr>
          <w:rStyle w:val="10"/>
          <w:color w:val="000000"/>
          <w:sz w:val="28"/>
          <w:szCs w:val="28"/>
        </w:rPr>
        <w:t>обладающего правами юридического лица (в пределах своих полномочий) с указанием в нем вида поощрения (при необходимости размера выплаты единовременного денежного поощрения).</w:t>
      </w:r>
    </w:p>
    <w:p w:rsidR="001641F9" w:rsidRPr="00DD450A" w:rsidRDefault="001641F9" w:rsidP="001641F9">
      <w:pPr>
        <w:spacing w:line="360" w:lineRule="auto"/>
        <w:ind w:firstLine="720"/>
        <w:jc w:val="both"/>
      </w:pPr>
      <w:r w:rsidRPr="00DD450A">
        <w:rPr>
          <w:rStyle w:val="10"/>
          <w:color w:val="000000"/>
          <w:sz w:val="28"/>
          <w:szCs w:val="28"/>
        </w:rPr>
        <w:t>4. Расходы, связанные с поощрением</w:t>
      </w:r>
      <w:r w:rsidR="00623653">
        <w:rPr>
          <w:rStyle w:val="10"/>
          <w:color w:val="000000"/>
          <w:sz w:val="28"/>
          <w:szCs w:val="28"/>
        </w:rPr>
        <w:t>,</w:t>
      </w:r>
      <w:r w:rsidRPr="00DD450A">
        <w:rPr>
          <w:rStyle w:val="10"/>
          <w:color w:val="000000"/>
          <w:sz w:val="28"/>
          <w:szCs w:val="28"/>
        </w:rPr>
        <w:t xml:space="preserve"> производятся за счет средств местного бюджета в пределах утвержденного фонда оплаты труда.</w:t>
      </w:r>
    </w:p>
    <w:p w:rsidR="001641F9" w:rsidRPr="00DD450A" w:rsidRDefault="001641F9" w:rsidP="001641F9">
      <w:pPr>
        <w:spacing w:line="360" w:lineRule="auto"/>
        <w:ind w:firstLine="720"/>
        <w:jc w:val="both"/>
        <w:rPr>
          <w:rStyle w:val="10"/>
          <w:color w:val="000000"/>
          <w:sz w:val="28"/>
          <w:szCs w:val="28"/>
        </w:rPr>
      </w:pPr>
      <w:r w:rsidRPr="00DD450A">
        <w:rPr>
          <w:rStyle w:val="10"/>
          <w:color w:val="000000"/>
          <w:sz w:val="28"/>
          <w:szCs w:val="28"/>
        </w:rPr>
        <w:t>5. В трудовую книжку работника, в отношении которого применены вышеперечисленные поощрения, заносится соответствующая запись о поощрении. Указанные сведения вносятся в личное дело поощряемого работника.</w:t>
      </w:r>
    </w:p>
    <w:p w:rsidR="001641F9" w:rsidRPr="004D41AC" w:rsidRDefault="00714A69" w:rsidP="00714A69">
      <w:pPr>
        <w:spacing w:line="360" w:lineRule="auto"/>
        <w:ind w:firstLine="720"/>
        <w:jc w:val="both"/>
        <w:rPr>
          <w:szCs w:val="28"/>
        </w:rPr>
      </w:pPr>
      <w:r>
        <w:rPr>
          <w:rStyle w:val="ab"/>
          <w:color w:val="000000"/>
          <w:szCs w:val="28"/>
        </w:rPr>
        <w:t>6</w:t>
      </w:r>
      <w:r w:rsidR="001641F9" w:rsidRPr="004D41AC">
        <w:rPr>
          <w:rStyle w:val="ab"/>
          <w:color w:val="000000"/>
          <w:szCs w:val="28"/>
        </w:rPr>
        <w:t>. При утверждении фонда оплаты труда работников органов местного самоуправления Пожарского муниципального района предусматриваются средства на выплату ежемесячного денежного поощрения в размере тридцати должностных окладов в расчете на год.</w:t>
      </w:r>
    </w:p>
    <w:p w:rsidR="001641F9" w:rsidRPr="004D41AC" w:rsidRDefault="001641F9" w:rsidP="001641F9">
      <w:pPr>
        <w:spacing w:line="360" w:lineRule="auto"/>
        <w:jc w:val="both"/>
        <w:rPr>
          <w:rStyle w:val="ab"/>
          <w:color w:val="000000"/>
          <w:szCs w:val="28"/>
        </w:rPr>
      </w:pPr>
      <w:r>
        <w:rPr>
          <w:rStyle w:val="ab"/>
          <w:color w:val="000000"/>
          <w:szCs w:val="28"/>
        </w:rPr>
        <w:tab/>
      </w:r>
      <w:r w:rsidR="00714A69">
        <w:rPr>
          <w:rStyle w:val="ab"/>
          <w:color w:val="000000"/>
          <w:szCs w:val="28"/>
        </w:rPr>
        <w:t>7</w:t>
      </w:r>
      <w:r w:rsidRPr="004D41AC">
        <w:rPr>
          <w:rStyle w:val="ab"/>
          <w:color w:val="000000"/>
          <w:szCs w:val="28"/>
        </w:rPr>
        <w:t>. Работникам, проработавшим неполный период в связи с переходом на другую работу, поступлением в учебное заведение, выходом на пенсию, увольнением по сокращению штатов, длительным периодом нетрудоспособности и по другим уважительным причинам, ежемесячное денежное поощрение может выплачиваться пропорционально проработанному времени</w:t>
      </w:r>
      <w:r w:rsidR="00714A69">
        <w:rPr>
          <w:rStyle w:val="ab"/>
          <w:color w:val="000000"/>
          <w:szCs w:val="28"/>
        </w:rPr>
        <w:t>».</w:t>
      </w:r>
    </w:p>
    <w:p w:rsidR="001641F9" w:rsidRDefault="001E1769" w:rsidP="007D07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</w:t>
      </w:r>
      <w:r w:rsidR="00623653">
        <w:rPr>
          <w:szCs w:val="28"/>
        </w:rPr>
        <w:t>4</w:t>
      </w:r>
      <w:r>
        <w:rPr>
          <w:szCs w:val="28"/>
        </w:rPr>
        <w:t xml:space="preserve">. В пункте 2 Порядка </w:t>
      </w:r>
      <w:r w:rsidR="001F28A5">
        <w:rPr>
          <w:szCs w:val="28"/>
        </w:rPr>
        <w:t>о размерах и условиях выплаты премии за выполнение особо важных и сложных заданий, утвержденного приложением 6 к Положению</w:t>
      </w:r>
      <w:r w:rsidR="00623653">
        <w:rPr>
          <w:szCs w:val="28"/>
        </w:rPr>
        <w:t>,</w:t>
      </w:r>
      <w:r w:rsidR="001F28A5">
        <w:rPr>
          <w:szCs w:val="28"/>
        </w:rPr>
        <w:t xml:space="preserve"> слова «и максимальным размером не ограничивается» исключить</w:t>
      </w:r>
      <w:r w:rsidR="00623653">
        <w:rPr>
          <w:szCs w:val="28"/>
        </w:rPr>
        <w:t>.</w:t>
      </w:r>
    </w:p>
    <w:p w:rsidR="001F28A5" w:rsidRDefault="001F28A5" w:rsidP="007D07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</w:t>
      </w:r>
      <w:r w:rsidR="00623653">
        <w:rPr>
          <w:szCs w:val="28"/>
        </w:rPr>
        <w:t>5</w:t>
      </w:r>
      <w:r>
        <w:rPr>
          <w:szCs w:val="28"/>
        </w:rPr>
        <w:t xml:space="preserve">. </w:t>
      </w:r>
      <w:r w:rsidR="00623653">
        <w:rPr>
          <w:szCs w:val="28"/>
        </w:rPr>
        <w:t>В п</w:t>
      </w:r>
      <w:r>
        <w:rPr>
          <w:szCs w:val="28"/>
        </w:rPr>
        <w:t>ункт</w:t>
      </w:r>
      <w:r w:rsidR="00623653">
        <w:rPr>
          <w:szCs w:val="28"/>
        </w:rPr>
        <w:t>е</w:t>
      </w:r>
      <w:r>
        <w:rPr>
          <w:szCs w:val="28"/>
        </w:rPr>
        <w:t xml:space="preserve"> 4 Порядка о размерах и условиях выплаты премии за выполнение особо важных и сложных заданий, утвержденного приложением 6 </w:t>
      </w:r>
      <w:r>
        <w:rPr>
          <w:szCs w:val="28"/>
        </w:rPr>
        <w:lastRenderedPageBreak/>
        <w:t>к Положению</w:t>
      </w:r>
      <w:r w:rsidR="00623653">
        <w:rPr>
          <w:szCs w:val="28"/>
        </w:rPr>
        <w:t>,</w:t>
      </w:r>
      <w:r>
        <w:rPr>
          <w:szCs w:val="28"/>
        </w:rPr>
        <w:t xml:space="preserve"> слов</w:t>
      </w:r>
      <w:r w:rsidR="00623653">
        <w:rPr>
          <w:szCs w:val="28"/>
        </w:rPr>
        <w:t>о «осуществляется» заменить словами «</w:t>
      </w:r>
      <w:r>
        <w:rPr>
          <w:szCs w:val="28"/>
        </w:rPr>
        <w:t>может осуществляться ежеквартально»</w:t>
      </w:r>
      <w:r w:rsidR="00623653">
        <w:rPr>
          <w:szCs w:val="28"/>
        </w:rPr>
        <w:t>.</w:t>
      </w:r>
    </w:p>
    <w:p w:rsidR="001F28A5" w:rsidRDefault="001F28A5" w:rsidP="007D07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</w:t>
      </w:r>
      <w:r w:rsidR="00AA7E67">
        <w:rPr>
          <w:szCs w:val="28"/>
        </w:rPr>
        <w:t>6</w:t>
      </w:r>
      <w:r>
        <w:rPr>
          <w:szCs w:val="28"/>
        </w:rPr>
        <w:t>. Пункт 4 «Премирование по итогам работы за год» Порядка о размерах и условиях выплаты премии за выполнение особо важных и сложных заданий, утвержденного приложением 6 к Положению</w:t>
      </w:r>
      <w:r w:rsidR="00623653">
        <w:rPr>
          <w:szCs w:val="28"/>
        </w:rPr>
        <w:t>,</w:t>
      </w:r>
      <w:r>
        <w:rPr>
          <w:szCs w:val="28"/>
        </w:rPr>
        <w:t xml:space="preserve"> изложить в </w:t>
      </w:r>
      <w:r w:rsidR="00623653">
        <w:rPr>
          <w:szCs w:val="28"/>
        </w:rPr>
        <w:t>следующей</w:t>
      </w:r>
      <w:r>
        <w:rPr>
          <w:szCs w:val="28"/>
        </w:rPr>
        <w:t xml:space="preserve"> редакции:</w:t>
      </w:r>
    </w:p>
    <w:p w:rsidR="00910404" w:rsidRPr="00910404" w:rsidRDefault="001F28A5" w:rsidP="005F418F">
      <w:pPr>
        <w:spacing w:line="360" w:lineRule="auto"/>
        <w:jc w:val="both"/>
        <w:rPr>
          <w:rStyle w:val="ab"/>
        </w:rPr>
      </w:pPr>
      <w:r>
        <w:rPr>
          <w:szCs w:val="28"/>
        </w:rPr>
        <w:tab/>
        <w:t>«</w:t>
      </w:r>
      <w:r w:rsidR="00623653">
        <w:rPr>
          <w:szCs w:val="28"/>
        </w:rPr>
        <w:t xml:space="preserve">4. </w:t>
      </w:r>
      <w:r w:rsidRPr="00F627D2">
        <w:rPr>
          <w:rStyle w:val="0pt"/>
          <w:sz w:val="28"/>
          <w:szCs w:val="28"/>
        </w:rPr>
        <w:t>По решению руководителя соответствующего органа местного самоуправлени</w:t>
      </w:r>
      <w:r>
        <w:rPr>
          <w:rStyle w:val="0pt"/>
          <w:sz w:val="28"/>
          <w:szCs w:val="28"/>
        </w:rPr>
        <w:t>я</w:t>
      </w:r>
      <w:r w:rsidRPr="00F627D2">
        <w:rPr>
          <w:rStyle w:val="0pt"/>
          <w:sz w:val="28"/>
          <w:szCs w:val="28"/>
        </w:rPr>
        <w:t xml:space="preserve"> Пожарского муниципал</w:t>
      </w:r>
      <w:r w:rsidRPr="00762752">
        <w:rPr>
          <w:rStyle w:val="ab"/>
          <w:color w:val="000000"/>
          <w:szCs w:val="28"/>
        </w:rPr>
        <w:t>ьного района,</w:t>
      </w:r>
      <w:r w:rsidR="0058617A">
        <w:rPr>
          <w:rStyle w:val="ab"/>
          <w:color w:val="000000"/>
          <w:szCs w:val="28"/>
        </w:rPr>
        <w:t xml:space="preserve"> </w:t>
      </w:r>
      <w:r w:rsidRPr="00762752">
        <w:rPr>
          <w:rStyle w:val="ab"/>
          <w:color w:val="000000"/>
          <w:szCs w:val="28"/>
        </w:rPr>
        <w:t xml:space="preserve">руководителя </w:t>
      </w:r>
      <w:r>
        <w:t xml:space="preserve"> отраслевого (функционального) органа администрации</w:t>
      </w:r>
      <w:r w:rsidRPr="007C4699">
        <w:t xml:space="preserve"> </w:t>
      </w:r>
      <w:r>
        <w:t>Пожарского муниципального района</w:t>
      </w:r>
      <w:r w:rsidRPr="00762752">
        <w:rPr>
          <w:rStyle w:val="ab"/>
          <w:color w:val="000000"/>
          <w:szCs w:val="28"/>
        </w:rPr>
        <w:t xml:space="preserve">, обладающего правами юридического лица, </w:t>
      </w:r>
      <w:r w:rsidR="00860C9B">
        <w:rPr>
          <w:rStyle w:val="ab"/>
          <w:color w:val="000000"/>
          <w:szCs w:val="28"/>
        </w:rPr>
        <w:t>п</w:t>
      </w:r>
      <w:r w:rsidR="00860C9B">
        <w:t>ремия</w:t>
      </w:r>
      <w:r w:rsidR="00910404">
        <w:t xml:space="preserve"> начисляется</w:t>
      </w:r>
      <w:r w:rsidR="00910404" w:rsidRPr="00860C9B">
        <w:t xml:space="preserve"> </w:t>
      </w:r>
      <w:r w:rsidR="00910404">
        <w:t>в пределах утвержденного фонда оплаты труда и максимальным размером не ограничивается</w:t>
      </w:r>
      <w:r w:rsidR="00623653">
        <w:t>.</w:t>
      </w:r>
      <w:r w:rsidR="00910404">
        <w:t>»</w:t>
      </w:r>
    </w:p>
    <w:p w:rsidR="00910404" w:rsidRDefault="00910404" w:rsidP="00910404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 Настоящий нормативный правовой акт вступает в силу со дня его опубликования</w:t>
      </w:r>
      <w:r w:rsidRPr="00F81C2B">
        <w:rPr>
          <w:szCs w:val="28"/>
        </w:rPr>
        <w:t xml:space="preserve"> </w:t>
      </w:r>
      <w:r>
        <w:rPr>
          <w:szCs w:val="28"/>
        </w:rPr>
        <w:t>в газете «Победа» и распространяет свое действие на правоотношения, возникшие с 1 января 2018 года.</w:t>
      </w:r>
    </w:p>
    <w:p w:rsidR="00910404" w:rsidRDefault="00910404" w:rsidP="00910404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 </w:t>
      </w:r>
    </w:p>
    <w:p w:rsidR="00910404" w:rsidRDefault="00910404" w:rsidP="00910404">
      <w:pPr>
        <w:spacing w:line="360" w:lineRule="auto"/>
        <w:jc w:val="both"/>
        <w:rPr>
          <w:szCs w:val="28"/>
        </w:rPr>
      </w:pPr>
    </w:p>
    <w:p w:rsidR="00910404" w:rsidRDefault="00910404" w:rsidP="00910404">
      <w:pPr>
        <w:spacing w:line="360" w:lineRule="auto"/>
        <w:jc w:val="both"/>
        <w:rPr>
          <w:szCs w:val="28"/>
        </w:rPr>
      </w:pPr>
      <w:r>
        <w:rPr>
          <w:szCs w:val="28"/>
        </w:rPr>
        <w:t>Глава Пожарского муниципального района                                 С.А. Филатов</w:t>
      </w:r>
    </w:p>
    <w:p w:rsidR="00910404" w:rsidRDefault="00910404" w:rsidP="00910404">
      <w:pPr>
        <w:spacing w:line="360" w:lineRule="auto"/>
        <w:jc w:val="both"/>
        <w:rPr>
          <w:szCs w:val="28"/>
        </w:rPr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</w:pPr>
    </w:p>
    <w:p w:rsidR="00910404" w:rsidRDefault="00910404" w:rsidP="00910404">
      <w:pPr>
        <w:spacing w:line="360" w:lineRule="auto"/>
        <w:jc w:val="both"/>
        <w:rPr>
          <w:szCs w:val="28"/>
        </w:rPr>
      </w:pPr>
    </w:p>
    <w:p w:rsidR="001F2DCF" w:rsidRDefault="001F2DCF" w:rsidP="00087A56">
      <w:pPr>
        <w:spacing w:line="360" w:lineRule="auto"/>
        <w:jc w:val="both"/>
        <w:rPr>
          <w:szCs w:val="28"/>
        </w:rPr>
      </w:pPr>
    </w:p>
    <w:p w:rsidR="001F2DCF" w:rsidRDefault="001F2DCF" w:rsidP="00087A56">
      <w:pPr>
        <w:spacing w:line="360" w:lineRule="auto"/>
        <w:jc w:val="both"/>
        <w:rPr>
          <w:szCs w:val="28"/>
        </w:rPr>
      </w:pPr>
    </w:p>
    <w:p w:rsidR="001F2DCF" w:rsidRDefault="001F2DCF" w:rsidP="00087A56">
      <w:pPr>
        <w:spacing w:line="360" w:lineRule="auto"/>
        <w:jc w:val="both"/>
        <w:rPr>
          <w:szCs w:val="28"/>
        </w:rPr>
      </w:pPr>
    </w:p>
    <w:p w:rsidR="001D000B" w:rsidRDefault="001D000B" w:rsidP="00E8192A">
      <w:pPr>
        <w:spacing w:line="360" w:lineRule="auto"/>
        <w:jc w:val="both"/>
        <w:rPr>
          <w:szCs w:val="28"/>
        </w:rPr>
      </w:pPr>
    </w:p>
    <w:p w:rsidR="001D000B" w:rsidRDefault="001D000B" w:rsidP="00E8192A">
      <w:pPr>
        <w:spacing w:line="360" w:lineRule="auto"/>
        <w:jc w:val="both"/>
        <w:rPr>
          <w:szCs w:val="28"/>
        </w:rPr>
      </w:pPr>
    </w:p>
    <w:p w:rsidR="00724C9C" w:rsidRDefault="00724C9C" w:rsidP="00E8192A">
      <w:pPr>
        <w:spacing w:line="360" w:lineRule="auto"/>
        <w:jc w:val="both"/>
        <w:rPr>
          <w:szCs w:val="28"/>
        </w:rPr>
      </w:pPr>
    </w:p>
    <w:p w:rsidR="00724C9C" w:rsidRDefault="00724C9C" w:rsidP="00E8192A">
      <w:pPr>
        <w:spacing w:line="360" w:lineRule="auto"/>
        <w:jc w:val="both"/>
        <w:rPr>
          <w:szCs w:val="28"/>
        </w:rPr>
      </w:pPr>
    </w:p>
    <w:sectPr w:rsidR="00724C9C" w:rsidSect="006E36EC">
      <w:headerReference w:type="even" r:id="rId9"/>
      <w:footerReference w:type="even" r:id="rId10"/>
      <w:pgSz w:w="11906" w:h="16838" w:code="9"/>
      <w:pgMar w:top="284" w:right="707" w:bottom="567" w:left="1701" w:header="567" w:footer="720" w:gutter="0"/>
      <w:cols w:space="720"/>
      <w:vAlign w:val="bottom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C2E" w:rsidRDefault="00AA5C2E">
      <w:r>
        <w:separator/>
      </w:r>
    </w:p>
  </w:endnote>
  <w:endnote w:type="continuationSeparator" w:id="0">
    <w:p w:rsidR="00AA5C2E" w:rsidRDefault="00AA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D8A" w:rsidRDefault="00F20323" w:rsidP="002E1C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D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3D8A" w:rsidRDefault="00E93D8A" w:rsidP="00E93D8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C2E" w:rsidRDefault="00AA5C2E">
      <w:r>
        <w:separator/>
      </w:r>
    </w:p>
  </w:footnote>
  <w:footnote w:type="continuationSeparator" w:id="0">
    <w:p w:rsidR="00AA5C2E" w:rsidRDefault="00AA5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D85" w:rsidRDefault="00F2032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C3D8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5A19">
      <w:rPr>
        <w:rStyle w:val="a5"/>
        <w:noProof/>
      </w:rPr>
      <w:t>9</w:t>
    </w:r>
    <w:r>
      <w:rPr>
        <w:rStyle w:val="a5"/>
      </w:rPr>
      <w:fldChar w:fldCharType="end"/>
    </w:r>
  </w:p>
  <w:p w:rsidR="00FC3D85" w:rsidRDefault="00FC3D8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7A1951C5"/>
    <w:multiLevelType w:val="hybridMultilevel"/>
    <w:tmpl w:val="8EF0228C"/>
    <w:lvl w:ilvl="0" w:tplc="C054EC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A"/>
    <w:rsid w:val="00000A4B"/>
    <w:rsid w:val="00003F5B"/>
    <w:rsid w:val="00006742"/>
    <w:rsid w:val="000110C6"/>
    <w:rsid w:val="00016669"/>
    <w:rsid w:val="0001673A"/>
    <w:rsid w:val="00016FCA"/>
    <w:rsid w:val="000253A5"/>
    <w:rsid w:val="00030999"/>
    <w:rsid w:val="0003125A"/>
    <w:rsid w:val="000325F9"/>
    <w:rsid w:val="00034241"/>
    <w:rsid w:val="000409A1"/>
    <w:rsid w:val="00042A4E"/>
    <w:rsid w:val="00047335"/>
    <w:rsid w:val="00047D0E"/>
    <w:rsid w:val="0005280D"/>
    <w:rsid w:val="000556E0"/>
    <w:rsid w:val="00057F86"/>
    <w:rsid w:val="00060344"/>
    <w:rsid w:val="00060C18"/>
    <w:rsid w:val="00067A63"/>
    <w:rsid w:val="00073A1E"/>
    <w:rsid w:val="00074BBD"/>
    <w:rsid w:val="00075BC5"/>
    <w:rsid w:val="00075F66"/>
    <w:rsid w:val="00080A8C"/>
    <w:rsid w:val="000832E5"/>
    <w:rsid w:val="000869B1"/>
    <w:rsid w:val="00087A56"/>
    <w:rsid w:val="00094E2E"/>
    <w:rsid w:val="00096B11"/>
    <w:rsid w:val="00096B55"/>
    <w:rsid w:val="000A101C"/>
    <w:rsid w:val="000A17C7"/>
    <w:rsid w:val="000A2959"/>
    <w:rsid w:val="000A5DDA"/>
    <w:rsid w:val="000A5EA1"/>
    <w:rsid w:val="000A5F7C"/>
    <w:rsid w:val="000A6436"/>
    <w:rsid w:val="000B03A6"/>
    <w:rsid w:val="000B0915"/>
    <w:rsid w:val="000B3867"/>
    <w:rsid w:val="000B3E4A"/>
    <w:rsid w:val="000B55B7"/>
    <w:rsid w:val="000B77A9"/>
    <w:rsid w:val="000C0E43"/>
    <w:rsid w:val="000C2F9D"/>
    <w:rsid w:val="000D5AD2"/>
    <w:rsid w:val="000D6E98"/>
    <w:rsid w:val="000E1768"/>
    <w:rsid w:val="000E2ABB"/>
    <w:rsid w:val="000E2C41"/>
    <w:rsid w:val="000E5D8B"/>
    <w:rsid w:val="000E7C55"/>
    <w:rsid w:val="000F2054"/>
    <w:rsid w:val="000F7C2E"/>
    <w:rsid w:val="00100479"/>
    <w:rsid w:val="00101CA1"/>
    <w:rsid w:val="00104D16"/>
    <w:rsid w:val="001121BD"/>
    <w:rsid w:val="001132FA"/>
    <w:rsid w:val="00120489"/>
    <w:rsid w:val="001242B6"/>
    <w:rsid w:val="00125657"/>
    <w:rsid w:val="00127941"/>
    <w:rsid w:val="00130564"/>
    <w:rsid w:val="0013129F"/>
    <w:rsid w:val="00132A9B"/>
    <w:rsid w:val="00136164"/>
    <w:rsid w:val="00141035"/>
    <w:rsid w:val="00146BEC"/>
    <w:rsid w:val="001527B2"/>
    <w:rsid w:val="00154EA4"/>
    <w:rsid w:val="00155EB2"/>
    <w:rsid w:val="00156E4A"/>
    <w:rsid w:val="00161AF9"/>
    <w:rsid w:val="001641F9"/>
    <w:rsid w:val="00165BD8"/>
    <w:rsid w:val="001661AD"/>
    <w:rsid w:val="001719C1"/>
    <w:rsid w:val="00175551"/>
    <w:rsid w:val="0018061A"/>
    <w:rsid w:val="001807CD"/>
    <w:rsid w:val="001808B9"/>
    <w:rsid w:val="00182239"/>
    <w:rsid w:val="00182EBE"/>
    <w:rsid w:val="00183048"/>
    <w:rsid w:val="00187296"/>
    <w:rsid w:val="00187C53"/>
    <w:rsid w:val="00191CB6"/>
    <w:rsid w:val="00193B12"/>
    <w:rsid w:val="00193ECE"/>
    <w:rsid w:val="00196E62"/>
    <w:rsid w:val="001978F1"/>
    <w:rsid w:val="001A0776"/>
    <w:rsid w:val="001A1825"/>
    <w:rsid w:val="001A21B3"/>
    <w:rsid w:val="001A33F5"/>
    <w:rsid w:val="001A4BEF"/>
    <w:rsid w:val="001A50DA"/>
    <w:rsid w:val="001A656B"/>
    <w:rsid w:val="001B37EB"/>
    <w:rsid w:val="001C3180"/>
    <w:rsid w:val="001C3B70"/>
    <w:rsid w:val="001D000B"/>
    <w:rsid w:val="001D4A3B"/>
    <w:rsid w:val="001D6604"/>
    <w:rsid w:val="001E1769"/>
    <w:rsid w:val="001E320C"/>
    <w:rsid w:val="001E4304"/>
    <w:rsid w:val="001E57DC"/>
    <w:rsid w:val="001F1416"/>
    <w:rsid w:val="001F28A5"/>
    <w:rsid w:val="001F2DCF"/>
    <w:rsid w:val="001F6C28"/>
    <w:rsid w:val="00201FF2"/>
    <w:rsid w:val="00202371"/>
    <w:rsid w:val="002040BE"/>
    <w:rsid w:val="00204A8A"/>
    <w:rsid w:val="00204BA9"/>
    <w:rsid w:val="0020722A"/>
    <w:rsid w:val="00211E98"/>
    <w:rsid w:val="002141EC"/>
    <w:rsid w:val="00215CAA"/>
    <w:rsid w:val="00216071"/>
    <w:rsid w:val="00217966"/>
    <w:rsid w:val="00217C88"/>
    <w:rsid w:val="00222F4B"/>
    <w:rsid w:val="002235E8"/>
    <w:rsid w:val="00224039"/>
    <w:rsid w:val="002332AD"/>
    <w:rsid w:val="0023398C"/>
    <w:rsid w:val="0023737F"/>
    <w:rsid w:val="002405AB"/>
    <w:rsid w:val="00240FE7"/>
    <w:rsid w:val="00245ABD"/>
    <w:rsid w:val="00246CDB"/>
    <w:rsid w:val="0025012C"/>
    <w:rsid w:val="0025266C"/>
    <w:rsid w:val="00253A2F"/>
    <w:rsid w:val="00253D9D"/>
    <w:rsid w:val="002643DD"/>
    <w:rsid w:val="002649C2"/>
    <w:rsid w:val="00264E0C"/>
    <w:rsid w:val="002650B9"/>
    <w:rsid w:val="002700E7"/>
    <w:rsid w:val="00270483"/>
    <w:rsid w:val="00271882"/>
    <w:rsid w:val="00272578"/>
    <w:rsid w:val="00273444"/>
    <w:rsid w:val="00274513"/>
    <w:rsid w:val="0027682E"/>
    <w:rsid w:val="002775E8"/>
    <w:rsid w:val="00277920"/>
    <w:rsid w:val="002779F8"/>
    <w:rsid w:val="00280D40"/>
    <w:rsid w:val="00281548"/>
    <w:rsid w:val="002826DC"/>
    <w:rsid w:val="00284709"/>
    <w:rsid w:val="00285FD0"/>
    <w:rsid w:val="0028638D"/>
    <w:rsid w:val="0029319E"/>
    <w:rsid w:val="00295E99"/>
    <w:rsid w:val="002A51F9"/>
    <w:rsid w:val="002A6E35"/>
    <w:rsid w:val="002B1D7D"/>
    <w:rsid w:val="002B1FD9"/>
    <w:rsid w:val="002B3AC3"/>
    <w:rsid w:val="002B481F"/>
    <w:rsid w:val="002C4B44"/>
    <w:rsid w:val="002C6F8E"/>
    <w:rsid w:val="002D16DD"/>
    <w:rsid w:val="002D286F"/>
    <w:rsid w:val="002D4790"/>
    <w:rsid w:val="002D4AFC"/>
    <w:rsid w:val="002E0EE9"/>
    <w:rsid w:val="002E1C52"/>
    <w:rsid w:val="002E4327"/>
    <w:rsid w:val="002E590D"/>
    <w:rsid w:val="002E5CF6"/>
    <w:rsid w:val="002E6D57"/>
    <w:rsid w:val="002E7446"/>
    <w:rsid w:val="002F116D"/>
    <w:rsid w:val="002F1DC3"/>
    <w:rsid w:val="002F5BF5"/>
    <w:rsid w:val="003009D5"/>
    <w:rsid w:val="0030539F"/>
    <w:rsid w:val="00306935"/>
    <w:rsid w:val="0031018C"/>
    <w:rsid w:val="003156EC"/>
    <w:rsid w:val="00315DDE"/>
    <w:rsid w:val="003237F3"/>
    <w:rsid w:val="00325974"/>
    <w:rsid w:val="0033338B"/>
    <w:rsid w:val="00334165"/>
    <w:rsid w:val="00335EB7"/>
    <w:rsid w:val="00336740"/>
    <w:rsid w:val="003369DE"/>
    <w:rsid w:val="003379AA"/>
    <w:rsid w:val="003414BC"/>
    <w:rsid w:val="00341D43"/>
    <w:rsid w:val="0034234D"/>
    <w:rsid w:val="003503FC"/>
    <w:rsid w:val="00350522"/>
    <w:rsid w:val="003543D5"/>
    <w:rsid w:val="00361C79"/>
    <w:rsid w:val="00365901"/>
    <w:rsid w:val="00366688"/>
    <w:rsid w:val="00366BE7"/>
    <w:rsid w:val="00370E7D"/>
    <w:rsid w:val="00374781"/>
    <w:rsid w:val="00375533"/>
    <w:rsid w:val="003846F2"/>
    <w:rsid w:val="00384C00"/>
    <w:rsid w:val="00392F23"/>
    <w:rsid w:val="00396403"/>
    <w:rsid w:val="003970A4"/>
    <w:rsid w:val="003A10DC"/>
    <w:rsid w:val="003A1367"/>
    <w:rsid w:val="003A2C41"/>
    <w:rsid w:val="003A5E32"/>
    <w:rsid w:val="003B029B"/>
    <w:rsid w:val="003B0D8C"/>
    <w:rsid w:val="003B1AA3"/>
    <w:rsid w:val="003B3CAB"/>
    <w:rsid w:val="003B4198"/>
    <w:rsid w:val="003B5F45"/>
    <w:rsid w:val="003B7C32"/>
    <w:rsid w:val="003B7DBD"/>
    <w:rsid w:val="003C3242"/>
    <w:rsid w:val="003C5112"/>
    <w:rsid w:val="003C6A18"/>
    <w:rsid w:val="003C6D85"/>
    <w:rsid w:val="003D1A27"/>
    <w:rsid w:val="003D4104"/>
    <w:rsid w:val="003E7699"/>
    <w:rsid w:val="003F31AA"/>
    <w:rsid w:val="003F3FAE"/>
    <w:rsid w:val="003F6E0B"/>
    <w:rsid w:val="004005DE"/>
    <w:rsid w:val="00402F2E"/>
    <w:rsid w:val="00402FF2"/>
    <w:rsid w:val="00406CD5"/>
    <w:rsid w:val="00407FCC"/>
    <w:rsid w:val="00410802"/>
    <w:rsid w:val="0041505A"/>
    <w:rsid w:val="00421E57"/>
    <w:rsid w:val="00424199"/>
    <w:rsid w:val="0042455A"/>
    <w:rsid w:val="00426480"/>
    <w:rsid w:val="00426919"/>
    <w:rsid w:val="004307C7"/>
    <w:rsid w:val="00431C52"/>
    <w:rsid w:val="0043210F"/>
    <w:rsid w:val="00432BDA"/>
    <w:rsid w:val="004335D7"/>
    <w:rsid w:val="004370ED"/>
    <w:rsid w:val="0044066A"/>
    <w:rsid w:val="00442694"/>
    <w:rsid w:val="00442B6A"/>
    <w:rsid w:val="004514C3"/>
    <w:rsid w:val="00451B0B"/>
    <w:rsid w:val="00451B0D"/>
    <w:rsid w:val="00455470"/>
    <w:rsid w:val="00455F16"/>
    <w:rsid w:val="004571BA"/>
    <w:rsid w:val="00457664"/>
    <w:rsid w:val="00462334"/>
    <w:rsid w:val="004644B5"/>
    <w:rsid w:val="004669F8"/>
    <w:rsid w:val="00467397"/>
    <w:rsid w:val="00473BB9"/>
    <w:rsid w:val="00474BBA"/>
    <w:rsid w:val="00475D89"/>
    <w:rsid w:val="00477E3E"/>
    <w:rsid w:val="00483141"/>
    <w:rsid w:val="00485AE8"/>
    <w:rsid w:val="00491924"/>
    <w:rsid w:val="004932D5"/>
    <w:rsid w:val="004A1A3C"/>
    <w:rsid w:val="004A333F"/>
    <w:rsid w:val="004A39A1"/>
    <w:rsid w:val="004A502B"/>
    <w:rsid w:val="004A5E98"/>
    <w:rsid w:val="004A7A83"/>
    <w:rsid w:val="004A7D49"/>
    <w:rsid w:val="004C2623"/>
    <w:rsid w:val="004C6505"/>
    <w:rsid w:val="004C7A3A"/>
    <w:rsid w:val="004D02B7"/>
    <w:rsid w:val="004D41AC"/>
    <w:rsid w:val="004D67B4"/>
    <w:rsid w:val="004E04B6"/>
    <w:rsid w:val="004E2B7F"/>
    <w:rsid w:val="004E2E87"/>
    <w:rsid w:val="004F0BFC"/>
    <w:rsid w:val="004F28C2"/>
    <w:rsid w:val="004F2AC0"/>
    <w:rsid w:val="004F3078"/>
    <w:rsid w:val="004F460F"/>
    <w:rsid w:val="004F63D4"/>
    <w:rsid w:val="004F63D9"/>
    <w:rsid w:val="005032EC"/>
    <w:rsid w:val="00505F7C"/>
    <w:rsid w:val="005121E5"/>
    <w:rsid w:val="005140A1"/>
    <w:rsid w:val="0051569E"/>
    <w:rsid w:val="005161C4"/>
    <w:rsid w:val="0052273E"/>
    <w:rsid w:val="005227F5"/>
    <w:rsid w:val="00526123"/>
    <w:rsid w:val="0053071A"/>
    <w:rsid w:val="005319DC"/>
    <w:rsid w:val="00531E9F"/>
    <w:rsid w:val="005335B6"/>
    <w:rsid w:val="005336B5"/>
    <w:rsid w:val="005338B4"/>
    <w:rsid w:val="0053482D"/>
    <w:rsid w:val="005463EE"/>
    <w:rsid w:val="005469E9"/>
    <w:rsid w:val="0055250A"/>
    <w:rsid w:val="005529EA"/>
    <w:rsid w:val="005530D6"/>
    <w:rsid w:val="0055382F"/>
    <w:rsid w:val="00554575"/>
    <w:rsid w:val="00557CCD"/>
    <w:rsid w:val="005602E0"/>
    <w:rsid w:val="00563779"/>
    <w:rsid w:val="00565EE2"/>
    <w:rsid w:val="0057080F"/>
    <w:rsid w:val="00573523"/>
    <w:rsid w:val="00576530"/>
    <w:rsid w:val="005774F5"/>
    <w:rsid w:val="005777E4"/>
    <w:rsid w:val="00581F66"/>
    <w:rsid w:val="00585DB9"/>
    <w:rsid w:val="0058617A"/>
    <w:rsid w:val="00587319"/>
    <w:rsid w:val="0059258A"/>
    <w:rsid w:val="00595708"/>
    <w:rsid w:val="00597F64"/>
    <w:rsid w:val="005A2ECD"/>
    <w:rsid w:val="005A5B37"/>
    <w:rsid w:val="005A63BD"/>
    <w:rsid w:val="005A6E9F"/>
    <w:rsid w:val="005B375C"/>
    <w:rsid w:val="005B3833"/>
    <w:rsid w:val="005B47C5"/>
    <w:rsid w:val="005B6E5D"/>
    <w:rsid w:val="005C0313"/>
    <w:rsid w:val="005C254B"/>
    <w:rsid w:val="005C7BA6"/>
    <w:rsid w:val="005D290E"/>
    <w:rsid w:val="005D3E21"/>
    <w:rsid w:val="005D4C39"/>
    <w:rsid w:val="005D544C"/>
    <w:rsid w:val="005D7896"/>
    <w:rsid w:val="005E073D"/>
    <w:rsid w:val="005E3D46"/>
    <w:rsid w:val="005E5AEE"/>
    <w:rsid w:val="005F02B2"/>
    <w:rsid w:val="005F0B85"/>
    <w:rsid w:val="005F418F"/>
    <w:rsid w:val="005F5697"/>
    <w:rsid w:val="00602095"/>
    <w:rsid w:val="00604C7A"/>
    <w:rsid w:val="00604EA6"/>
    <w:rsid w:val="0060584B"/>
    <w:rsid w:val="00620ED8"/>
    <w:rsid w:val="00623653"/>
    <w:rsid w:val="00623BB1"/>
    <w:rsid w:val="00624310"/>
    <w:rsid w:val="00627EDA"/>
    <w:rsid w:val="006312F0"/>
    <w:rsid w:val="00633028"/>
    <w:rsid w:val="006345E6"/>
    <w:rsid w:val="0064036A"/>
    <w:rsid w:val="006414E7"/>
    <w:rsid w:val="006420C4"/>
    <w:rsid w:val="006468AB"/>
    <w:rsid w:val="00647A33"/>
    <w:rsid w:val="006510CB"/>
    <w:rsid w:val="00653488"/>
    <w:rsid w:val="0066147A"/>
    <w:rsid w:val="00661554"/>
    <w:rsid w:val="00662D19"/>
    <w:rsid w:val="006659A8"/>
    <w:rsid w:val="00667747"/>
    <w:rsid w:val="00670B2B"/>
    <w:rsid w:val="00675DD5"/>
    <w:rsid w:val="006812CA"/>
    <w:rsid w:val="00681996"/>
    <w:rsid w:val="00683B6B"/>
    <w:rsid w:val="00684D5D"/>
    <w:rsid w:val="0068511B"/>
    <w:rsid w:val="00690046"/>
    <w:rsid w:val="00691499"/>
    <w:rsid w:val="006936B4"/>
    <w:rsid w:val="0069528B"/>
    <w:rsid w:val="00696489"/>
    <w:rsid w:val="006B20BD"/>
    <w:rsid w:val="006C119B"/>
    <w:rsid w:val="006C4823"/>
    <w:rsid w:val="006C7604"/>
    <w:rsid w:val="006D0A1E"/>
    <w:rsid w:val="006D14C7"/>
    <w:rsid w:val="006D4B94"/>
    <w:rsid w:val="006D5C86"/>
    <w:rsid w:val="006D6211"/>
    <w:rsid w:val="006D6AA4"/>
    <w:rsid w:val="006D7D96"/>
    <w:rsid w:val="006E36EC"/>
    <w:rsid w:val="006E64C9"/>
    <w:rsid w:val="006E65EB"/>
    <w:rsid w:val="006E6F5E"/>
    <w:rsid w:val="006E7314"/>
    <w:rsid w:val="006E79C8"/>
    <w:rsid w:val="006E7F0B"/>
    <w:rsid w:val="006F1C09"/>
    <w:rsid w:val="006F3A71"/>
    <w:rsid w:val="006F446D"/>
    <w:rsid w:val="006F4992"/>
    <w:rsid w:val="006F56FE"/>
    <w:rsid w:val="006F57A5"/>
    <w:rsid w:val="007020ED"/>
    <w:rsid w:val="00704930"/>
    <w:rsid w:val="00705D55"/>
    <w:rsid w:val="00705FE9"/>
    <w:rsid w:val="0070679F"/>
    <w:rsid w:val="0071326A"/>
    <w:rsid w:val="0071399E"/>
    <w:rsid w:val="00714A69"/>
    <w:rsid w:val="00716B3E"/>
    <w:rsid w:val="00720B38"/>
    <w:rsid w:val="00720E44"/>
    <w:rsid w:val="00720E51"/>
    <w:rsid w:val="007223CC"/>
    <w:rsid w:val="0072261F"/>
    <w:rsid w:val="00723B55"/>
    <w:rsid w:val="00724C9C"/>
    <w:rsid w:val="00724FD1"/>
    <w:rsid w:val="00726339"/>
    <w:rsid w:val="007319FD"/>
    <w:rsid w:val="00731B38"/>
    <w:rsid w:val="00736377"/>
    <w:rsid w:val="007365AF"/>
    <w:rsid w:val="00736F0B"/>
    <w:rsid w:val="00737E04"/>
    <w:rsid w:val="007525C1"/>
    <w:rsid w:val="0076245B"/>
    <w:rsid w:val="0076247E"/>
    <w:rsid w:val="00762752"/>
    <w:rsid w:val="007631DD"/>
    <w:rsid w:val="00771BF3"/>
    <w:rsid w:val="00773809"/>
    <w:rsid w:val="00773A71"/>
    <w:rsid w:val="00773AF2"/>
    <w:rsid w:val="007747B0"/>
    <w:rsid w:val="0077678D"/>
    <w:rsid w:val="00776A34"/>
    <w:rsid w:val="00782079"/>
    <w:rsid w:val="00790BF1"/>
    <w:rsid w:val="00792B6B"/>
    <w:rsid w:val="007933A5"/>
    <w:rsid w:val="007956B5"/>
    <w:rsid w:val="007A4126"/>
    <w:rsid w:val="007A4C7E"/>
    <w:rsid w:val="007A5283"/>
    <w:rsid w:val="007A559E"/>
    <w:rsid w:val="007A64B0"/>
    <w:rsid w:val="007A7EF9"/>
    <w:rsid w:val="007B127C"/>
    <w:rsid w:val="007B3BEF"/>
    <w:rsid w:val="007B5066"/>
    <w:rsid w:val="007B534B"/>
    <w:rsid w:val="007C06E0"/>
    <w:rsid w:val="007C1419"/>
    <w:rsid w:val="007C3F6B"/>
    <w:rsid w:val="007C4699"/>
    <w:rsid w:val="007C6B9F"/>
    <w:rsid w:val="007D0711"/>
    <w:rsid w:val="007D1F74"/>
    <w:rsid w:val="007D5942"/>
    <w:rsid w:val="007E1AF9"/>
    <w:rsid w:val="007E23CF"/>
    <w:rsid w:val="007E3C0D"/>
    <w:rsid w:val="007E6268"/>
    <w:rsid w:val="007F0E5C"/>
    <w:rsid w:val="007F1DA7"/>
    <w:rsid w:val="007F3BD9"/>
    <w:rsid w:val="007F4271"/>
    <w:rsid w:val="007F4C22"/>
    <w:rsid w:val="00804842"/>
    <w:rsid w:val="00805C50"/>
    <w:rsid w:val="0081440E"/>
    <w:rsid w:val="008149AE"/>
    <w:rsid w:val="0081645C"/>
    <w:rsid w:val="008200E7"/>
    <w:rsid w:val="008216BE"/>
    <w:rsid w:val="00824490"/>
    <w:rsid w:val="00833EC0"/>
    <w:rsid w:val="00841212"/>
    <w:rsid w:val="00846BFC"/>
    <w:rsid w:val="00853A9A"/>
    <w:rsid w:val="00860C9B"/>
    <w:rsid w:val="00862C9A"/>
    <w:rsid w:val="008661B9"/>
    <w:rsid w:val="0086630C"/>
    <w:rsid w:val="00866328"/>
    <w:rsid w:val="00866ED3"/>
    <w:rsid w:val="00870E3D"/>
    <w:rsid w:val="00881229"/>
    <w:rsid w:val="00881847"/>
    <w:rsid w:val="008830D7"/>
    <w:rsid w:val="00886938"/>
    <w:rsid w:val="00886EED"/>
    <w:rsid w:val="00887586"/>
    <w:rsid w:val="00890355"/>
    <w:rsid w:val="00890673"/>
    <w:rsid w:val="00890DAB"/>
    <w:rsid w:val="00896D11"/>
    <w:rsid w:val="008A0CB7"/>
    <w:rsid w:val="008A33D5"/>
    <w:rsid w:val="008B04D3"/>
    <w:rsid w:val="008B0575"/>
    <w:rsid w:val="008B05EB"/>
    <w:rsid w:val="008B15E6"/>
    <w:rsid w:val="008B172F"/>
    <w:rsid w:val="008B2405"/>
    <w:rsid w:val="008B37BC"/>
    <w:rsid w:val="008C23F3"/>
    <w:rsid w:val="008C4BF0"/>
    <w:rsid w:val="008C5183"/>
    <w:rsid w:val="008C68B5"/>
    <w:rsid w:val="008D2E8F"/>
    <w:rsid w:val="008D2F72"/>
    <w:rsid w:val="008D56C1"/>
    <w:rsid w:val="008E1268"/>
    <w:rsid w:val="008E160D"/>
    <w:rsid w:val="008E178E"/>
    <w:rsid w:val="008E2ABB"/>
    <w:rsid w:val="008E4550"/>
    <w:rsid w:val="008E7441"/>
    <w:rsid w:val="008F3191"/>
    <w:rsid w:val="008F47CC"/>
    <w:rsid w:val="008F7828"/>
    <w:rsid w:val="008F79DA"/>
    <w:rsid w:val="009006A0"/>
    <w:rsid w:val="0090119C"/>
    <w:rsid w:val="009016D4"/>
    <w:rsid w:val="00905D97"/>
    <w:rsid w:val="00907AAE"/>
    <w:rsid w:val="00910404"/>
    <w:rsid w:val="00910685"/>
    <w:rsid w:val="00914556"/>
    <w:rsid w:val="00915AF8"/>
    <w:rsid w:val="00921E3D"/>
    <w:rsid w:val="00925FF3"/>
    <w:rsid w:val="009264B2"/>
    <w:rsid w:val="0092667A"/>
    <w:rsid w:val="00931F4A"/>
    <w:rsid w:val="00934421"/>
    <w:rsid w:val="00940745"/>
    <w:rsid w:val="0094097B"/>
    <w:rsid w:val="009427D5"/>
    <w:rsid w:val="0094381B"/>
    <w:rsid w:val="00944011"/>
    <w:rsid w:val="00945446"/>
    <w:rsid w:val="00951871"/>
    <w:rsid w:val="00955411"/>
    <w:rsid w:val="00955C3C"/>
    <w:rsid w:val="00957BD3"/>
    <w:rsid w:val="00961673"/>
    <w:rsid w:val="00963998"/>
    <w:rsid w:val="00963A84"/>
    <w:rsid w:val="00963BC2"/>
    <w:rsid w:val="00964221"/>
    <w:rsid w:val="00965FC9"/>
    <w:rsid w:val="00980A1E"/>
    <w:rsid w:val="00982296"/>
    <w:rsid w:val="00983459"/>
    <w:rsid w:val="009864A7"/>
    <w:rsid w:val="00990137"/>
    <w:rsid w:val="00991466"/>
    <w:rsid w:val="00991FE2"/>
    <w:rsid w:val="00993347"/>
    <w:rsid w:val="00995BE9"/>
    <w:rsid w:val="00996A2A"/>
    <w:rsid w:val="00996A85"/>
    <w:rsid w:val="009A03E9"/>
    <w:rsid w:val="009A1CBB"/>
    <w:rsid w:val="009A361E"/>
    <w:rsid w:val="009A53E0"/>
    <w:rsid w:val="009B2B41"/>
    <w:rsid w:val="009B33A5"/>
    <w:rsid w:val="009B5015"/>
    <w:rsid w:val="009C4C8B"/>
    <w:rsid w:val="009C6DEC"/>
    <w:rsid w:val="009D3284"/>
    <w:rsid w:val="009D42DC"/>
    <w:rsid w:val="009E731B"/>
    <w:rsid w:val="009F2D41"/>
    <w:rsid w:val="009F4521"/>
    <w:rsid w:val="009F77DE"/>
    <w:rsid w:val="00A0152B"/>
    <w:rsid w:val="00A053E8"/>
    <w:rsid w:val="00A053EA"/>
    <w:rsid w:val="00A05A46"/>
    <w:rsid w:val="00A13D2E"/>
    <w:rsid w:val="00A161E3"/>
    <w:rsid w:val="00A2164D"/>
    <w:rsid w:val="00A21780"/>
    <w:rsid w:val="00A21E45"/>
    <w:rsid w:val="00A22C21"/>
    <w:rsid w:val="00A27A33"/>
    <w:rsid w:val="00A27E03"/>
    <w:rsid w:val="00A27F24"/>
    <w:rsid w:val="00A310D2"/>
    <w:rsid w:val="00A328A3"/>
    <w:rsid w:val="00A33701"/>
    <w:rsid w:val="00A342CD"/>
    <w:rsid w:val="00A34CA7"/>
    <w:rsid w:val="00A35B7D"/>
    <w:rsid w:val="00A436D6"/>
    <w:rsid w:val="00A43D93"/>
    <w:rsid w:val="00A47EED"/>
    <w:rsid w:val="00A50A52"/>
    <w:rsid w:val="00A52A33"/>
    <w:rsid w:val="00A53B48"/>
    <w:rsid w:val="00A57E31"/>
    <w:rsid w:val="00A66C92"/>
    <w:rsid w:val="00A71127"/>
    <w:rsid w:val="00A75483"/>
    <w:rsid w:val="00A75825"/>
    <w:rsid w:val="00A77350"/>
    <w:rsid w:val="00A7759A"/>
    <w:rsid w:val="00A80BA0"/>
    <w:rsid w:val="00A80DBC"/>
    <w:rsid w:val="00A81157"/>
    <w:rsid w:val="00A862B5"/>
    <w:rsid w:val="00A900E6"/>
    <w:rsid w:val="00A91241"/>
    <w:rsid w:val="00A922FB"/>
    <w:rsid w:val="00A9368A"/>
    <w:rsid w:val="00A93C43"/>
    <w:rsid w:val="00A976E5"/>
    <w:rsid w:val="00AA5C2E"/>
    <w:rsid w:val="00AA7869"/>
    <w:rsid w:val="00AA7AD3"/>
    <w:rsid w:val="00AA7E67"/>
    <w:rsid w:val="00AB245B"/>
    <w:rsid w:val="00AB42F8"/>
    <w:rsid w:val="00AB5CBB"/>
    <w:rsid w:val="00AC0150"/>
    <w:rsid w:val="00AC4114"/>
    <w:rsid w:val="00AC68C1"/>
    <w:rsid w:val="00AC7882"/>
    <w:rsid w:val="00AD0DBE"/>
    <w:rsid w:val="00AD2EAC"/>
    <w:rsid w:val="00AD36D7"/>
    <w:rsid w:val="00AD6467"/>
    <w:rsid w:val="00AD68C9"/>
    <w:rsid w:val="00AD7E15"/>
    <w:rsid w:val="00AE130A"/>
    <w:rsid w:val="00AE1E5F"/>
    <w:rsid w:val="00AE2680"/>
    <w:rsid w:val="00AF112E"/>
    <w:rsid w:val="00AF11ED"/>
    <w:rsid w:val="00AF5E17"/>
    <w:rsid w:val="00AF6309"/>
    <w:rsid w:val="00B04724"/>
    <w:rsid w:val="00B04782"/>
    <w:rsid w:val="00B0704A"/>
    <w:rsid w:val="00B15FEC"/>
    <w:rsid w:val="00B214CC"/>
    <w:rsid w:val="00B21C87"/>
    <w:rsid w:val="00B22FC1"/>
    <w:rsid w:val="00B23A05"/>
    <w:rsid w:val="00B253D9"/>
    <w:rsid w:val="00B262D4"/>
    <w:rsid w:val="00B2740A"/>
    <w:rsid w:val="00B278A0"/>
    <w:rsid w:val="00B30B01"/>
    <w:rsid w:val="00B30E7D"/>
    <w:rsid w:val="00B30EE8"/>
    <w:rsid w:val="00B30F88"/>
    <w:rsid w:val="00B31112"/>
    <w:rsid w:val="00B34682"/>
    <w:rsid w:val="00B351F6"/>
    <w:rsid w:val="00B375DB"/>
    <w:rsid w:val="00B37C63"/>
    <w:rsid w:val="00B464B9"/>
    <w:rsid w:val="00B46CEB"/>
    <w:rsid w:val="00B4793C"/>
    <w:rsid w:val="00B50792"/>
    <w:rsid w:val="00B510A4"/>
    <w:rsid w:val="00B55DF2"/>
    <w:rsid w:val="00B567EE"/>
    <w:rsid w:val="00B56BB5"/>
    <w:rsid w:val="00B57976"/>
    <w:rsid w:val="00B60FAB"/>
    <w:rsid w:val="00B63233"/>
    <w:rsid w:val="00B66DE4"/>
    <w:rsid w:val="00B67EE6"/>
    <w:rsid w:val="00B713B6"/>
    <w:rsid w:val="00B72D8E"/>
    <w:rsid w:val="00B741EB"/>
    <w:rsid w:val="00B74B8A"/>
    <w:rsid w:val="00B74CC7"/>
    <w:rsid w:val="00B7578A"/>
    <w:rsid w:val="00B833C7"/>
    <w:rsid w:val="00B845FB"/>
    <w:rsid w:val="00B8471E"/>
    <w:rsid w:val="00B85CC7"/>
    <w:rsid w:val="00B90966"/>
    <w:rsid w:val="00B918F6"/>
    <w:rsid w:val="00B91D5D"/>
    <w:rsid w:val="00B9236E"/>
    <w:rsid w:val="00B93ED1"/>
    <w:rsid w:val="00BA02E3"/>
    <w:rsid w:val="00BA0C3E"/>
    <w:rsid w:val="00BA201E"/>
    <w:rsid w:val="00BA5F0A"/>
    <w:rsid w:val="00BA7EC0"/>
    <w:rsid w:val="00BB6222"/>
    <w:rsid w:val="00BB64EB"/>
    <w:rsid w:val="00BC431B"/>
    <w:rsid w:val="00BC5266"/>
    <w:rsid w:val="00BC5A7D"/>
    <w:rsid w:val="00BC7226"/>
    <w:rsid w:val="00BC7294"/>
    <w:rsid w:val="00BC7DF0"/>
    <w:rsid w:val="00BD5F46"/>
    <w:rsid w:val="00BD625E"/>
    <w:rsid w:val="00BD6F3E"/>
    <w:rsid w:val="00BD7A5D"/>
    <w:rsid w:val="00BE1EBB"/>
    <w:rsid w:val="00BE1EF0"/>
    <w:rsid w:val="00BE26B7"/>
    <w:rsid w:val="00BE2E91"/>
    <w:rsid w:val="00BE3E82"/>
    <w:rsid w:val="00BE66B7"/>
    <w:rsid w:val="00BE6C47"/>
    <w:rsid w:val="00BE72EB"/>
    <w:rsid w:val="00BE745E"/>
    <w:rsid w:val="00BF0C03"/>
    <w:rsid w:val="00BF0EF2"/>
    <w:rsid w:val="00BF5A19"/>
    <w:rsid w:val="00C00801"/>
    <w:rsid w:val="00C074D1"/>
    <w:rsid w:val="00C07998"/>
    <w:rsid w:val="00C103E5"/>
    <w:rsid w:val="00C106C6"/>
    <w:rsid w:val="00C10E33"/>
    <w:rsid w:val="00C125CF"/>
    <w:rsid w:val="00C1340B"/>
    <w:rsid w:val="00C22A3F"/>
    <w:rsid w:val="00C25F09"/>
    <w:rsid w:val="00C26159"/>
    <w:rsid w:val="00C30E20"/>
    <w:rsid w:val="00C34957"/>
    <w:rsid w:val="00C371AE"/>
    <w:rsid w:val="00C407CF"/>
    <w:rsid w:val="00C41432"/>
    <w:rsid w:val="00C41CDC"/>
    <w:rsid w:val="00C41F13"/>
    <w:rsid w:val="00C44664"/>
    <w:rsid w:val="00C46030"/>
    <w:rsid w:val="00C46680"/>
    <w:rsid w:val="00C466BC"/>
    <w:rsid w:val="00C472A8"/>
    <w:rsid w:val="00C55F38"/>
    <w:rsid w:val="00C61353"/>
    <w:rsid w:val="00C6263E"/>
    <w:rsid w:val="00C637D5"/>
    <w:rsid w:val="00C6683A"/>
    <w:rsid w:val="00C671A8"/>
    <w:rsid w:val="00C709AB"/>
    <w:rsid w:val="00C74444"/>
    <w:rsid w:val="00C75F07"/>
    <w:rsid w:val="00C809CD"/>
    <w:rsid w:val="00C83E3E"/>
    <w:rsid w:val="00C840E2"/>
    <w:rsid w:val="00C86ABF"/>
    <w:rsid w:val="00C87E1C"/>
    <w:rsid w:val="00C9108C"/>
    <w:rsid w:val="00C97E5C"/>
    <w:rsid w:val="00CA6198"/>
    <w:rsid w:val="00CA6D91"/>
    <w:rsid w:val="00CB3B6E"/>
    <w:rsid w:val="00CC31F0"/>
    <w:rsid w:val="00CC4CDF"/>
    <w:rsid w:val="00CC7B2C"/>
    <w:rsid w:val="00CD3D13"/>
    <w:rsid w:val="00CD7188"/>
    <w:rsid w:val="00CE0979"/>
    <w:rsid w:val="00CE0F90"/>
    <w:rsid w:val="00CE1AB4"/>
    <w:rsid w:val="00CE1FBC"/>
    <w:rsid w:val="00CF042F"/>
    <w:rsid w:val="00CF1C94"/>
    <w:rsid w:val="00CF42CE"/>
    <w:rsid w:val="00CF4E90"/>
    <w:rsid w:val="00D0034F"/>
    <w:rsid w:val="00D04E81"/>
    <w:rsid w:val="00D11E79"/>
    <w:rsid w:val="00D20AF1"/>
    <w:rsid w:val="00D20C37"/>
    <w:rsid w:val="00D2222E"/>
    <w:rsid w:val="00D26A5E"/>
    <w:rsid w:val="00D27448"/>
    <w:rsid w:val="00D3178A"/>
    <w:rsid w:val="00D323E8"/>
    <w:rsid w:val="00D32925"/>
    <w:rsid w:val="00D33B96"/>
    <w:rsid w:val="00D3464A"/>
    <w:rsid w:val="00D368B0"/>
    <w:rsid w:val="00D4110C"/>
    <w:rsid w:val="00D41E2D"/>
    <w:rsid w:val="00D4333B"/>
    <w:rsid w:val="00D43AC5"/>
    <w:rsid w:val="00D446B9"/>
    <w:rsid w:val="00D46516"/>
    <w:rsid w:val="00D5068E"/>
    <w:rsid w:val="00D508FD"/>
    <w:rsid w:val="00D543D7"/>
    <w:rsid w:val="00D5559E"/>
    <w:rsid w:val="00D55AF4"/>
    <w:rsid w:val="00D57459"/>
    <w:rsid w:val="00D608DE"/>
    <w:rsid w:val="00D61F0B"/>
    <w:rsid w:val="00D62333"/>
    <w:rsid w:val="00D63A50"/>
    <w:rsid w:val="00D64CAA"/>
    <w:rsid w:val="00D717D4"/>
    <w:rsid w:val="00D80BBA"/>
    <w:rsid w:val="00D8476D"/>
    <w:rsid w:val="00D855B6"/>
    <w:rsid w:val="00D86C78"/>
    <w:rsid w:val="00D9012A"/>
    <w:rsid w:val="00D90E4F"/>
    <w:rsid w:val="00D920D3"/>
    <w:rsid w:val="00D944EC"/>
    <w:rsid w:val="00D95AAD"/>
    <w:rsid w:val="00D9620B"/>
    <w:rsid w:val="00DA3F70"/>
    <w:rsid w:val="00DA56A3"/>
    <w:rsid w:val="00DA617F"/>
    <w:rsid w:val="00DB06E9"/>
    <w:rsid w:val="00DB1FCA"/>
    <w:rsid w:val="00DB385E"/>
    <w:rsid w:val="00DB3E49"/>
    <w:rsid w:val="00DB5313"/>
    <w:rsid w:val="00DB7802"/>
    <w:rsid w:val="00DC0B1B"/>
    <w:rsid w:val="00DC6A8E"/>
    <w:rsid w:val="00DC7D42"/>
    <w:rsid w:val="00DD0317"/>
    <w:rsid w:val="00DD1704"/>
    <w:rsid w:val="00DD27BE"/>
    <w:rsid w:val="00DD27E0"/>
    <w:rsid w:val="00DD488B"/>
    <w:rsid w:val="00DE1086"/>
    <w:rsid w:val="00DE19B0"/>
    <w:rsid w:val="00DE75BB"/>
    <w:rsid w:val="00DF2174"/>
    <w:rsid w:val="00DF3689"/>
    <w:rsid w:val="00DF4E1E"/>
    <w:rsid w:val="00DF7E4F"/>
    <w:rsid w:val="00E00D45"/>
    <w:rsid w:val="00E01C95"/>
    <w:rsid w:val="00E03AFF"/>
    <w:rsid w:val="00E04F3A"/>
    <w:rsid w:val="00E04F65"/>
    <w:rsid w:val="00E05D27"/>
    <w:rsid w:val="00E06A92"/>
    <w:rsid w:val="00E13317"/>
    <w:rsid w:val="00E14025"/>
    <w:rsid w:val="00E1492C"/>
    <w:rsid w:val="00E165FE"/>
    <w:rsid w:val="00E20801"/>
    <w:rsid w:val="00E208C2"/>
    <w:rsid w:val="00E20CAC"/>
    <w:rsid w:val="00E218E6"/>
    <w:rsid w:val="00E21EF8"/>
    <w:rsid w:val="00E223F8"/>
    <w:rsid w:val="00E27874"/>
    <w:rsid w:val="00E30D7E"/>
    <w:rsid w:val="00E31BBF"/>
    <w:rsid w:val="00E32D25"/>
    <w:rsid w:val="00E33681"/>
    <w:rsid w:val="00E34F67"/>
    <w:rsid w:val="00E3612B"/>
    <w:rsid w:val="00E37548"/>
    <w:rsid w:val="00E40BEF"/>
    <w:rsid w:val="00E424BF"/>
    <w:rsid w:val="00E42B00"/>
    <w:rsid w:val="00E432CA"/>
    <w:rsid w:val="00E435FD"/>
    <w:rsid w:val="00E44591"/>
    <w:rsid w:val="00E44977"/>
    <w:rsid w:val="00E44BED"/>
    <w:rsid w:val="00E55203"/>
    <w:rsid w:val="00E57DF6"/>
    <w:rsid w:val="00E63AF0"/>
    <w:rsid w:val="00E663EB"/>
    <w:rsid w:val="00E66955"/>
    <w:rsid w:val="00E67604"/>
    <w:rsid w:val="00E701B7"/>
    <w:rsid w:val="00E7111B"/>
    <w:rsid w:val="00E715AB"/>
    <w:rsid w:val="00E7225F"/>
    <w:rsid w:val="00E7264C"/>
    <w:rsid w:val="00E73345"/>
    <w:rsid w:val="00E739ED"/>
    <w:rsid w:val="00E73D75"/>
    <w:rsid w:val="00E75A96"/>
    <w:rsid w:val="00E75AE8"/>
    <w:rsid w:val="00E804AC"/>
    <w:rsid w:val="00E816B7"/>
    <w:rsid w:val="00E8192A"/>
    <w:rsid w:val="00E8522C"/>
    <w:rsid w:val="00E85A0E"/>
    <w:rsid w:val="00E85F1A"/>
    <w:rsid w:val="00E86BE4"/>
    <w:rsid w:val="00E93D8A"/>
    <w:rsid w:val="00E94283"/>
    <w:rsid w:val="00E94387"/>
    <w:rsid w:val="00EA2E76"/>
    <w:rsid w:val="00EA3CF1"/>
    <w:rsid w:val="00EA4EAC"/>
    <w:rsid w:val="00EA50AD"/>
    <w:rsid w:val="00EA65E9"/>
    <w:rsid w:val="00EA7FE5"/>
    <w:rsid w:val="00EB0AF2"/>
    <w:rsid w:val="00EB1C28"/>
    <w:rsid w:val="00EB382B"/>
    <w:rsid w:val="00EB42B5"/>
    <w:rsid w:val="00EB5733"/>
    <w:rsid w:val="00EB6EF4"/>
    <w:rsid w:val="00EB7FF7"/>
    <w:rsid w:val="00EC1C8E"/>
    <w:rsid w:val="00EC23E7"/>
    <w:rsid w:val="00EC25FE"/>
    <w:rsid w:val="00EC64D9"/>
    <w:rsid w:val="00EC6E29"/>
    <w:rsid w:val="00ED105D"/>
    <w:rsid w:val="00ED4ED7"/>
    <w:rsid w:val="00ED53B6"/>
    <w:rsid w:val="00ED65F8"/>
    <w:rsid w:val="00ED6EE8"/>
    <w:rsid w:val="00EE5C6F"/>
    <w:rsid w:val="00EE63D4"/>
    <w:rsid w:val="00EE71FD"/>
    <w:rsid w:val="00EF3480"/>
    <w:rsid w:val="00EF3A22"/>
    <w:rsid w:val="00EF434F"/>
    <w:rsid w:val="00EF6581"/>
    <w:rsid w:val="00EF6ED7"/>
    <w:rsid w:val="00F00A5D"/>
    <w:rsid w:val="00F00BDF"/>
    <w:rsid w:val="00F014A4"/>
    <w:rsid w:val="00F017C3"/>
    <w:rsid w:val="00F031E6"/>
    <w:rsid w:val="00F03267"/>
    <w:rsid w:val="00F05987"/>
    <w:rsid w:val="00F074FE"/>
    <w:rsid w:val="00F10802"/>
    <w:rsid w:val="00F10B05"/>
    <w:rsid w:val="00F14D01"/>
    <w:rsid w:val="00F1539C"/>
    <w:rsid w:val="00F17C35"/>
    <w:rsid w:val="00F20323"/>
    <w:rsid w:val="00F22489"/>
    <w:rsid w:val="00F266A6"/>
    <w:rsid w:val="00F3114C"/>
    <w:rsid w:val="00F31FF9"/>
    <w:rsid w:val="00F33DB9"/>
    <w:rsid w:val="00F33FFF"/>
    <w:rsid w:val="00F3552E"/>
    <w:rsid w:val="00F377ED"/>
    <w:rsid w:val="00F415D2"/>
    <w:rsid w:val="00F47C6D"/>
    <w:rsid w:val="00F50AE4"/>
    <w:rsid w:val="00F51167"/>
    <w:rsid w:val="00F54D19"/>
    <w:rsid w:val="00F55AF2"/>
    <w:rsid w:val="00F6041C"/>
    <w:rsid w:val="00F609FD"/>
    <w:rsid w:val="00F60FC3"/>
    <w:rsid w:val="00F627D2"/>
    <w:rsid w:val="00F62A80"/>
    <w:rsid w:val="00F7192E"/>
    <w:rsid w:val="00F724EC"/>
    <w:rsid w:val="00F73703"/>
    <w:rsid w:val="00F751D9"/>
    <w:rsid w:val="00F7726E"/>
    <w:rsid w:val="00F81617"/>
    <w:rsid w:val="00F81C2B"/>
    <w:rsid w:val="00F85CA3"/>
    <w:rsid w:val="00F85F92"/>
    <w:rsid w:val="00F92BAD"/>
    <w:rsid w:val="00F9356B"/>
    <w:rsid w:val="00F942EC"/>
    <w:rsid w:val="00F95557"/>
    <w:rsid w:val="00F97CA6"/>
    <w:rsid w:val="00F97CAC"/>
    <w:rsid w:val="00FA3C20"/>
    <w:rsid w:val="00FA40B1"/>
    <w:rsid w:val="00FA48DA"/>
    <w:rsid w:val="00FB1528"/>
    <w:rsid w:val="00FB28EB"/>
    <w:rsid w:val="00FB62E3"/>
    <w:rsid w:val="00FB7570"/>
    <w:rsid w:val="00FB798F"/>
    <w:rsid w:val="00FC2FAB"/>
    <w:rsid w:val="00FC3D85"/>
    <w:rsid w:val="00FC4D96"/>
    <w:rsid w:val="00FC5AAE"/>
    <w:rsid w:val="00FD1507"/>
    <w:rsid w:val="00FD34B0"/>
    <w:rsid w:val="00FE18D6"/>
    <w:rsid w:val="00FE638F"/>
    <w:rsid w:val="00FF0D50"/>
    <w:rsid w:val="00FF39A0"/>
    <w:rsid w:val="00FF665A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C2C2BB-2381-4F45-9D49-E40A9C45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2CE"/>
    <w:rPr>
      <w:sz w:val="28"/>
    </w:rPr>
  </w:style>
  <w:style w:type="paragraph" w:styleId="1">
    <w:name w:val="heading 1"/>
    <w:basedOn w:val="a"/>
    <w:next w:val="a"/>
    <w:qFormat/>
    <w:rsid w:val="00CF42CE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F42C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F42CE"/>
    <w:pPr>
      <w:tabs>
        <w:tab w:val="center" w:pos="4153"/>
        <w:tab w:val="right" w:pos="8306"/>
      </w:tabs>
    </w:pPr>
  </w:style>
  <w:style w:type="paragraph" w:customStyle="1" w:styleId="ConsPlusNormal">
    <w:name w:val="ConsPlusNormal"/>
    <w:rsid w:val="00CF42C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PlusTitle">
    <w:name w:val="ConsPlusTitle"/>
    <w:rsid w:val="00CF42C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page number"/>
    <w:basedOn w:val="a0"/>
    <w:rsid w:val="00CF42CE"/>
  </w:style>
  <w:style w:type="paragraph" w:customStyle="1" w:styleId="ConsPlusNonformat">
    <w:name w:val="ConsPlusNonformat"/>
    <w:rsid w:val="00CF42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 Indent"/>
    <w:basedOn w:val="a"/>
    <w:rsid w:val="004F2AC0"/>
    <w:pPr>
      <w:ind w:firstLine="720"/>
      <w:jc w:val="both"/>
    </w:pPr>
    <w:rPr>
      <w:sz w:val="26"/>
    </w:rPr>
  </w:style>
  <w:style w:type="paragraph" w:styleId="a7">
    <w:name w:val="Normal (Web)"/>
    <w:basedOn w:val="a"/>
    <w:rsid w:val="00FC3D85"/>
    <w:rPr>
      <w:sz w:val="24"/>
      <w:szCs w:val="24"/>
    </w:rPr>
  </w:style>
  <w:style w:type="paragraph" w:customStyle="1" w:styleId="h">
    <w:name w:val="h"/>
    <w:basedOn w:val="a"/>
    <w:rsid w:val="00FC3D85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FC3D85"/>
    <w:pPr>
      <w:ind w:firstLine="709"/>
      <w:jc w:val="both"/>
    </w:pPr>
    <w:rPr>
      <w:sz w:val="24"/>
      <w:szCs w:val="24"/>
    </w:rPr>
  </w:style>
  <w:style w:type="table" w:styleId="a8">
    <w:name w:val="Table Grid"/>
    <w:basedOn w:val="a1"/>
    <w:uiPriority w:val="59"/>
    <w:rsid w:val="00335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08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9">
    <w:name w:val="Balloon Text"/>
    <w:basedOn w:val="a"/>
    <w:semiHidden/>
    <w:rsid w:val="00B22FC1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05280D"/>
    <w:pPr>
      <w:spacing w:after="120"/>
    </w:pPr>
  </w:style>
  <w:style w:type="character" w:customStyle="1" w:styleId="0pt">
    <w:name w:val="Основной текст + Интервал 0 pt"/>
    <w:uiPriority w:val="99"/>
    <w:rsid w:val="0005280D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2">
    <w:name w:val="Основной текст (2)_"/>
    <w:link w:val="20"/>
    <w:locked/>
    <w:rsid w:val="0005280D"/>
    <w:rPr>
      <w:spacing w:val="6"/>
      <w:sz w:val="25"/>
      <w:szCs w:val="25"/>
      <w:lang w:bidi="ar-SA"/>
    </w:rPr>
  </w:style>
  <w:style w:type="character" w:customStyle="1" w:styleId="20pt">
    <w:name w:val="Основной текст (2) + Интервал 0 pt"/>
    <w:rsid w:val="0005280D"/>
    <w:rPr>
      <w:spacing w:val="5"/>
      <w:sz w:val="25"/>
      <w:szCs w:val="25"/>
      <w:lang w:bidi="ar-SA"/>
    </w:rPr>
  </w:style>
  <w:style w:type="character" w:customStyle="1" w:styleId="20pt2">
    <w:name w:val="Основной текст (2) + Интервал 0 pt2"/>
    <w:rsid w:val="0005280D"/>
    <w:rPr>
      <w:spacing w:val="9"/>
      <w:sz w:val="25"/>
      <w:szCs w:val="25"/>
      <w:lang w:bidi="ar-SA"/>
    </w:rPr>
  </w:style>
  <w:style w:type="character" w:customStyle="1" w:styleId="20pt1">
    <w:name w:val="Основной текст (2) + Интервал 0 pt1"/>
    <w:rsid w:val="0005280D"/>
    <w:rPr>
      <w:spacing w:val="3"/>
      <w:sz w:val="25"/>
      <w:szCs w:val="25"/>
      <w:lang w:bidi="ar-SA"/>
    </w:rPr>
  </w:style>
  <w:style w:type="paragraph" w:customStyle="1" w:styleId="20">
    <w:name w:val="Основной текст (2)"/>
    <w:basedOn w:val="a"/>
    <w:link w:val="2"/>
    <w:rsid w:val="0005280D"/>
    <w:pPr>
      <w:widowControl w:val="0"/>
      <w:shd w:val="clear" w:color="auto" w:fill="FFFFFF"/>
      <w:spacing w:after="420" w:line="461" w:lineRule="exact"/>
      <w:ind w:firstLine="860"/>
    </w:pPr>
    <w:rPr>
      <w:spacing w:val="6"/>
      <w:sz w:val="25"/>
      <w:szCs w:val="25"/>
    </w:rPr>
  </w:style>
  <w:style w:type="character" w:customStyle="1" w:styleId="ab">
    <w:name w:val="Основной текст Знак"/>
    <w:link w:val="aa"/>
    <w:locked/>
    <w:rsid w:val="0005280D"/>
    <w:rPr>
      <w:sz w:val="28"/>
      <w:lang w:val="ru-RU" w:eastAsia="ru-RU" w:bidi="ar-SA"/>
    </w:rPr>
  </w:style>
  <w:style w:type="character" w:customStyle="1" w:styleId="10">
    <w:name w:val="Основной текст Знак1"/>
    <w:uiPriority w:val="99"/>
    <w:locked/>
    <w:rsid w:val="000E2C41"/>
    <w:rPr>
      <w:rFonts w:ascii="Times New Roman" w:hAnsi="Times New Roman" w:cs="Times New Roman"/>
      <w:spacing w:val="2"/>
      <w:sz w:val="14"/>
      <w:szCs w:val="14"/>
      <w:u w:val="none"/>
    </w:rPr>
  </w:style>
  <w:style w:type="character" w:customStyle="1" w:styleId="11">
    <w:name w:val="Основной текст + Курсив1"/>
    <w:aliases w:val="Интервал 0 pt1,Основной текст + Corbel,Курсив1"/>
    <w:uiPriority w:val="99"/>
    <w:rsid w:val="000E2C41"/>
    <w:rPr>
      <w:rFonts w:ascii="Times New Roman" w:hAnsi="Times New Roman" w:cs="Times New Roman"/>
      <w:i/>
      <w:iCs/>
      <w:spacing w:val="-7"/>
      <w:sz w:val="14"/>
      <w:szCs w:val="14"/>
      <w:u w:val="none"/>
      <w:lang w:val="en-US" w:eastAsia="en-US"/>
    </w:rPr>
  </w:style>
  <w:style w:type="character" w:customStyle="1" w:styleId="12">
    <w:name w:val="Заголовок №1_"/>
    <w:link w:val="13"/>
    <w:uiPriority w:val="99"/>
    <w:locked/>
    <w:rsid w:val="00A862B5"/>
    <w:rPr>
      <w:sz w:val="17"/>
      <w:szCs w:val="17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A862B5"/>
    <w:pPr>
      <w:widowControl w:val="0"/>
      <w:shd w:val="clear" w:color="auto" w:fill="FFFFFF"/>
      <w:spacing w:before="180" w:after="180" w:line="216" w:lineRule="exact"/>
      <w:jc w:val="right"/>
      <w:outlineLvl w:val="0"/>
    </w:pPr>
    <w:rPr>
      <w:sz w:val="17"/>
      <w:szCs w:val="17"/>
    </w:rPr>
  </w:style>
  <w:style w:type="paragraph" w:customStyle="1" w:styleId="ac">
    <w:name w:val="Знак Знак Знак Знак Знак Знак Знак Знак"/>
    <w:basedOn w:val="a"/>
    <w:rsid w:val="00866ED3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2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vo-3\Application%20Data\Microsoft\&#1064;&#1072;&#1073;&#1083;&#1086;&#1085;&#1099;\&#1064;&#1072;&#1073;&#1083;&#1086;&#1085;&#1099;%201%20&#1089;&#1077;&#1085;&#1090;&#1103;&#1073;&#1088;&#1103;%20&#1080;&#1079;&#1084;&#1077;&#1085;&#1077;&#1085;&#1085;&#1099;&#1081;\&#1047;&#1072;&#1082;.%20&#1087;&#1086;%20&#1088;&#1077;&#1075;&#1080;&#1086;&#1085;.%20&#1087;&#1086;&#1083;.%20&#1080;%20&#1079;&#1072;&#1082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2954F-0FDF-4880-AA58-D7F517B5F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по регион. пол. и зак.</Template>
  <TotalTime>0</TotalTime>
  <Pages>5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MoiseenkoYV</cp:lastModifiedBy>
  <cp:revision>2</cp:revision>
  <cp:lastPrinted>2017-11-16T06:25:00Z</cp:lastPrinted>
  <dcterms:created xsi:type="dcterms:W3CDTF">2017-12-18T23:19:00Z</dcterms:created>
  <dcterms:modified xsi:type="dcterms:W3CDTF">2017-12-18T23:19:00Z</dcterms:modified>
</cp:coreProperties>
</file>