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88A" w:rsidRPr="005F6E62" w:rsidRDefault="007C2471" w:rsidP="005B688A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80010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5B688A" w:rsidRPr="005F6E62">
        <w:rPr>
          <w:sz w:val="22"/>
          <w:szCs w:val="22"/>
        </w:rPr>
        <w:t xml:space="preserve"> </w:t>
      </w:r>
    </w:p>
    <w:p w:rsidR="00DA2D30" w:rsidRPr="005F6E62" w:rsidRDefault="00DA2D30" w:rsidP="00DA2D30">
      <w:pPr>
        <w:jc w:val="right"/>
        <w:rPr>
          <w:sz w:val="22"/>
          <w:szCs w:val="22"/>
        </w:rPr>
      </w:pPr>
    </w:p>
    <w:p w:rsidR="0068387E" w:rsidRDefault="0068387E" w:rsidP="00D97C0F">
      <w:pPr>
        <w:rPr>
          <w:szCs w:val="28"/>
        </w:rPr>
      </w:pPr>
    </w:p>
    <w:p w:rsidR="00D97C0F" w:rsidRDefault="00D97C0F" w:rsidP="00D97C0F">
      <w:pPr>
        <w:rPr>
          <w:b/>
          <w:szCs w:val="28"/>
        </w:rPr>
      </w:pPr>
    </w:p>
    <w:p w:rsidR="00275905" w:rsidRPr="00F361A1" w:rsidRDefault="00F361A1" w:rsidP="00F361A1">
      <w:pPr>
        <w:jc w:val="right"/>
        <w:rPr>
          <w:szCs w:val="28"/>
        </w:rPr>
      </w:pPr>
      <w:r>
        <w:rPr>
          <w:szCs w:val="28"/>
        </w:rPr>
        <w:t xml:space="preserve">                            </w:t>
      </w:r>
    </w:p>
    <w:p w:rsidR="0030151C" w:rsidRPr="00D84D69" w:rsidRDefault="0030151C" w:rsidP="00D97C0F">
      <w:pPr>
        <w:spacing w:line="360" w:lineRule="auto"/>
        <w:jc w:val="center"/>
        <w:rPr>
          <w:szCs w:val="28"/>
        </w:rPr>
      </w:pPr>
      <w:r w:rsidRPr="001E417E">
        <w:rPr>
          <w:b/>
          <w:szCs w:val="28"/>
        </w:rPr>
        <w:t>ДУМА</w:t>
      </w:r>
      <w:r w:rsidR="00D84D69">
        <w:rPr>
          <w:b/>
          <w:szCs w:val="28"/>
        </w:rPr>
        <w:t xml:space="preserve"> </w:t>
      </w:r>
    </w:p>
    <w:p w:rsidR="0030151C" w:rsidRPr="001E417E" w:rsidRDefault="0030151C" w:rsidP="00D97C0F">
      <w:pPr>
        <w:spacing w:line="360" w:lineRule="auto"/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30151C" w:rsidRPr="001E417E" w:rsidRDefault="00F361A1" w:rsidP="00D97C0F">
      <w:pPr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30151C" w:rsidRDefault="0030151C" w:rsidP="0030151C">
      <w:pPr>
        <w:jc w:val="center"/>
        <w:rPr>
          <w:b/>
          <w:szCs w:val="28"/>
        </w:rPr>
      </w:pP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0151C" w:rsidRPr="001E417E" w:rsidRDefault="00F148F0" w:rsidP="00D86EFE">
      <w:pPr>
        <w:rPr>
          <w:szCs w:val="28"/>
        </w:rPr>
      </w:pPr>
      <w:r>
        <w:rPr>
          <w:szCs w:val="28"/>
        </w:rPr>
        <w:t>«01» августа 2018 года</w:t>
      </w:r>
      <w:r w:rsidR="00D97C0F">
        <w:rPr>
          <w:szCs w:val="28"/>
        </w:rPr>
        <w:t xml:space="preserve">       </w:t>
      </w:r>
      <w:r w:rsidR="0030151C" w:rsidRPr="001E417E">
        <w:rPr>
          <w:szCs w:val="28"/>
        </w:rPr>
        <w:t xml:space="preserve">        </w:t>
      </w:r>
      <w:r>
        <w:rPr>
          <w:szCs w:val="28"/>
        </w:rPr>
        <w:t xml:space="preserve">    </w:t>
      </w:r>
      <w:r w:rsidR="0030151C" w:rsidRPr="001E417E">
        <w:rPr>
          <w:szCs w:val="28"/>
        </w:rPr>
        <w:t>пгт Луче</w:t>
      </w:r>
      <w:r w:rsidR="0030151C">
        <w:rPr>
          <w:szCs w:val="28"/>
        </w:rPr>
        <w:t xml:space="preserve">горск                             № </w:t>
      </w:r>
      <w:r>
        <w:rPr>
          <w:szCs w:val="28"/>
        </w:rPr>
        <w:t>154-НПА</w:t>
      </w:r>
    </w:p>
    <w:p w:rsidR="0030151C" w:rsidRPr="00BC540A" w:rsidRDefault="0030151C" w:rsidP="0030151C">
      <w:pPr>
        <w:rPr>
          <w:b/>
          <w:szCs w:val="28"/>
        </w:rPr>
      </w:pPr>
    </w:p>
    <w:p w:rsidR="00084FA3" w:rsidRDefault="0030151C" w:rsidP="00DC483C">
      <w:pPr>
        <w:jc w:val="center"/>
        <w:rPr>
          <w:b/>
          <w:szCs w:val="28"/>
        </w:rPr>
      </w:pPr>
      <w:r w:rsidRPr="00BE1497">
        <w:rPr>
          <w:b/>
          <w:szCs w:val="28"/>
        </w:rPr>
        <w:t>О</w:t>
      </w:r>
      <w:r w:rsidR="002C5759">
        <w:rPr>
          <w:b/>
          <w:szCs w:val="28"/>
        </w:rPr>
        <w:t xml:space="preserve"> внесении изменений в нормативный правовой акт Думы </w:t>
      </w:r>
    </w:p>
    <w:p w:rsidR="0030151C" w:rsidRPr="00BE1497" w:rsidRDefault="002C5759" w:rsidP="00DC483C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 от 27 ноября 2014 года</w:t>
      </w:r>
      <w:r w:rsidR="00084FA3">
        <w:rPr>
          <w:b/>
          <w:szCs w:val="28"/>
        </w:rPr>
        <w:t xml:space="preserve"> </w:t>
      </w:r>
      <w:r>
        <w:rPr>
          <w:b/>
          <w:szCs w:val="28"/>
        </w:rPr>
        <w:t>№ 285-НПА «О</w:t>
      </w:r>
      <w:r w:rsidR="00FF079A">
        <w:rPr>
          <w:b/>
          <w:szCs w:val="28"/>
        </w:rPr>
        <w:t xml:space="preserve"> муниципальном дорожном фонде</w:t>
      </w:r>
      <w:r w:rsidR="0030151C" w:rsidRPr="00BE1497">
        <w:rPr>
          <w:b/>
          <w:szCs w:val="28"/>
        </w:rPr>
        <w:t xml:space="preserve"> Пожарского муниципального района</w:t>
      </w:r>
      <w:r w:rsidR="00160E42">
        <w:rPr>
          <w:b/>
          <w:szCs w:val="28"/>
        </w:rPr>
        <w:t>»</w:t>
      </w:r>
      <w:r w:rsidR="0030151C" w:rsidRPr="00BE1497">
        <w:rPr>
          <w:b/>
          <w:szCs w:val="28"/>
        </w:rPr>
        <w:t xml:space="preserve"> </w:t>
      </w:r>
    </w:p>
    <w:p w:rsidR="00DA2D30" w:rsidRDefault="00DA2D30" w:rsidP="00DA2D30">
      <w:pPr>
        <w:jc w:val="center"/>
        <w:rPr>
          <w:b/>
        </w:rPr>
      </w:pPr>
    </w:p>
    <w:p w:rsidR="00DA2D30" w:rsidRPr="00987753" w:rsidRDefault="00DA2D30" w:rsidP="00DA2D30">
      <w:pPr>
        <w:spacing w:line="360" w:lineRule="auto"/>
        <w:jc w:val="center"/>
        <w:rPr>
          <w:szCs w:val="28"/>
        </w:rPr>
      </w:pPr>
      <w:r w:rsidRPr="00987753">
        <w:rPr>
          <w:szCs w:val="28"/>
        </w:rPr>
        <w:t xml:space="preserve">Принят Думой Пожарского муниципального района </w:t>
      </w:r>
      <w:r w:rsidR="00D86EFE" w:rsidRPr="00987753">
        <w:rPr>
          <w:szCs w:val="28"/>
        </w:rPr>
        <w:t>«</w:t>
      </w:r>
      <w:r w:rsidR="00F148F0">
        <w:rPr>
          <w:szCs w:val="28"/>
        </w:rPr>
        <w:t xml:space="preserve">30» июля </w:t>
      </w:r>
      <w:r w:rsidRPr="00987753">
        <w:rPr>
          <w:szCs w:val="28"/>
        </w:rPr>
        <w:t>20</w:t>
      </w:r>
      <w:r w:rsidR="00E846B0" w:rsidRPr="00987753">
        <w:rPr>
          <w:szCs w:val="28"/>
        </w:rPr>
        <w:t>1</w:t>
      </w:r>
      <w:r w:rsidR="00621903">
        <w:rPr>
          <w:szCs w:val="28"/>
        </w:rPr>
        <w:t>8</w:t>
      </w:r>
      <w:r w:rsidR="00D02A66" w:rsidRPr="00987753">
        <w:rPr>
          <w:szCs w:val="28"/>
        </w:rPr>
        <w:t xml:space="preserve"> </w:t>
      </w:r>
      <w:r w:rsidRPr="00987753">
        <w:rPr>
          <w:szCs w:val="28"/>
        </w:rPr>
        <w:t>го</w:t>
      </w:r>
      <w:r w:rsidR="00BC09EB" w:rsidRPr="00987753">
        <w:rPr>
          <w:szCs w:val="28"/>
        </w:rPr>
        <w:t>да</w:t>
      </w:r>
    </w:p>
    <w:p w:rsidR="00987753" w:rsidRPr="00987753" w:rsidRDefault="00987753" w:rsidP="00DA2D30">
      <w:pPr>
        <w:spacing w:line="360" w:lineRule="auto"/>
        <w:jc w:val="center"/>
        <w:rPr>
          <w:szCs w:val="28"/>
        </w:rPr>
      </w:pPr>
    </w:p>
    <w:p w:rsidR="00BC09EB" w:rsidRDefault="00AB555F" w:rsidP="003D32D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В соответствии со статьей 179</w:t>
      </w:r>
      <w:r>
        <w:rPr>
          <w:szCs w:val="28"/>
          <w:vertAlign w:val="superscript"/>
        </w:rPr>
        <w:t xml:space="preserve">4 </w:t>
      </w:r>
      <w:r w:rsidR="006B7501">
        <w:rPr>
          <w:szCs w:val="28"/>
        </w:rPr>
        <w:t>Б</w:t>
      </w:r>
      <w:r w:rsidR="0055717C">
        <w:rPr>
          <w:szCs w:val="28"/>
        </w:rPr>
        <w:t>юджетного кодекса Российской</w:t>
      </w:r>
      <w:r w:rsidR="003D32D1">
        <w:rPr>
          <w:szCs w:val="28"/>
        </w:rPr>
        <w:t xml:space="preserve"> </w:t>
      </w:r>
      <w:r w:rsidR="00987753" w:rsidRPr="00987753">
        <w:rPr>
          <w:szCs w:val="28"/>
        </w:rPr>
        <w:t xml:space="preserve">Федерации, </w:t>
      </w:r>
      <w:r w:rsidR="0055717C">
        <w:rPr>
          <w:szCs w:val="28"/>
        </w:rPr>
        <w:t>с</w:t>
      </w:r>
      <w:r w:rsidR="00CF7870">
        <w:rPr>
          <w:szCs w:val="28"/>
        </w:rPr>
        <w:t>татьей</w:t>
      </w:r>
      <w:r w:rsidR="00707AE4">
        <w:rPr>
          <w:szCs w:val="28"/>
        </w:rPr>
        <w:t xml:space="preserve"> </w:t>
      </w:r>
      <w:r w:rsidR="00CF7870">
        <w:rPr>
          <w:szCs w:val="28"/>
        </w:rPr>
        <w:t>70</w:t>
      </w:r>
      <w:r w:rsidR="003D32D1">
        <w:rPr>
          <w:szCs w:val="28"/>
        </w:rPr>
        <w:t xml:space="preserve"> </w:t>
      </w:r>
      <w:r w:rsidR="00CF7870">
        <w:rPr>
          <w:szCs w:val="28"/>
        </w:rPr>
        <w:t xml:space="preserve">Положения о бюджетном процессе и межбюджетных отношениях в Пожарском муниципальном районе, утвержденного </w:t>
      </w:r>
      <w:r w:rsidR="003D32D1">
        <w:rPr>
          <w:szCs w:val="28"/>
        </w:rPr>
        <w:t>нормативн</w:t>
      </w:r>
      <w:r w:rsidR="00CF7870">
        <w:rPr>
          <w:szCs w:val="28"/>
        </w:rPr>
        <w:t>ым</w:t>
      </w:r>
      <w:r w:rsidR="003D32D1">
        <w:rPr>
          <w:szCs w:val="28"/>
        </w:rPr>
        <w:t xml:space="preserve"> правов</w:t>
      </w:r>
      <w:r w:rsidR="00CF7870">
        <w:rPr>
          <w:szCs w:val="28"/>
        </w:rPr>
        <w:t>ым</w:t>
      </w:r>
      <w:r w:rsidR="003D32D1">
        <w:rPr>
          <w:szCs w:val="28"/>
        </w:rPr>
        <w:t xml:space="preserve"> акт</w:t>
      </w:r>
      <w:r w:rsidR="00CF7870">
        <w:rPr>
          <w:szCs w:val="28"/>
        </w:rPr>
        <w:t>ом</w:t>
      </w:r>
      <w:r w:rsidR="003D32D1">
        <w:rPr>
          <w:szCs w:val="28"/>
        </w:rPr>
        <w:t xml:space="preserve"> Думы Пожарского муниципального района о</w:t>
      </w:r>
      <w:r w:rsidR="00BC7439">
        <w:rPr>
          <w:szCs w:val="28"/>
        </w:rPr>
        <w:t>т 25 октября 2016 года № 48-НПА, Уставом Пожарского муниципального района</w:t>
      </w:r>
    </w:p>
    <w:p w:rsidR="00BC7439" w:rsidRPr="00BC09EB" w:rsidRDefault="00BC7439" w:rsidP="003D32D1">
      <w:pPr>
        <w:spacing w:line="360" w:lineRule="auto"/>
        <w:ind w:firstLine="709"/>
        <w:jc w:val="both"/>
        <w:rPr>
          <w:sz w:val="16"/>
          <w:szCs w:val="16"/>
        </w:rPr>
      </w:pPr>
    </w:p>
    <w:p w:rsidR="00F148F0" w:rsidRDefault="00F148F0" w:rsidP="00F148F0">
      <w:pPr>
        <w:spacing w:line="360" w:lineRule="auto"/>
        <w:jc w:val="both"/>
        <w:rPr>
          <w:szCs w:val="28"/>
        </w:rPr>
      </w:pPr>
      <w:r>
        <w:tab/>
      </w:r>
      <w:r w:rsidR="00D15AA3" w:rsidRPr="00F148F0">
        <w:t xml:space="preserve">1. </w:t>
      </w:r>
      <w:r w:rsidR="00BC7439" w:rsidRPr="00F148F0">
        <w:t xml:space="preserve">Внести </w:t>
      </w:r>
      <w:r w:rsidRPr="00F148F0">
        <w:rPr>
          <w:szCs w:val="28"/>
        </w:rPr>
        <w:t xml:space="preserve">изменения в нормативный правовой акт Думы Пожарского муниципального района от 27 ноября 2014 года № 285-НПА «О муниципальном дорожном фонде Пожарского муниципального района» </w:t>
      </w:r>
      <w:r>
        <w:rPr>
          <w:szCs w:val="28"/>
        </w:rPr>
        <w:t>следующего содержания:</w:t>
      </w:r>
    </w:p>
    <w:p w:rsidR="009F4BD2" w:rsidRDefault="00F148F0" w:rsidP="00F148F0">
      <w:pPr>
        <w:spacing w:line="360" w:lineRule="auto"/>
        <w:ind w:firstLine="709"/>
        <w:jc w:val="both"/>
      </w:pPr>
      <w:r>
        <w:t>1.1 В</w:t>
      </w:r>
      <w:r w:rsidR="00D07854" w:rsidRPr="002D5C6D">
        <w:t xml:space="preserve"> </w:t>
      </w:r>
      <w:r>
        <w:t>Порядке</w:t>
      </w:r>
      <w:r w:rsidR="00273171">
        <w:t xml:space="preserve"> </w:t>
      </w:r>
      <w:r w:rsidR="00BC7439">
        <w:t xml:space="preserve">формирования и </w:t>
      </w:r>
      <w:r w:rsidR="002358D5">
        <w:t>использования бюджетных ассигнований муниципального дорожного фонда Пожарского муниципального района</w:t>
      </w:r>
      <w:r>
        <w:t>:</w:t>
      </w:r>
      <w:r w:rsidR="009F4BD2">
        <w:t xml:space="preserve"> </w:t>
      </w:r>
    </w:p>
    <w:p w:rsidR="00B805A5" w:rsidRDefault="000058D4" w:rsidP="00D15AA3">
      <w:pPr>
        <w:spacing w:line="360" w:lineRule="auto"/>
        <w:ind w:firstLine="709"/>
        <w:jc w:val="both"/>
      </w:pPr>
      <w:r>
        <w:t>1.1.</w:t>
      </w:r>
      <w:r w:rsidR="00F148F0">
        <w:t>1</w:t>
      </w:r>
      <w:r>
        <w:t xml:space="preserve"> П</w:t>
      </w:r>
      <w:r w:rsidR="000A3681">
        <w:t xml:space="preserve">одпункт 3.3. пункта </w:t>
      </w:r>
      <w:r w:rsidR="0041362F">
        <w:t>3</w:t>
      </w:r>
      <w:r w:rsidR="000A3681">
        <w:t xml:space="preserve"> </w:t>
      </w:r>
      <w:r>
        <w:t>дополнить абзацами следующего содержания</w:t>
      </w:r>
      <w:r w:rsidR="000A3681">
        <w:t>:</w:t>
      </w:r>
    </w:p>
    <w:p w:rsidR="000A3681" w:rsidRDefault="000A3681" w:rsidP="000058D4">
      <w:pPr>
        <w:spacing w:line="360" w:lineRule="auto"/>
        <w:ind w:firstLine="567"/>
        <w:jc w:val="both"/>
      </w:pPr>
      <w:r>
        <w:t>«-</w:t>
      </w:r>
      <w:r w:rsidR="000058D4">
        <w:t xml:space="preserve"> </w:t>
      </w:r>
      <w:r>
        <w:t xml:space="preserve">на </w:t>
      </w:r>
      <w:r w:rsidR="000058D4">
        <w:t xml:space="preserve">инвентаризацию, паспортизацию, оформление права муниципальной собственности, проведение кадастровых работ, регистрации прав в отношении земельных участков, занимаемых автодорогами местного значения Пожарского муниципального района, а также в границах населенных пунктов сельских поселений, дорожными сооружениями и другими объектами недвижимости, </w:t>
      </w:r>
      <w:r w:rsidR="000058D4">
        <w:lastRenderedPageBreak/>
        <w:t>используемыми в дорожной деятельности, аренда, выкуп земельных участков, объектов недвижимости, используемых в дорожной деятельности;</w:t>
      </w:r>
    </w:p>
    <w:p w:rsidR="000058D4" w:rsidRDefault="000058D4" w:rsidP="000058D4">
      <w:pPr>
        <w:spacing w:line="360" w:lineRule="auto"/>
        <w:ind w:firstLine="567"/>
        <w:jc w:val="both"/>
      </w:pPr>
      <w:r>
        <w:t>- на обустройство автомобильных дорог общего пользования местного значения Пожарского муниципального района</w:t>
      </w:r>
      <w:r w:rsidR="003C6EFC">
        <w:t>,</w:t>
      </w:r>
      <w:r w:rsidR="003C6EFC" w:rsidRPr="003C6EFC">
        <w:t xml:space="preserve"> </w:t>
      </w:r>
      <w:r w:rsidR="003C6EFC">
        <w:t xml:space="preserve">а также в границах населенных пунктов сельских поселений, в целях повышения </w:t>
      </w:r>
      <w:r w:rsidR="00B73EB6">
        <w:t>безопасности дорожного движения</w:t>
      </w:r>
      <w:r w:rsidR="003C6EFC">
        <w:t>;</w:t>
      </w:r>
    </w:p>
    <w:p w:rsidR="003C6EFC" w:rsidRDefault="003C6EFC" w:rsidP="000058D4">
      <w:pPr>
        <w:spacing w:line="360" w:lineRule="auto"/>
        <w:ind w:firstLine="567"/>
        <w:jc w:val="both"/>
      </w:pPr>
      <w:r>
        <w:t xml:space="preserve">- </w:t>
      </w:r>
      <w:r w:rsidR="00B73EB6">
        <w:t xml:space="preserve">на </w:t>
      </w:r>
      <w:r>
        <w:t>проведение мероприятий по предупреждению чрезвычайных ситуаций и ликвидации последствий стихийных бедствий, связанных с осуществлением дорожной деятельности в отношении автомобильных дорог общего пользования местного значения и искусственных сооружениях на них, Пожарского муниципального района,</w:t>
      </w:r>
      <w:r w:rsidRPr="003C6EFC">
        <w:t xml:space="preserve"> </w:t>
      </w:r>
      <w:r>
        <w:t>а также в границах населенных пунктов сельских поселений;</w:t>
      </w:r>
    </w:p>
    <w:p w:rsidR="00D94AA8" w:rsidRDefault="00D94AA8" w:rsidP="000058D4">
      <w:pPr>
        <w:spacing w:line="360" w:lineRule="auto"/>
        <w:ind w:firstLine="567"/>
        <w:jc w:val="both"/>
      </w:pPr>
      <w:r>
        <w:t xml:space="preserve">- на </w:t>
      </w:r>
      <w:r w:rsidR="00C45C9D">
        <w:t>со</w:t>
      </w:r>
      <w:r>
        <w:t>финансирование мероприятий дорожной деятельности в рамках муниципальных программ, действующих на территории Пожарского муниципального района;</w:t>
      </w:r>
    </w:p>
    <w:p w:rsidR="003C6EFC" w:rsidRDefault="000C454C" w:rsidP="000C454C">
      <w:pPr>
        <w:spacing w:line="360" w:lineRule="auto"/>
        <w:ind w:firstLine="709"/>
        <w:jc w:val="both"/>
      </w:pPr>
      <w:r>
        <w:t xml:space="preserve">- </w:t>
      </w:r>
      <w:r w:rsidR="00B73EB6">
        <w:t xml:space="preserve">на </w:t>
      </w:r>
      <w:r w:rsidR="003C6EFC">
        <w:t>осуществление муниципального контроля за сохранностью автомобильных дорог общего</w:t>
      </w:r>
      <w:r w:rsidR="003C6EFC" w:rsidRPr="003C6EFC">
        <w:t xml:space="preserve"> </w:t>
      </w:r>
      <w:r w:rsidR="003C6EFC">
        <w:t>пользования местного значения Пожарского муниципального района,</w:t>
      </w:r>
      <w:r w:rsidR="003C6EFC" w:rsidRPr="003C6EFC">
        <w:t xml:space="preserve"> </w:t>
      </w:r>
      <w:r w:rsidR="003C6EFC">
        <w:t>а также в границах населе</w:t>
      </w:r>
      <w:r>
        <w:t>нных пунктов сельских поселений;</w:t>
      </w:r>
    </w:p>
    <w:p w:rsidR="000C454C" w:rsidRDefault="000C454C" w:rsidP="000C454C">
      <w:pPr>
        <w:spacing w:line="360" w:lineRule="auto"/>
        <w:ind w:firstLine="709"/>
        <w:jc w:val="both"/>
      </w:pPr>
      <w:r>
        <w:t>-</w:t>
      </w:r>
      <w:r w:rsidR="00B73EB6">
        <w:t xml:space="preserve"> на</w:t>
      </w:r>
      <w:r>
        <w:t xml:space="preserve"> приобретение специализированной техники, необходимого инвентаря, оборудования и другого имущества, необходимого для капитального ремонта, ремонта и содержания автомобильных</w:t>
      </w:r>
      <w:r w:rsidRPr="000C454C">
        <w:t xml:space="preserve"> </w:t>
      </w:r>
      <w:r>
        <w:t>дорог общего</w:t>
      </w:r>
      <w:r w:rsidRPr="003C6EFC">
        <w:t xml:space="preserve"> </w:t>
      </w:r>
      <w:r>
        <w:t xml:space="preserve">пользования местного значения </w:t>
      </w:r>
      <w:r w:rsidR="00B73EB6">
        <w:t xml:space="preserve">Пожарского муниципального района </w:t>
      </w:r>
      <w:r>
        <w:t>и и</w:t>
      </w:r>
      <w:r w:rsidR="00B73EB6">
        <w:t>скусственных сооружениях на них</w:t>
      </w:r>
      <w:r>
        <w:t>;</w:t>
      </w:r>
    </w:p>
    <w:p w:rsidR="000C454C" w:rsidRDefault="000C454C" w:rsidP="000C454C">
      <w:pPr>
        <w:spacing w:line="360" w:lineRule="auto"/>
        <w:ind w:firstLine="709"/>
        <w:jc w:val="both"/>
      </w:pPr>
      <w:r>
        <w:t xml:space="preserve">- </w:t>
      </w:r>
      <w:r w:rsidR="00B73EB6">
        <w:t xml:space="preserve">на </w:t>
      </w:r>
      <w:r>
        <w:t>предоставление иных межбюджетных трансфертов бюджетам сельских поселений Пожарского муниципального района, в соответствии с направлениями расходов бюджетных ассигнований Дорожного фонда Пожарского муниципального района</w:t>
      </w:r>
      <w:r w:rsidR="0094480E">
        <w:t>.</w:t>
      </w:r>
    </w:p>
    <w:p w:rsidR="0094480E" w:rsidRDefault="0094480E" w:rsidP="000C454C">
      <w:pPr>
        <w:spacing w:line="360" w:lineRule="auto"/>
        <w:ind w:firstLine="709"/>
        <w:jc w:val="both"/>
      </w:pPr>
      <w:r>
        <w:t>Условия предоставления и расходования иных межбюджетных трансфертов, передаваемых бюджетам сельских поселений</w:t>
      </w:r>
      <w:r w:rsidR="006672F1">
        <w:t>, и их распределение</w:t>
      </w:r>
      <w:r>
        <w:t xml:space="preserve"> устанавливаются </w:t>
      </w:r>
      <w:r w:rsidR="006672F1">
        <w:t>постановлением администрации Пожарского муниципального района и заключаемыми соглашениями;</w:t>
      </w:r>
    </w:p>
    <w:p w:rsidR="006672F1" w:rsidRDefault="00D94AA8" w:rsidP="00B73EB6">
      <w:pPr>
        <w:spacing w:line="360" w:lineRule="auto"/>
        <w:ind w:firstLine="709"/>
        <w:jc w:val="both"/>
      </w:pPr>
      <w:r>
        <w:lastRenderedPageBreak/>
        <w:t xml:space="preserve">- </w:t>
      </w:r>
      <w:r w:rsidR="00B73EB6">
        <w:t xml:space="preserve">на </w:t>
      </w:r>
      <w:r>
        <w:t>проектирование, строительство, капитальный ремонт и ремонт подъездных автомобильных дорог, проездов к земельным участкам, предоставленным (предоставляемым) на бесплатной основе гражданам, имеющих трех и более детей, и гражданам, имеющих двух детей, а также молодым семьям</w:t>
      </w:r>
      <w:r w:rsidR="00270831">
        <w:t>».</w:t>
      </w:r>
    </w:p>
    <w:p w:rsidR="00270831" w:rsidRDefault="003C12C7" w:rsidP="000C454C">
      <w:pPr>
        <w:spacing w:line="360" w:lineRule="auto"/>
        <w:ind w:firstLine="709"/>
        <w:jc w:val="both"/>
      </w:pPr>
      <w:r>
        <w:t>1.1</w:t>
      </w:r>
      <w:r w:rsidR="00270831">
        <w:t>.</w:t>
      </w:r>
      <w:r>
        <w:t>2</w:t>
      </w:r>
      <w:r w:rsidR="00270831">
        <w:t xml:space="preserve"> Подпункт 4.1 пункта 4 </w:t>
      </w:r>
      <w:r w:rsidR="006B738D">
        <w:t>изложить в следующей редакции:</w:t>
      </w:r>
    </w:p>
    <w:p w:rsidR="006B738D" w:rsidRDefault="006B738D" w:rsidP="000C454C">
      <w:pPr>
        <w:spacing w:line="360" w:lineRule="auto"/>
        <w:ind w:firstLine="709"/>
        <w:jc w:val="both"/>
      </w:pPr>
      <w:r>
        <w:t>«</w:t>
      </w:r>
      <w:r w:rsidR="003C12C7">
        <w:t xml:space="preserve">4.1 </w:t>
      </w:r>
      <w:r>
        <w:t>Отчет об использовании бюджетных ассигнований дорожного фонда ежеквартально предоставляется в Думу Пожарского муниципального района одновременно с предоставлением отчета об исполнении бюджета Пожарского муниципального района по форме согласно приложени</w:t>
      </w:r>
      <w:r w:rsidR="00B85096">
        <w:t>ю</w:t>
      </w:r>
      <w:r>
        <w:t xml:space="preserve"> к Порядку</w:t>
      </w:r>
      <w:r w:rsidR="00132121">
        <w:t>»</w:t>
      </w:r>
      <w:r>
        <w:t>.</w:t>
      </w:r>
    </w:p>
    <w:p w:rsidR="006A63F9" w:rsidRDefault="006A63F9" w:rsidP="000C454C">
      <w:pPr>
        <w:spacing w:line="360" w:lineRule="auto"/>
        <w:ind w:firstLine="709"/>
        <w:jc w:val="both"/>
      </w:pPr>
      <w:r>
        <w:t>1.</w:t>
      </w:r>
      <w:r w:rsidR="00023394">
        <w:t>1.3</w:t>
      </w:r>
      <w:r>
        <w:t xml:space="preserve"> Приложение к Порядку формирования и использования бюджетных ассигнований муниципального дорожного фонда Пожарского</w:t>
      </w:r>
      <w:r w:rsidR="00B70D36">
        <w:t xml:space="preserve"> </w:t>
      </w:r>
      <w:r w:rsidR="00B73EB6">
        <w:t xml:space="preserve">муниципального </w:t>
      </w:r>
      <w:r w:rsidR="00C664CC">
        <w:t xml:space="preserve">района изложить в следующей </w:t>
      </w:r>
      <w:r w:rsidR="00023394">
        <w:t>редакции:</w:t>
      </w:r>
    </w:p>
    <w:p w:rsidR="0008407B" w:rsidRPr="003B34F0" w:rsidRDefault="0008407B" w:rsidP="0008407B">
      <w:pPr>
        <w:pStyle w:val="ad"/>
        <w:jc w:val="right"/>
        <w:rPr>
          <w:rFonts w:ascii="Times New Roman" w:hAnsi="Times New Roman"/>
          <w:sz w:val="24"/>
          <w:szCs w:val="24"/>
        </w:rPr>
      </w:pPr>
      <w:r w:rsidRPr="003B34F0">
        <w:rPr>
          <w:rFonts w:ascii="Times New Roman" w:hAnsi="Times New Roman"/>
          <w:sz w:val="24"/>
          <w:szCs w:val="24"/>
        </w:rPr>
        <w:t>Приложение</w:t>
      </w:r>
    </w:p>
    <w:p w:rsidR="0008407B" w:rsidRPr="003B34F0" w:rsidRDefault="0008407B" w:rsidP="0008407B">
      <w:pPr>
        <w:pStyle w:val="ad"/>
        <w:jc w:val="right"/>
        <w:rPr>
          <w:rFonts w:ascii="Times New Roman" w:hAnsi="Times New Roman"/>
        </w:rPr>
      </w:pPr>
      <w:r w:rsidRPr="003B34F0">
        <w:rPr>
          <w:rFonts w:ascii="Times New Roman" w:hAnsi="Times New Roman"/>
        </w:rPr>
        <w:t>к Порядку формирования и использования</w:t>
      </w:r>
    </w:p>
    <w:p w:rsidR="0008407B" w:rsidRPr="003B34F0" w:rsidRDefault="0008407B" w:rsidP="0008407B">
      <w:pPr>
        <w:pStyle w:val="ad"/>
        <w:jc w:val="right"/>
        <w:rPr>
          <w:rFonts w:ascii="Times New Roman" w:hAnsi="Times New Roman"/>
        </w:rPr>
      </w:pPr>
      <w:r w:rsidRPr="003B34F0">
        <w:rPr>
          <w:rFonts w:ascii="Times New Roman" w:hAnsi="Times New Roman"/>
        </w:rPr>
        <w:t>бюджетных ассигнований муниципального</w:t>
      </w:r>
    </w:p>
    <w:p w:rsidR="0008407B" w:rsidRPr="003B34F0" w:rsidRDefault="0008407B" w:rsidP="0008407B">
      <w:pPr>
        <w:pStyle w:val="ad"/>
        <w:jc w:val="right"/>
        <w:rPr>
          <w:rFonts w:ascii="Times New Roman" w:hAnsi="Times New Roman"/>
        </w:rPr>
      </w:pPr>
      <w:r w:rsidRPr="003B34F0">
        <w:rPr>
          <w:rFonts w:ascii="Times New Roman" w:hAnsi="Times New Roman"/>
        </w:rPr>
        <w:t>дорожного фонда Пожарского муниципального района,</w:t>
      </w:r>
    </w:p>
    <w:p w:rsidR="0008407B" w:rsidRPr="003B34F0" w:rsidRDefault="0008407B" w:rsidP="0008407B">
      <w:pPr>
        <w:pStyle w:val="ad"/>
        <w:jc w:val="right"/>
        <w:rPr>
          <w:rFonts w:ascii="Times New Roman" w:hAnsi="Times New Roman"/>
        </w:rPr>
      </w:pPr>
      <w:r w:rsidRPr="003B34F0">
        <w:rPr>
          <w:rFonts w:ascii="Times New Roman" w:hAnsi="Times New Roman"/>
        </w:rPr>
        <w:t xml:space="preserve">утвержденному нормативным правовым актом </w:t>
      </w:r>
    </w:p>
    <w:p w:rsidR="0008407B" w:rsidRPr="003B34F0" w:rsidRDefault="0008407B" w:rsidP="0008407B">
      <w:pPr>
        <w:pStyle w:val="ad"/>
        <w:jc w:val="right"/>
        <w:rPr>
          <w:rFonts w:ascii="Times New Roman" w:hAnsi="Times New Roman"/>
          <w:sz w:val="28"/>
          <w:szCs w:val="28"/>
        </w:rPr>
      </w:pPr>
      <w:r w:rsidRPr="003B34F0">
        <w:rPr>
          <w:rFonts w:ascii="Times New Roman" w:hAnsi="Times New Roman"/>
        </w:rPr>
        <w:t>Думы Пожарского муниципального района</w:t>
      </w:r>
    </w:p>
    <w:p w:rsidR="0008407B" w:rsidRPr="003B34F0" w:rsidRDefault="0008407B" w:rsidP="0008407B">
      <w:pPr>
        <w:pStyle w:val="ad"/>
        <w:jc w:val="right"/>
        <w:rPr>
          <w:rFonts w:ascii="Times New Roman" w:hAnsi="Times New Roman"/>
        </w:rPr>
      </w:pPr>
      <w:r w:rsidRPr="003B34F0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01 августа</w:t>
      </w:r>
      <w:r w:rsidRPr="003B34F0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8</w:t>
      </w:r>
      <w:r w:rsidRPr="003B34F0">
        <w:rPr>
          <w:rFonts w:ascii="Times New Roman" w:hAnsi="Times New Roman"/>
        </w:rPr>
        <w:t xml:space="preserve"> года № </w:t>
      </w:r>
      <w:r>
        <w:rPr>
          <w:rFonts w:ascii="Times New Roman" w:hAnsi="Times New Roman"/>
        </w:rPr>
        <w:t>154-НПА</w:t>
      </w:r>
    </w:p>
    <w:p w:rsidR="0008407B" w:rsidRPr="0008407B" w:rsidRDefault="0008407B" w:rsidP="0008407B">
      <w:pPr>
        <w:jc w:val="center"/>
        <w:rPr>
          <w:b/>
          <w:sz w:val="24"/>
          <w:szCs w:val="24"/>
        </w:rPr>
      </w:pPr>
      <w:r w:rsidRPr="0008407B">
        <w:rPr>
          <w:b/>
          <w:sz w:val="24"/>
          <w:szCs w:val="24"/>
        </w:rPr>
        <w:t xml:space="preserve">ОТЧЕТ </w:t>
      </w:r>
    </w:p>
    <w:p w:rsidR="0008407B" w:rsidRPr="0008407B" w:rsidRDefault="0008407B" w:rsidP="0008407B">
      <w:pPr>
        <w:jc w:val="center"/>
        <w:rPr>
          <w:b/>
          <w:sz w:val="24"/>
          <w:szCs w:val="24"/>
        </w:rPr>
      </w:pPr>
      <w:r w:rsidRPr="0008407B">
        <w:rPr>
          <w:b/>
          <w:sz w:val="24"/>
          <w:szCs w:val="24"/>
        </w:rPr>
        <w:t>об использовании бюджетных ассигнованиях муниципального дорожного фонда Пожарского муниципального района</w:t>
      </w:r>
    </w:p>
    <w:p w:rsidR="0008407B" w:rsidRPr="0008407B" w:rsidRDefault="0008407B" w:rsidP="0008407B">
      <w:pPr>
        <w:jc w:val="center"/>
        <w:rPr>
          <w:b/>
          <w:sz w:val="24"/>
          <w:szCs w:val="24"/>
        </w:rPr>
      </w:pPr>
      <w:r w:rsidRPr="0008407B">
        <w:rPr>
          <w:b/>
          <w:sz w:val="24"/>
          <w:szCs w:val="24"/>
        </w:rPr>
        <w:t>за ____________20___ года</w:t>
      </w:r>
    </w:p>
    <w:p w:rsidR="0008407B" w:rsidRPr="0008407B" w:rsidRDefault="0008407B" w:rsidP="0008407B">
      <w:pPr>
        <w:jc w:val="right"/>
        <w:rPr>
          <w:sz w:val="24"/>
          <w:szCs w:val="24"/>
        </w:rPr>
      </w:pPr>
      <w:r w:rsidRPr="0008407B">
        <w:rPr>
          <w:sz w:val="24"/>
          <w:szCs w:val="24"/>
        </w:rPr>
        <w:t>тыс. руб.</w:t>
      </w:r>
    </w:p>
    <w:tbl>
      <w:tblPr>
        <w:tblW w:w="1123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6"/>
        <w:gridCol w:w="1257"/>
        <w:gridCol w:w="1323"/>
        <w:gridCol w:w="1223"/>
        <w:gridCol w:w="1128"/>
        <w:gridCol w:w="1064"/>
        <w:gridCol w:w="1134"/>
        <w:gridCol w:w="1270"/>
      </w:tblGrid>
      <w:tr w:rsidR="0008407B" w:rsidRPr="0008407B" w:rsidTr="0042539A">
        <w:trPr>
          <w:trHeight w:val="995"/>
        </w:trPr>
        <w:tc>
          <w:tcPr>
            <w:tcW w:w="2836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Направления расходования бюджетных ассигнований</w:t>
            </w:r>
          </w:p>
        </w:tc>
        <w:tc>
          <w:tcPr>
            <w:tcW w:w="1257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Фактический остаток средств дорожного фонда на начало года</w:t>
            </w:r>
          </w:p>
        </w:tc>
        <w:tc>
          <w:tcPr>
            <w:tcW w:w="13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 xml:space="preserve">Плановые поступления </w:t>
            </w:r>
          </w:p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на отчетную дату</w:t>
            </w:r>
          </w:p>
        </w:tc>
        <w:tc>
          <w:tcPr>
            <w:tcW w:w="12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Фактически поступило</w:t>
            </w:r>
          </w:p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на отчетную дату</w:t>
            </w:r>
          </w:p>
        </w:tc>
        <w:tc>
          <w:tcPr>
            <w:tcW w:w="1128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План бюджетных ассигнований</w:t>
            </w:r>
          </w:p>
        </w:tc>
        <w:tc>
          <w:tcPr>
            <w:tcW w:w="1064" w:type="dxa"/>
          </w:tcPr>
          <w:p w:rsidR="0008407B" w:rsidRPr="0008407B" w:rsidRDefault="0008407B" w:rsidP="0042539A">
            <w:pPr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Исполнено</w:t>
            </w:r>
          </w:p>
          <w:p w:rsidR="0008407B" w:rsidRPr="0008407B" w:rsidRDefault="0008407B" w:rsidP="0042539A">
            <w:pPr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на отчетную дату</w:t>
            </w:r>
          </w:p>
        </w:tc>
        <w:tc>
          <w:tcPr>
            <w:tcW w:w="1134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 xml:space="preserve">Остаток </w:t>
            </w:r>
          </w:p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к расходованию на отчетную дату</w:t>
            </w:r>
          </w:p>
        </w:tc>
        <w:tc>
          <w:tcPr>
            <w:tcW w:w="1270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 xml:space="preserve">Фактический </w:t>
            </w:r>
          </w:p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 xml:space="preserve">остаток </w:t>
            </w:r>
          </w:p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средств дорожного фонда на отчетную дату</w:t>
            </w:r>
          </w:p>
        </w:tc>
      </w:tr>
      <w:tr w:rsidR="0008407B" w:rsidRPr="0008407B" w:rsidTr="0042539A">
        <w:trPr>
          <w:trHeight w:val="232"/>
        </w:trPr>
        <w:tc>
          <w:tcPr>
            <w:tcW w:w="2836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1</w:t>
            </w:r>
          </w:p>
        </w:tc>
        <w:tc>
          <w:tcPr>
            <w:tcW w:w="1257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2</w:t>
            </w:r>
          </w:p>
        </w:tc>
        <w:tc>
          <w:tcPr>
            <w:tcW w:w="13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3</w:t>
            </w:r>
          </w:p>
        </w:tc>
        <w:tc>
          <w:tcPr>
            <w:tcW w:w="12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4</w:t>
            </w:r>
          </w:p>
        </w:tc>
        <w:tc>
          <w:tcPr>
            <w:tcW w:w="1128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5=(2+3)</w:t>
            </w:r>
          </w:p>
        </w:tc>
        <w:tc>
          <w:tcPr>
            <w:tcW w:w="1064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7=5-6</w:t>
            </w:r>
          </w:p>
        </w:tc>
        <w:tc>
          <w:tcPr>
            <w:tcW w:w="1270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8=(2+4)-6</w:t>
            </w:r>
          </w:p>
        </w:tc>
      </w:tr>
      <w:tr w:rsidR="0008407B" w:rsidRPr="0008407B" w:rsidTr="0042539A">
        <w:trPr>
          <w:trHeight w:val="232"/>
        </w:trPr>
        <w:tc>
          <w:tcPr>
            <w:tcW w:w="2836" w:type="dxa"/>
          </w:tcPr>
          <w:p w:rsidR="0008407B" w:rsidRPr="0008407B" w:rsidRDefault="0008407B" w:rsidP="0042539A">
            <w:pPr>
              <w:rPr>
                <w:b/>
                <w:sz w:val="24"/>
                <w:szCs w:val="24"/>
              </w:rPr>
            </w:pPr>
            <w:r w:rsidRPr="0008407B">
              <w:rPr>
                <w:b/>
                <w:sz w:val="24"/>
                <w:szCs w:val="24"/>
              </w:rPr>
              <w:t>Доходы:</w:t>
            </w:r>
          </w:p>
        </w:tc>
        <w:tc>
          <w:tcPr>
            <w:tcW w:w="1257" w:type="dxa"/>
          </w:tcPr>
          <w:p w:rsidR="0008407B" w:rsidRPr="0008407B" w:rsidRDefault="0008407B" w:rsidP="004253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3" w:type="dxa"/>
          </w:tcPr>
          <w:p w:rsidR="0008407B" w:rsidRPr="0008407B" w:rsidRDefault="0008407B" w:rsidP="004253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23" w:type="dxa"/>
          </w:tcPr>
          <w:p w:rsidR="0008407B" w:rsidRPr="0008407B" w:rsidRDefault="0008407B" w:rsidP="004253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28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4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</w:tr>
      <w:tr w:rsidR="0008407B" w:rsidRPr="0008407B" w:rsidTr="0042539A">
        <w:trPr>
          <w:trHeight w:val="247"/>
        </w:trPr>
        <w:tc>
          <w:tcPr>
            <w:tcW w:w="2836" w:type="dxa"/>
          </w:tcPr>
          <w:p w:rsidR="0008407B" w:rsidRPr="0008407B" w:rsidRDefault="0008407B" w:rsidP="0042539A">
            <w:pPr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- акцизы</w:t>
            </w:r>
          </w:p>
        </w:tc>
        <w:tc>
          <w:tcPr>
            <w:tcW w:w="1257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4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</w:tr>
      <w:tr w:rsidR="0008407B" w:rsidRPr="0008407B" w:rsidTr="0042539A">
        <w:trPr>
          <w:trHeight w:val="483"/>
        </w:trPr>
        <w:tc>
          <w:tcPr>
            <w:tcW w:w="2836" w:type="dxa"/>
          </w:tcPr>
          <w:p w:rsidR="0008407B" w:rsidRPr="0008407B" w:rsidRDefault="0008407B" w:rsidP="0042539A">
            <w:pPr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- субсидии из краевого бюджета</w:t>
            </w:r>
          </w:p>
        </w:tc>
        <w:tc>
          <w:tcPr>
            <w:tcW w:w="1257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  <w:p w:rsidR="0008407B" w:rsidRPr="0008407B" w:rsidRDefault="0008407B" w:rsidP="0042539A">
            <w:pPr>
              <w:rPr>
                <w:sz w:val="24"/>
                <w:szCs w:val="24"/>
              </w:rPr>
            </w:pPr>
          </w:p>
        </w:tc>
        <w:tc>
          <w:tcPr>
            <w:tcW w:w="12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4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</w:tr>
      <w:tr w:rsidR="0008407B" w:rsidRPr="0008407B" w:rsidTr="0042539A">
        <w:trPr>
          <w:trHeight w:val="247"/>
        </w:trPr>
        <w:tc>
          <w:tcPr>
            <w:tcW w:w="2836" w:type="dxa"/>
          </w:tcPr>
          <w:p w:rsidR="0008407B" w:rsidRPr="0008407B" w:rsidRDefault="0008407B" w:rsidP="0042539A">
            <w:pPr>
              <w:rPr>
                <w:b/>
                <w:sz w:val="24"/>
                <w:szCs w:val="24"/>
              </w:rPr>
            </w:pPr>
            <w:r w:rsidRPr="0008407B">
              <w:rPr>
                <w:b/>
                <w:sz w:val="24"/>
                <w:szCs w:val="24"/>
              </w:rPr>
              <w:t>Расходы: (дорожного фонда Пожарского МР)</w:t>
            </w:r>
          </w:p>
        </w:tc>
        <w:tc>
          <w:tcPr>
            <w:tcW w:w="1257" w:type="dxa"/>
          </w:tcPr>
          <w:p w:rsidR="0008407B" w:rsidRPr="0008407B" w:rsidRDefault="0008407B" w:rsidP="004253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3" w:type="dxa"/>
          </w:tcPr>
          <w:p w:rsidR="0008407B" w:rsidRPr="0008407B" w:rsidRDefault="0008407B" w:rsidP="004253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23" w:type="dxa"/>
          </w:tcPr>
          <w:p w:rsidR="0008407B" w:rsidRPr="0008407B" w:rsidRDefault="0008407B" w:rsidP="004253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28" w:type="dxa"/>
          </w:tcPr>
          <w:p w:rsidR="0008407B" w:rsidRPr="0008407B" w:rsidRDefault="0008407B" w:rsidP="004253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64" w:type="dxa"/>
          </w:tcPr>
          <w:p w:rsidR="0008407B" w:rsidRPr="0008407B" w:rsidRDefault="0008407B" w:rsidP="004253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08407B" w:rsidRPr="0008407B" w:rsidRDefault="0008407B" w:rsidP="004253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</w:tcPr>
          <w:p w:rsidR="0008407B" w:rsidRPr="0008407B" w:rsidRDefault="0008407B" w:rsidP="0042539A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8407B" w:rsidRPr="0008407B" w:rsidTr="0042539A">
        <w:trPr>
          <w:trHeight w:val="232"/>
        </w:trPr>
        <w:tc>
          <w:tcPr>
            <w:tcW w:w="2836" w:type="dxa"/>
          </w:tcPr>
          <w:p w:rsidR="0008407B" w:rsidRPr="0008407B" w:rsidRDefault="0008407B" w:rsidP="0042539A">
            <w:pPr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из них на:</w:t>
            </w:r>
          </w:p>
        </w:tc>
        <w:tc>
          <w:tcPr>
            <w:tcW w:w="1257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4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</w:tr>
      <w:tr w:rsidR="0008407B" w:rsidRPr="0008407B" w:rsidTr="0042539A">
        <w:trPr>
          <w:trHeight w:val="982"/>
        </w:trPr>
        <w:tc>
          <w:tcPr>
            <w:tcW w:w="2836" w:type="dxa"/>
          </w:tcPr>
          <w:p w:rsidR="0008407B" w:rsidRPr="0008407B" w:rsidRDefault="0008407B" w:rsidP="0042539A">
            <w:pPr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 xml:space="preserve">- содержание дорог и иные дорожно-эксплуатационные работы, финансируемые </w:t>
            </w:r>
            <w:r w:rsidRPr="0008407B">
              <w:rPr>
                <w:sz w:val="24"/>
                <w:szCs w:val="24"/>
              </w:rPr>
              <w:lastRenderedPageBreak/>
              <w:t>за счет средств дорожного фонда Пожарского МР</w:t>
            </w:r>
          </w:p>
        </w:tc>
        <w:tc>
          <w:tcPr>
            <w:tcW w:w="1257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4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</w:tr>
      <w:tr w:rsidR="0008407B" w:rsidRPr="0008407B" w:rsidTr="0042539A">
        <w:trPr>
          <w:trHeight w:val="982"/>
        </w:trPr>
        <w:tc>
          <w:tcPr>
            <w:tcW w:w="2836" w:type="dxa"/>
          </w:tcPr>
          <w:p w:rsidR="0008407B" w:rsidRPr="0008407B" w:rsidRDefault="0008407B" w:rsidP="0042539A">
            <w:pPr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lastRenderedPageBreak/>
              <w:t xml:space="preserve">- разработка проектно-сметной документации на строительство, реконструкцию, </w:t>
            </w:r>
            <w:bookmarkStart w:id="0" w:name="_GoBack"/>
            <w:bookmarkEnd w:id="0"/>
            <w:r w:rsidRPr="0008407B">
              <w:rPr>
                <w:sz w:val="24"/>
                <w:szCs w:val="24"/>
              </w:rPr>
              <w:t xml:space="preserve"> паспортизация, проведение кадастровых работ</w:t>
            </w:r>
          </w:p>
        </w:tc>
        <w:tc>
          <w:tcPr>
            <w:tcW w:w="1257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4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</w:tr>
      <w:tr w:rsidR="0008407B" w:rsidRPr="0008407B" w:rsidTr="0042539A">
        <w:trPr>
          <w:trHeight w:val="995"/>
        </w:trPr>
        <w:tc>
          <w:tcPr>
            <w:tcW w:w="2836" w:type="dxa"/>
          </w:tcPr>
          <w:p w:rsidR="0008407B" w:rsidRPr="0008407B" w:rsidRDefault="0008407B" w:rsidP="0042539A">
            <w:pPr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-капитальный ремонт, ремонт автомобильных дорог общего пользования и искусственных сооружений на них (софинансирование расходов за счет средств  местного бюджета)</w:t>
            </w:r>
          </w:p>
        </w:tc>
        <w:tc>
          <w:tcPr>
            <w:tcW w:w="1257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4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</w:tr>
      <w:tr w:rsidR="0008407B" w:rsidRPr="0008407B" w:rsidTr="0042539A">
        <w:trPr>
          <w:trHeight w:val="389"/>
        </w:trPr>
        <w:tc>
          <w:tcPr>
            <w:tcW w:w="2836" w:type="dxa"/>
          </w:tcPr>
          <w:p w:rsidR="0008407B" w:rsidRPr="0008407B" w:rsidRDefault="0008407B" w:rsidP="0042539A">
            <w:pPr>
              <w:rPr>
                <w:sz w:val="24"/>
                <w:szCs w:val="24"/>
              </w:rPr>
            </w:pPr>
            <w:r w:rsidRPr="0008407B">
              <w:rPr>
                <w:b/>
                <w:sz w:val="24"/>
                <w:szCs w:val="24"/>
              </w:rPr>
              <w:t>Расходы: (дорожного фонда Приморского края)</w:t>
            </w:r>
          </w:p>
        </w:tc>
        <w:tc>
          <w:tcPr>
            <w:tcW w:w="1257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</w:tcPr>
          <w:p w:rsidR="0008407B" w:rsidRPr="0008407B" w:rsidRDefault="0008407B" w:rsidP="004253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64" w:type="dxa"/>
          </w:tcPr>
          <w:p w:rsidR="0008407B" w:rsidRPr="0008407B" w:rsidRDefault="0008407B" w:rsidP="004253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08407B" w:rsidRPr="0008407B" w:rsidRDefault="0008407B" w:rsidP="004253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</w:tr>
      <w:tr w:rsidR="0008407B" w:rsidRPr="0008407B" w:rsidTr="0042539A">
        <w:trPr>
          <w:trHeight w:val="673"/>
        </w:trPr>
        <w:tc>
          <w:tcPr>
            <w:tcW w:w="2836" w:type="dxa"/>
          </w:tcPr>
          <w:p w:rsidR="0008407B" w:rsidRPr="0008407B" w:rsidRDefault="0008407B" w:rsidP="0042539A">
            <w:pPr>
              <w:rPr>
                <w:sz w:val="24"/>
                <w:szCs w:val="24"/>
              </w:rPr>
            </w:pPr>
            <w:r w:rsidRPr="0008407B">
              <w:rPr>
                <w:sz w:val="24"/>
                <w:szCs w:val="24"/>
              </w:rPr>
              <w:t>- ремонт автомобильных дорог общего пользования и искусственных сооружений на них (средства краевого бюджета)</w:t>
            </w:r>
          </w:p>
        </w:tc>
        <w:tc>
          <w:tcPr>
            <w:tcW w:w="1257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3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4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</w:tcPr>
          <w:p w:rsidR="0008407B" w:rsidRPr="0008407B" w:rsidRDefault="0008407B" w:rsidP="0042539A">
            <w:pPr>
              <w:jc w:val="center"/>
              <w:rPr>
                <w:sz w:val="24"/>
                <w:szCs w:val="24"/>
              </w:rPr>
            </w:pPr>
          </w:p>
        </w:tc>
      </w:tr>
    </w:tbl>
    <w:p w:rsidR="00023394" w:rsidRPr="0008407B" w:rsidRDefault="00023394" w:rsidP="000C454C">
      <w:pPr>
        <w:spacing w:line="360" w:lineRule="auto"/>
        <w:ind w:firstLine="709"/>
        <w:jc w:val="both"/>
        <w:rPr>
          <w:sz w:val="24"/>
          <w:szCs w:val="24"/>
        </w:rPr>
      </w:pPr>
    </w:p>
    <w:p w:rsidR="00807069" w:rsidRDefault="00D15AA3" w:rsidP="00D15AA3">
      <w:pPr>
        <w:spacing w:line="360" w:lineRule="auto"/>
        <w:ind w:firstLine="709"/>
        <w:jc w:val="both"/>
        <w:rPr>
          <w:sz w:val="24"/>
          <w:szCs w:val="24"/>
        </w:rPr>
      </w:pPr>
      <w:r>
        <w:t xml:space="preserve">2. </w:t>
      </w:r>
      <w:r w:rsidR="0057134E">
        <w:rPr>
          <w:color w:val="000000"/>
          <w:spacing w:val="-5"/>
          <w:szCs w:val="28"/>
        </w:rPr>
        <w:t>Н</w:t>
      </w:r>
      <w:r w:rsidR="009137EC">
        <w:rPr>
          <w:color w:val="000000"/>
          <w:spacing w:val="-5"/>
          <w:szCs w:val="28"/>
        </w:rPr>
        <w:t xml:space="preserve">астоящий нормативный правовой акт </w:t>
      </w:r>
      <w:r w:rsidR="0057134E" w:rsidRPr="002D5C6D">
        <w:rPr>
          <w:color w:val="000000"/>
          <w:spacing w:val="-5"/>
          <w:szCs w:val="28"/>
        </w:rPr>
        <w:t xml:space="preserve">вступает в силу </w:t>
      </w:r>
      <w:r>
        <w:rPr>
          <w:color w:val="000000"/>
          <w:spacing w:val="-5"/>
          <w:szCs w:val="28"/>
        </w:rPr>
        <w:t>со дня его опубликования в газете «Победа».</w:t>
      </w:r>
    </w:p>
    <w:p w:rsidR="00807069" w:rsidRDefault="00807069" w:rsidP="0030242E">
      <w:pPr>
        <w:ind w:firstLine="720"/>
        <w:jc w:val="both"/>
        <w:outlineLvl w:val="0"/>
        <w:rPr>
          <w:sz w:val="24"/>
          <w:szCs w:val="24"/>
        </w:rPr>
      </w:pPr>
    </w:p>
    <w:p w:rsidR="00ED548D" w:rsidRDefault="00ED548D" w:rsidP="0030242E">
      <w:pPr>
        <w:ind w:firstLine="720"/>
        <w:jc w:val="both"/>
        <w:outlineLvl w:val="0"/>
        <w:rPr>
          <w:sz w:val="24"/>
          <w:szCs w:val="24"/>
        </w:rPr>
      </w:pPr>
    </w:p>
    <w:p w:rsidR="00D15AA3" w:rsidRPr="0030242E" w:rsidRDefault="00D15AA3" w:rsidP="0030242E">
      <w:pPr>
        <w:ind w:firstLine="720"/>
        <w:jc w:val="both"/>
        <w:outlineLvl w:val="0"/>
        <w:rPr>
          <w:sz w:val="24"/>
          <w:szCs w:val="24"/>
        </w:rPr>
      </w:pPr>
    </w:p>
    <w:p w:rsidR="00E25951" w:rsidRDefault="0053283F" w:rsidP="0030242E">
      <w:pPr>
        <w:rPr>
          <w:szCs w:val="28"/>
        </w:rPr>
      </w:pPr>
      <w:r>
        <w:rPr>
          <w:szCs w:val="28"/>
        </w:rPr>
        <w:t>Г</w:t>
      </w:r>
      <w:r w:rsidR="00711FBD" w:rsidRPr="002D5C6D">
        <w:rPr>
          <w:szCs w:val="28"/>
        </w:rPr>
        <w:t>лав</w:t>
      </w:r>
      <w:r>
        <w:rPr>
          <w:szCs w:val="28"/>
        </w:rPr>
        <w:t>а</w:t>
      </w:r>
      <w:r w:rsidR="00711FBD" w:rsidRPr="002D5C6D">
        <w:rPr>
          <w:szCs w:val="28"/>
        </w:rPr>
        <w:t xml:space="preserve"> Пожарского муниципального района           </w:t>
      </w:r>
      <w:r>
        <w:rPr>
          <w:szCs w:val="28"/>
        </w:rPr>
        <w:t xml:space="preserve">    </w:t>
      </w:r>
      <w:r w:rsidR="00D15AA3">
        <w:rPr>
          <w:szCs w:val="28"/>
        </w:rPr>
        <w:t xml:space="preserve">          </w:t>
      </w:r>
      <w:r>
        <w:rPr>
          <w:szCs w:val="28"/>
        </w:rPr>
        <w:t xml:space="preserve"> </w:t>
      </w:r>
      <w:r w:rsidR="00711FBD" w:rsidRPr="002D5C6D">
        <w:rPr>
          <w:szCs w:val="28"/>
        </w:rPr>
        <w:t xml:space="preserve">     </w:t>
      </w:r>
      <w:r w:rsidR="0087445D">
        <w:rPr>
          <w:szCs w:val="28"/>
        </w:rPr>
        <w:t xml:space="preserve">   </w:t>
      </w:r>
      <w:r w:rsidR="005754F1">
        <w:rPr>
          <w:szCs w:val="28"/>
        </w:rPr>
        <w:t xml:space="preserve">    </w:t>
      </w:r>
      <w:r w:rsidR="00711FBD" w:rsidRPr="002D5C6D">
        <w:rPr>
          <w:szCs w:val="28"/>
        </w:rPr>
        <w:t xml:space="preserve">  </w:t>
      </w:r>
      <w:r>
        <w:rPr>
          <w:szCs w:val="28"/>
        </w:rPr>
        <w:t>С</w:t>
      </w:r>
      <w:r w:rsidR="007C1A6A">
        <w:rPr>
          <w:szCs w:val="28"/>
        </w:rPr>
        <w:t>.А.</w:t>
      </w:r>
      <w:r w:rsidR="005754F1">
        <w:rPr>
          <w:szCs w:val="28"/>
        </w:rPr>
        <w:t xml:space="preserve"> </w:t>
      </w:r>
      <w:r>
        <w:rPr>
          <w:szCs w:val="28"/>
        </w:rPr>
        <w:t>Филатов</w:t>
      </w:r>
    </w:p>
    <w:p w:rsidR="00B66C5E" w:rsidRDefault="00B66C5E" w:rsidP="00040317">
      <w:pPr>
        <w:jc w:val="center"/>
        <w:rPr>
          <w:b/>
          <w:szCs w:val="28"/>
        </w:rPr>
      </w:pPr>
    </w:p>
    <w:p w:rsidR="00ED548D" w:rsidRDefault="00ED548D" w:rsidP="00040317">
      <w:pPr>
        <w:jc w:val="center"/>
        <w:rPr>
          <w:b/>
          <w:szCs w:val="28"/>
        </w:rPr>
      </w:pPr>
    </w:p>
    <w:p w:rsidR="00ED548D" w:rsidRDefault="00ED548D" w:rsidP="00040317">
      <w:pPr>
        <w:jc w:val="center"/>
        <w:rPr>
          <w:b/>
          <w:szCs w:val="28"/>
        </w:rPr>
      </w:pPr>
    </w:p>
    <w:sectPr w:rsidR="00ED548D" w:rsidSect="00926BA1">
      <w:headerReference w:type="even" r:id="rId8"/>
      <w:pgSz w:w="11906" w:h="16838"/>
      <w:pgMar w:top="454" w:right="851" w:bottom="851" w:left="1418" w:header="567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1205" w:rsidRDefault="009D1205">
      <w:r>
        <w:separator/>
      </w:r>
    </w:p>
  </w:endnote>
  <w:endnote w:type="continuationSeparator" w:id="1">
    <w:p w:rsidR="009D1205" w:rsidRDefault="009D12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1205" w:rsidRDefault="009D1205">
      <w:r>
        <w:separator/>
      </w:r>
    </w:p>
  </w:footnote>
  <w:footnote w:type="continuationSeparator" w:id="1">
    <w:p w:rsidR="009D1205" w:rsidRDefault="009D12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501" w:rsidRDefault="00CD1028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6B7501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B7501" w:rsidRDefault="006B7501" w:rsidP="00E25951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05460F"/>
    <w:multiLevelType w:val="hybridMultilevel"/>
    <w:tmpl w:val="0E960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032D6"/>
    <w:multiLevelType w:val="hybridMultilevel"/>
    <w:tmpl w:val="6AEECF06"/>
    <w:lvl w:ilvl="0" w:tplc="A2D09AD8">
      <w:start w:val="1"/>
      <w:numFmt w:val="decimal"/>
      <w:lvlText w:val="%1."/>
      <w:lvlJc w:val="left"/>
      <w:pPr>
        <w:ind w:left="1245" w:hanging="52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5"/>
  </w:num>
  <w:num w:numId="6">
    <w:abstractNumId w:val="6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4810CE"/>
    <w:rsid w:val="0000079D"/>
    <w:rsid w:val="00000ABA"/>
    <w:rsid w:val="000058D4"/>
    <w:rsid w:val="000061FB"/>
    <w:rsid w:val="00011026"/>
    <w:rsid w:val="00011C25"/>
    <w:rsid w:val="00015CBA"/>
    <w:rsid w:val="00021D3E"/>
    <w:rsid w:val="00022E65"/>
    <w:rsid w:val="00023394"/>
    <w:rsid w:val="00026CAE"/>
    <w:rsid w:val="00027782"/>
    <w:rsid w:val="00027812"/>
    <w:rsid w:val="00030742"/>
    <w:rsid w:val="00030CB3"/>
    <w:rsid w:val="0003203E"/>
    <w:rsid w:val="000322B7"/>
    <w:rsid w:val="00033AE1"/>
    <w:rsid w:val="0003605D"/>
    <w:rsid w:val="00040317"/>
    <w:rsid w:val="00040844"/>
    <w:rsid w:val="00042A61"/>
    <w:rsid w:val="00042E88"/>
    <w:rsid w:val="00043C1D"/>
    <w:rsid w:val="00043FE8"/>
    <w:rsid w:val="0004762C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0A0F"/>
    <w:rsid w:val="0006298F"/>
    <w:rsid w:val="000632E2"/>
    <w:rsid w:val="00064288"/>
    <w:rsid w:val="00064476"/>
    <w:rsid w:val="00065103"/>
    <w:rsid w:val="00076DF4"/>
    <w:rsid w:val="00076EE6"/>
    <w:rsid w:val="000821C0"/>
    <w:rsid w:val="00082703"/>
    <w:rsid w:val="00083318"/>
    <w:rsid w:val="0008407B"/>
    <w:rsid w:val="00084FA3"/>
    <w:rsid w:val="00086EC8"/>
    <w:rsid w:val="00090608"/>
    <w:rsid w:val="00092469"/>
    <w:rsid w:val="00093E16"/>
    <w:rsid w:val="000A1636"/>
    <w:rsid w:val="000A25B9"/>
    <w:rsid w:val="000A2F2A"/>
    <w:rsid w:val="000A3681"/>
    <w:rsid w:val="000A37D4"/>
    <w:rsid w:val="000A3EFE"/>
    <w:rsid w:val="000A3F43"/>
    <w:rsid w:val="000A5EA5"/>
    <w:rsid w:val="000A68AB"/>
    <w:rsid w:val="000A6CF8"/>
    <w:rsid w:val="000B6DA0"/>
    <w:rsid w:val="000B6EAB"/>
    <w:rsid w:val="000C454C"/>
    <w:rsid w:val="000C52ED"/>
    <w:rsid w:val="000C60CF"/>
    <w:rsid w:val="000C6906"/>
    <w:rsid w:val="000D1F00"/>
    <w:rsid w:val="000D26E3"/>
    <w:rsid w:val="000D3553"/>
    <w:rsid w:val="000D6AB0"/>
    <w:rsid w:val="000E0C92"/>
    <w:rsid w:val="000E1EB0"/>
    <w:rsid w:val="000E663F"/>
    <w:rsid w:val="000E7990"/>
    <w:rsid w:val="000F26C1"/>
    <w:rsid w:val="000F27CD"/>
    <w:rsid w:val="000F6D9E"/>
    <w:rsid w:val="0010408C"/>
    <w:rsid w:val="00105C92"/>
    <w:rsid w:val="001073B8"/>
    <w:rsid w:val="0010792C"/>
    <w:rsid w:val="00110F48"/>
    <w:rsid w:val="00113B7D"/>
    <w:rsid w:val="00114484"/>
    <w:rsid w:val="0011577D"/>
    <w:rsid w:val="001179D2"/>
    <w:rsid w:val="0012090B"/>
    <w:rsid w:val="0012412D"/>
    <w:rsid w:val="00126099"/>
    <w:rsid w:val="00126F72"/>
    <w:rsid w:val="00127299"/>
    <w:rsid w:val="00130A74"/>
    <w:rsid w:val="00130B93"/>
    <w:rsid w:val="00132121"/>
    <w:rsid w:val="00134AFC"/>
    <w:rsid w:val="0013529A"/>
    <w:rsid w:val="00135759"/>
    <w:rsid w:val="001365DE"/>
    <w:rsid w:val="00140D88"/>
    <w:rsid w:val="00147274"/>
    <w:rsid w:val="00155E3B"/>
    <w:rsid w:val="001568B8"/>
    <w:rsid w:val="00156E45"/>
    <w:rsid w:val="00157514"/>
    <w:rsid w:val="00157C7C"/>
    <w:rsid w:val="00160537"/>
    <w:rsid w:val="00160E42"/>
    <w:rsid w:val="0017447F"/>
    <w:rsid w:val="001754AA"/>
    <w:rsid w:val="00176095"/>
    <w:rsid w:val="00176B71"/>
    <w:rsid w:val="00177683"/>
    <w:rsid w:val="001807DB"/>
    <w:rsid w:val="00186FA3"/>
    <w:rsid w:val="001878EC"/>
    <w:rsid w:val="00194991"/>
    <w:rsid w:val="001A0306"/>
    <w:rsid w:val="001A2E0E"/>
    <w:rsid w:val="001A4948"/>
    <w:rsid w:val="001A4959"/>
    <w:rsid w:val="001A4ADA"/>
    <w:rsid w:val="001A578B"/>
    <w:rsid w:val="001B0BE6"/>
    <w:rsid w:val="001B1681"/>
    <w:rsid w:val="001B17BB"/>
    <w:rsid w:val="001B1FDF"/>
    <w:rsid w:val="001B5ECE"/>
    <w:rsid w:val="001B67E1"/>
    <w:rsid w:val="001B74F8"/>
    <w:rsid w:val="001C0EAC"/>
    <w:rsid w:val="001C1217"/>
    <w:rsid w:val="001C2227"/>
    <w:rsid w:val="001C2DA2"/>
    <w:rsid w:val="001C690C"/>
    <w:rsid w:val="001C7884"/>
    <w:rsid w:val="001D5833"/>
    <w:rsid w:val="001D65B2"/>
    <w:rsid w:val="001E257B"/>
    <w:rsid w:val="001E3C0F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7362"/>
    <w:rsid w:val="00211311"/>
    <w:rsid w:val="002115B4"/>
    <w:rsid w:val="00212264"/>
    <w:rsid w:val="002141FE"/>
    <w:rsid w:val="002158B4"/>
    <w:rsid w:val="0022223D"/>
    <w:rsid w:val="002231D9"/>
    <w:rsid w:val="002232D5"/>
    <w:rsid w:val="002250A3"/>
    <w:rsid w:val="00230A42"/>
    <w:rsid w:val="00233054"/>
    <w:rsid w:val="002358D5"/>
    <w:rsid w:val="00237B37"/>
    <w:rsid w:val="002478F0"/>
    <w:rsid w:val="002519A6"/>
    <w:rsid w:val="00262325"/>
    <w:rsid w:val="00264A47"/>
    <w:rsid w:val="00265292"/>
    <w:rsid w:val="00267970"/>
    <w:rsid w:val="00270831"/>
    <w:rsid w:val="002719D7"/>
    <w:rsid w:val="00272F10"/>
    <w:rsid w:val="00273171"/>
    <w:rsid w:val="00275905"/>
    <w:rsid w:val="00276E5A"/>
    <w:rsid w:val="002805DE"/>
    <w:rsid w:val="00283FA9"/>
    <w:rsid w:val="002845A6"/>
    <w:rsid w:val="002845B9"/>
    <w:rsid w:val="00284AA2"/>
    <w:rsid w:val="002869E5"/>
    <w:rsid w:val="002904CE"/>
    <w:rsid w:val="00294328"/>
    <w:rsid w:val="0029460C"/>
    <w:rsid w:val="00294F1B"/>
    <w:rsid w:val="002A419A"/>
    <w:rsid w:val="002A444F"/>
    <w:rsid w:val="002B04E5"/>
    <w:rsid w:val="002B5344"/>
    <w:rsid w:val="002B5B83"/>
    <w:rsid w:val="002B6861"/>
    <w:rsid w:val="002B6C6B"/>
    <w:rsid w:val="002B7DC8"/>
    <w:rsid w:val="002C5566"/>
    <w:rsid w:val="002C5759"/>
    <w:rsid w:val="002C65E4"/>
    <w:rsid w:val="002D1A23"/>
    <w:rsid w:val="002D4A5F"/>
    <w:rsid w:val="002D5C6D"/>
    <w:rsid w:val="002D625D"/>
    <w:rsid w:val="002E06D5"/>
    <w:rsid w:val="002E3580"/>
    <w:rsid w:val="002E604B"/>
    <w:rsid w:val="002E6D2D"/>
    <w:rsid w:val="002F0945"/>
    <w:rsid w:val="002F3965"/>
    <w:rsid w:val="002F48BA"/>
    <w:rsid w:val="002F6E48"/>
    <w:rsid w:val="002F6EED"/>
    <w:rsid w:val="0030151C"/>
    <w:rsid w:val="00302052"/>
    <w:rsid w:val="0030242E"/>
    <w:rsid w:val="00314512"/>
    <w:rsid w:val="003148B0"/>
    <w:rsid w:val="00324C10"/>
    <w:rsid w:val="00326EF1"/>
    <w:rsid w:val="00330EDB"/>
    <w:rsid w:val="00337ADD"/>
    <w:rsid w:val="00337BF3"/>
    <w:rsid w:val="00337C49"/>
    <w:rsid w:val="003401C2"/>
    <w:rsid w:val="003430E6"/>
    <w:rsid w:val="00346DA8"/>
    <w:rsid w:val="00354E80"/>
    <w:rsid w:val="003573A6"/>
    <w:rsid w:val="00360FE4"/>
    <w:rsid w:val="00367450"/>
    <w:rsid w:val="00371A77"/>
    <w:rsid w:val="00375C1C"/>
    <w:rsid w:val="003850F2"/>
    <w:rsid w:val="00385F3C"/>
    <w:rsid w:val="00387012"/>
    <w:rsid w:val="00392B97"/>
    <w:rsid w:val="00397A41"/>
    <w:rsid w:val="003A295E"/>
    <w:rsid w:val="003A4592"/>
    <w:rsid w:val="003A5D25"/>
    <w:rsid w:val="003A6B6B"/>
    <w:rsid w:val="003A7211"/>
    <w:rsid w:val="003A75D6"/>
    <w:rsid w:val="003B0255"/>
    <w:rsid w:val="003B0DD4"/>
    <w:rsid w:val="003B6079"/>
    <w:rsid w:val="003C0780"/>
    <w:rsid w:val="003C12C7"/>
    <w:rsid w:val="003C2BE7"/>
    <w:rsid w:val="003C2D51"/>
    <w:rsid w:val="003C6EFC"/>
    <w:rsid w:val="003C7C50"/>
    <w:rsid w:val="003D2205"/>
    <w:rsid w:val="003D292C"/>
    <w:rsid w:val="003D32D1"/>
    <w:rsid w:val="003D3E63"/>
    <w:rsid w:val="003D55BD"/>
    <w:rsid w:val="003D6378"/>
    <w:rsid w:val="003D640C"/>
    <w:rsid w:val="003D7D13"/>
    <w:rsid w:val="003E161A"/>
    <w:rsid w:val="003E306C"/>
    <w:rsid w:val="003F0015"/>
    <w:rsid w:val="003F17F6"/>
    <w:rsid w:val="003F2856"/>
    <w:rsid w:val="003F57A0"/>
    <w:rsid w:val="003F7187"/>
    <w:rsid w:val="0040224B"/>
    <w:rsid w:val="00403723"/>
    <w:rsid w:val="00404A5B"/>
    <w:rsid w:val="00405EF0"/>
    <w:rsid w:val="004109DC"/>
    <w:rsid w:val="00410E08"/>
    <w:rsid w:val="0041168F"/>
    <w:rsid w:val="0041362F"/>
    <w:rsid w:val="00413D9B"/>
    <w:rsid w:val="00414BBA"/>
    <w:rsid w:val="00415001"/>
    <w:rsid w:val="00415069"/>
    <w:rsid w:val="0041628E"/>
    <w:rsid w:val="00416AF6"/>
    <w:rsid w:val="00421A71"/>
    <w:rsid w:val="004234CB"/>
    <w:rsid w:val="00424110"/>
    <w:rsid w:val="004243D4"/>
    <w:rsid w:val="004254EF"/>
    <w:rsid w:val="00427C54"/>
    <w:rsid w:val="00427DC6"/>
    <w:rsid w:val="0043013C"/>
    <w:rsid w:val="0043524E"/>
    <w:rsid w:val="004355C9"/>
    <w:rsid w:val="004416E2"/>
    <w:rsid w:val="00444EE3"/>
    <w:rsid w:val="00445044"/>
    <w:rsid w:val="0044578B"/>
    <w:rsid w:val="004460AB"/>
    <w:rsid w:val="0045130A"/>
    <w:rsid w:val="00453AC8"/>
    <w:rsid w:val="00453EB6"/>
    <w:rsid w:val="0046500E"/>
    <w:rsid w:val="00465AB6"/>
    <w:rsid w:val="004662E1"/>
    <w:rsid w:val="00470086"/>
    <w:rsid w:val="00470AE7"/>
    <w:rsid w:val="0047221A"/>
    <w:rsid w:val="0047421C"/>
    <w:rsid w:val="00474CD2"/>
    <w:rsid w:val="00476C86"/>
    <w:rsid w:val="004774F7"/>
    <w:rsid w:val="00477719"/>
    <w:rsid w:val="00480CE0"/>
    <w:rsid w:val="004810CE"/>
    <w:rsid w:val="00483A39"/>
    <w:rsid w:val="00485BE5"/>
    <w:rsid w:val="00487A87"/>
    <w:rsid w:val="004945A0"/>
    <w:rsid w:val="004947D6"/>
    <w:rsid w:val="00497CF4"/>
    <w:rsid w:val="004A2B80"/>
    <w:rsid w:val="004A359D"/>
    <w:rsid w:val="004A4535"/>
    <w:rsid w:val="004A63B5"/>
    <w:rsid w:val="004A6684"/>
    <w:rsid w:val="004B1A9B"/>
    <w:rsid w:val="004B24CB"/>
    <w:rsid w:val="004B6E6F"/>
    <w:rsid w:val="004B6F8A"/>
    <w:rsid w:val="004B7A21"/>
    <w:rsid w:val="004C0838"/>
    <w:rsid w:val="004C0A4D"/>
    <w:rsid w:val="004C1635"/>
    <w:rsid w:val="004C373E"/>
    <w:rsid w:val="004C42B2"/>
    <w:rsid w:val="004D44FE"/>
    <w:rsid w:val="004D55A9"/>
    <w:rsid w:val="004D6349"/>
    <w:rsid w:val="004D7A14"/>
    <w:rsid w:val="004E5752"/>
    <w:rsid w:val="004E66AD"/>
    <w:rsid w:val="004F1532"/>
    <w:rsid w:val="004F3E4F"/>
    <w:rsid w:val="004F62C2"/>
    <w:rsid w:val="00500849"/>
    <w:rsid w:val="00506754"/>
    <w:rsid w:val="00510944"/>
    <w:rsid w:val="00510B5A"/>
    <w:rsid w:val="00511492"/>
    <w:rsid w:val="00513891"/>
    <w:rsid w:val="0051580A"/>
    <w:rsid w:val="00516D5A"/>
    <w:rsid w:val="00520C25"/>
    <w:rsid w:val="005235AE"/>
    <w:rsid w:val="0052372C"/>
    <w:rsid w:val="00524C24"/>
    <w:rsid w:val="00525A93"/>
    <w:rsid w:val="0053283F"/>
    <w:rsid w:val="00532E8C"/>
    <w:rsid w:val="00533F64"/>
    <w:rsid w:val="00533FCD"/>
    <w:rsid w:val="00535078"/>
    <w:rsid w:val="00553919"/>
    <w:rsid w:val="00554077"/>
    <w:rsid w:val="005561EB"/>
    <w:rsid w:val="0055717C"/>
    <w:rsid w:val="00557365"/>
    <w:rsid w:val="00557A5E"/>
    <w:rsid w:val="00560166"/>
    <w:rsid w:val="005664F9"/>
    <w:rsid w:val="00567062"/>
    <w:rsid w:val="005679B4"/>
    <w:rsid w:val="00567DB8"/>
    <w:rsid w:val="00570883"/>
    <w:rsid w:val="0057134E"/>
    <w:rsid w:val="005754F1"/>
    <w:rsid w:val="005769B9"/>
    <w:rsid w:val="005811E1"/>
    <w:rsid w:val="0058187E"/>
    <w:rsid w:val="00583EE7"/>
    <w:rsid w:val="005866CB"/>
    <w:rsid w:val="00591AE6"/>
    <w:rsid w:val="00592D4E"/>
    <w:rsid w:val="0059413B"/>
    <w:rsid w:val="00594493"/>
    <w:rsid w:val="00594744"/>
    <w:rsid w:val="00594A4A"/>
    <w:rsid w:val="005A16FC"/>
    <w:rsid w:val="005A22C1"/>
    <w:rsid w:val="005A28EF"/>
    <w:rsid w:val="005A28FB"/>
    <w:rsid w:val="005A4040"/>
    <w:rsid w:val="005A6395"/>
    <w:rsid w:val="005B0CD2"/>
    <w:rsid w:val="005B29BF"/>
    <w:rsid w:val="005B357E"/>
    <w:rsid w:val="005B6728"/>
    <w:rsid w:val="005B688A"/>
    <w:rsid w:val="005B71BF"/>
    <w:rsid w:val="005C5586"/>
    <w:rsid w:val="005C7F50"/>
    <w:rsid w:val="005D0D4D"/>
    <w:rsid w:val="005D11FA"/>
    <w:rsid w:val="005D3C55"/>
    <w:rsid w:val="005D5171"/>
    <w:rsid w:val="005D54B5"/>
    <w:rsid w:val="005E08C3"/>
    <w:rsid w:val="005E0CE1"/>
    <w:rsid w:val="005E12A2"/>
    <w:rsid w:val="005E28DC"/>
    <w:rsid w:val="005E3886"/>
    <w:rsid w:val="005E38AF"/>
    <w:rsid w:val="005E4975"/>
    <w:rsid w:val="005F0433"/>
    <w:rsid w:val="005F40ED"/>
    <w:rsid w:val="005F4E01"/>
    <w:rsid w:val="005F703A"/>
    <w:rsid w:val="005F7971"/>
    <w:rsid w:val="00601F03"/>
    <w:rsid w:val="00605D12"/>
    <w:rsid w:val="006066ED"/>
    <w:rsid w:val="0060780B"/>
    <w:rsid w:val="00613BFF"/>
    <w:rsid w:val="006143DF"/>
    <w:rsid w:val="00615D68"/>
    <w:rsid w:val="00616493"/>
    <w:rsid w:val="0061685D"/>
    <w:rsid w:val="00621903"/>
    <w:rsid w:val="00625099"/>
    <w:rsid w:val="0062633C"/>
    <w:rsid w:val="00627047"/>
    <w:rsid w:val="006271BC"/>
    <w:rsid w:val="00635A7A"/>
    <w:rsid w:val="00640B7C"/>
    <w:rsid w:val="00641187"/>
    <w:rsid w:val="0064166E"/>
    <w:rsid w:val="00644D7F"/>
    <w:rsid w:val="00645499"/>
    <w:rsid w:val="00650482"/>
    <w:rsid w:val="0065084E"/>
    <w:rsid w:val="00651EFE"/>
    <w:rsid w:val="006532ED"/>
    <w:rsid w:val="00654C65"/>
    <w:rsid w:val="00660B64"/>
    <w:rsid w:val="00664B8B"/>
    <w:rsid w:val="0066648D"/>
    <w:rsid w:val="006672F1"/>
    <w:rsid w:val="0067102B"/>
    <w:rsid w:val="00673285"/>
    <w:rsid w:val="00682433"/>
    <w:rsid w:val="00682C8B"/>
    <w:rsid w:val="0068387E"/>
    <w:rsid w:val="006843C1"/>
    <w:rsid w:val="00686737"/>
    <w:rsid w:val="006877D3"/>
    <w:rsid w:val="006A0A51"/>
    <w:rsid w:val="006A0B03"/>
    <w:rsid w:val="006A12CE"/>
    <w:rsid w:val="006A2D8C"/>
    <w:rsid w:val="006A602A"/>
    <w:rsid w:val="006A63F9"/>
    <w:rsid w:val="006B08F8"/>
    <w:rsid w:val="006B241A"/>
    <w:rsid w:val="006B6084"/>
    <w:rsid w:val="006B6C55"/>
    <w:rsid w:val="006B738D"/>
    <w:rsid w:val="006B7501"/>
    <w:rsid w:val="006C061A"/>
    <w:rsid w:val="006C0D87"/>
    <w:rsid w:val="006C4AE1"/>
    <w:rsid w:val="006C6096"/>
    <w:rsid w:val="006C632C"/>
    <w:rsid w:val="006D0FA6"/>
    <w:rsid w:val="006D34A9"/>
    <w:rsid w:val="006D66BE"/>
    <w:rsid w:val="006E0EBD"/>
    <w:rsid w:val="006E0FF2"/>
    <w:rsid w:val="006E17FF"/>
    <w:rsid w:val="006E4EB9"/>
    <w:rsid w:val="006E6008"/>
    <w:rsid w:val="006F2153"/>
    <w:rsid w:val="006F2E02"/>
    <w:rsid w:val="006F3167"/>
    <w:rsid w:val="006F40E6"/>
    <w:rsid w:val="006F442B"/>
    <w:rsid w:val="006F6C06"/>
    <w:rsid w:val="006F7484"/>
    <w:rsid w:val="007017CF"/>
    <w:rsid w:val="0070539D"/>
    <w:rsid w:val="0070619E"/>
    <w:rsid w:val="007074D9"/>
    <w:rsid w:val="00707AE4"/>
    <w:rsid w:val="00711FBD"/>
    <w:rsid w:val="00712ACA"/>
    <w:rsid w:val="00713A63"/>
    <w:rsid w:val="00720F1A"/>
    <w:rsid w:val="00722317"/>
    <w:rsid w:val="00723E89"/>
    <w:rsid w:val="0072550D"/>
    <w:rsid w:val="00726D7A"/>
    <w:rsid w:val="007317AB"/>
    <w:rsid w:val="007347DA"/>
    <w:rsid w:val="0073584E"/>
    <w:rsid w:val="00735E9F"/>
    <w:rsid w:val="00736F84"/>
    <w:rsid w:val="0074162F"/>
    <w:rsid w:val="00742CA5"/>
    <w:rsid w:val="00742E15"/>
    <w:rsid w:val="00743394"/>
    <w:rsid w:val="00744162"/>
    <w:rsid w:val="007459C1"/>
    <w:rsid w:val="0074720C"/>
    <w:rsid w:val="00750D06"/>
    <w:rsid w:val="00750F81"/>
    <w:rsid w:val="00751503"/>
    <w:rsid w:val="00752676"/>
    <w:rsid w:val="00755B5C"/>
    <w:rsid w:val="007568A2"/>
    <w:rsid w:val="00762F21"/>
    <w:rsid w:val="00763979"/>
    <w:rsid w:val="00764457"/>
    <w:rsid w:val="00764559"/>
    <w:rsid w:val="00765939"/>
    <w:rsid w:val="00771942"/>
    <w:rsid w:val="0077280C"/>
    <w:rsid w:val="00773843"/>
    <w:rsid w:val="00773F8B"/>
    <w:rsid w:val="007751CF"/>
    <w:rsid w:val="00775CD7"/>
    <w:rsid w:val="007831A3"/>
    <w:rsid w:val="00783EC9"/>
    <w:rsid w:val="00783EF3"/>
    <w:rsid w:val="0078522F"/>
    <w:rsid w:val="00790ACB"/>
    <w:rsid w:val="00795E52"/>
    <w:rsid w:val="007963CC"/>
    <w:rsid w:val="0079678F"/>
    <w:rsid w:val="00796B81"/>
    <w:rsid w:val="007A0F65"/>
    <w:rsid w:val="007A1656"/>
    <w:rsid w:val="007A1673"/>
    <w:rsid w:val="007A3651"/>
    <w:rsid w:val="007A5CC9"/>
    <w:rsid w:val="007A6542"/>
    <w:rsid w:val="007A6F9F"/>
    <w:rsid w:val="007B40AD"/>
    <w:rsid w:val="007B42DB"/>
    <w:rsid w:val="007B439B"/>
    <w:rsid w:val="007B4A53"/>
    <w:rsid w:val="007B5007"/>
    <w:rsid w:val="007C1A6A"/>
    <w:rsid w:val="007C1FCE"/>
    <w:rsid w:val="007C2471"/>
    <w:rsid w:val="007C2CC9"/>
    <w:rsid w:val="007C312F"/>
    <w:rsid w:val="007D2796"/>
    <w:rsid w:val="007D4ECC"/>
    <w:rsid w:val="007D72A3"/>
    <w:rsid w:val="007E03DC"/>
    <w:rsid w:val="007E0653"/>
    <w:rsid w:val="007E5319"/>
    <w:rsid w:val="007E6112"/>
    <w:rsid w:val="007E74F5"/>
    <w:rsid w:val="007F06A2"/>
    <w:rsid w:val="007F2125"/>
    <w:rsid w:val="007F55A0"/>
    <w:rsid w:val="007F6C06"/>
    <w:rsid w:val="00801E78"/>
    <w:rsid w:val="00804C61"/>
    <w:rsid w:val="00807069"/>
    <w:rsid w:val="0080725E"/>
    <w:rsid w:val="00810558"/>
    <w:rsid w:val="00810DD0"/>
    <w:rsid w:val="0081322B"/>
    <w:rsid w:val="00813694"/>
    <w:rsid w:val="00815A6C"/>
    <w:rsid w:val="00817442"/>
    <w:rsid w:val="00820DEC"/>
    <w:rsid w:val="00823094"/>
    <w:rsid w:val="00823397"/>
    <w:rsid w:val="00823F69"/>
    <w:rsid w:val="00824D87"/>
    <w:rsid w:val="0083113D"/>
    <w:rsid w:val="00831416"/>
    <w:rsid w:val="00832D04"/>
    <w:rsid w:val="00840B4D"/>
    <w:rsid w:val="008413F3"/>
    <w:rsid w:val="00841B19"/>
    <w:rsid w:val="00847578"/>
    <w:rsid w:val="00850248"/>
    <w:rsid w:val="00852FE8"/>
    <w:rsid w:val="0085590D"/>
    <w:rsid w:val="00855C43"/>
    <w:rsid w:val="00857CBC"/>
    <w:rsid w:val="008630F6"/>
    <w:rsid w:val="008669FE"/>
    <w:rsid w:val="008700B2"/>
    <w:rsid w:val="00872252"/>
    <w:rsid w:val="00872428"/>
    <w:rsid w:val="00872775"/>
    <w:rsid w:val="00874110"/>
    <w:rsid w:val="0087445D"/>
    <w:rsid w:val="00876FCF"/>
    <w:rsid w:val="00877D3F"/>
    <w:rsid w:val="00882387"/>
    <w:rsid w:val="00884724"/>
    <w:rsid w:val="00887CFC"/>
    <w:rsid w:val="00890E93"/>
    <w:rsid w:val="008922D9"/>
    <w:rsid w:val="00897C5F"/>
    <w:rsid w:val="008A1F3E"/>
    <w:rsid w:val="008B1A31"/>
    <w:rsid w:val="008B58E8"/>
    <w:rsid w:val="008B698F"/>
    <w:rsid w:val="008B69AA"/>
    <w:rsid w:val="008C2488"/>
    <w:rsid w:val="008C25C2"/>
    <w:rsid w:val="008C51AF"/>
    <w:rsid w:val="008C633F"/>
    <w:rsid w:val="008C6A3A"/>
    <w:rsid w:val="008C6D79"/>
    <w:rsid w:val="008D0485"/>
    <w:rsid w:val="008D0B7F"/>
    <w:rsid w:val="008D1F7B"/>
    <w:rsid w:val="008D35DB"/>
    <w:rsid w:val="008D38EC"/>
    <w:rsid w:val="008D4986"/>
    <w:rsid w:val="008D5B44"/>
    <w:rsid w:val="008E0640"/>
    <w:rsid w:val="008E180C"/>
    <w:rsid w:val="008E36DE"/>
    <w:rsid w:val="008E494D"/>
    <w:rsid w:val="008E72CB"/>
    <w:rsid w:val="008F0DBF"/>
    <w:rsid w:val="00900087"/>
    <w:rsid w:val="009051FA"/>
    <w:rsid w:val="009115B8"/>
    <w:rsid w:val="0091164A"/>
    <w:rsid w:val="009137EC"/>
    <w:rsid w:val="009161C6"/>
    <w:rsid w:val="0091637F"/>
    <w:rsid w:val="0091689A"/>
    <w:rsid w:val="00916998"/>
    <w:rsid w:val="00916EAD"/>
    <w:rsid w:val="00920655"/>
    <w:rsid w:val="00922202"/>
    <w:rsid w:val="00923CD6"/>
    <w:rsid w:val="009241E4"/>
    <w:rsid w:val="00924BFD"/>
    <w:rsid w:val="00926B42"/>
    <w:rsid w:val="00926BA1"/>
    <w:rsid w:val="00931F33"/>
    <w:rsid w:val="00936B2F"/>
    <w:rsid w:val="00940E2E"/>
    <w:rsid w:val="00941A0C"/>
    <w:rsid w:val="0094432C"/>
    <w:rsid w:val="0094480E"/>
    <w:rsid w:val="00945BFA"/>
    <w:rsid w:val="00950426"/>
    <w:rsid w:val="00952908"/>
    <w:rsid w:val="0095510B"/>
    <w:rsid w:val="009560C7"/>
    <w:rsid w:val="0096066C"/>
    <w:rsid w:val="00961794"/>
    <w:rsid w:val="00966A6B"/>
    <w:rsid w:val="0096791D"/>
    <w:rsid w:val="00967FB3"/>
    <w:rsid w:val="00971F86"/>
    <w:rsid w:val="00974731"/>
    <w:rsid w:val="0098147D"/>
    <w:rsid w:val="009838A5"/>
    <w:rsid w:val="0098608A"/>
    <w:rsid w:val="00986279"/>
    <w:rsid w:val="00987504"/>
    <w:rsid w:val="00987753"/>
    <w:rsid w:val="009919F6"/>
    <w:rsid w:val="00991E64"/>
    <w:rsid w:val="009A1185"/>
    <w:rsid w:val="009A2137"/>
    <w:rsid w:val="009A4095"/>
    <w:rsid w:val="009A4844"/>
    <w:rsid w:val="009A549F"/>
    <w:rsid w:val="009A563E"/>
    <w:rsid w:val="009A66C9"/>
    <w:rsid w:val="009A7AC7"/>
    <w:rsid w:val="009B0044"/>
    <w:rsid w:val="009B00D2"/>
    <w:rsid w:val="009B145B"/>
    <w:rsid w:val="009B2404"/>
    <w:rsid w:val="009B3729"/>
    <w:rsid w:val="009B472A"/>
    <w:rsid w:val="009B4B53"/>
    <w:rsid w:val="009C1593"/>
    <w:rsid w:val="009C2D10"/>
    <w:rsid w:val="009C3B59"/>
    <w:rsid w:val="009D0105"/>
    <w:rsid w:val="009D1205"/>
    <w:rsid w:val="009D322F"/>
    <w:rsid w:val="009D5A50"/>
    <w:rsid w:val="009E2026"/>
    <w:rsid w:val="009E2660"/>
    <w:rsid w:val="009E272D"/>
    <w:rsid w:val="009E4E2F"/>
    <w:rsid w:val="009F1AAE"/>
    <w:rsid w:val="009F4BD2"/>
    <w:rsid w:val="009F61DA"/>
    <w:rsid w:val="009F721E"/>
    <w:rsid w:val="00A01EF0"/>
    <w:rsid w:val="00A05EEC"/>
    <w:rsid w:val="00A0623A"/>
    <w:rsid w:val="00A06712"/>
    <w:rsid w:val="00A10BEC"/>
    <w:rsid w:val="00A1114D"/>
    <w:rsid w:val="00A121A8"/>
    <w:rsid w:val="00A16ADD"/>
    <w:rsid w:val="00A206BC"/>
    <w:rsid w:val="00A21CCC"/>
    <w:rsid w:val="00A2241C"/>
    <w:rsid w:val="00A30620"/>
    <w:rsid w:val="00A315F6"/>
    <w:rsid w:val="00A31F7D"/>
    <w:rsid w:val="00A33C46"/>
    <w:rsid w:val="00A34EF5"/>
    <w:rsid w:val="00A35BC6"/>
    <w:rsid w:val="00A36CEB"/>
    <w:rsid w:val="00A37B69"/>
    <w:rsid w:val="00A41BF8"/>
    <w:rsid w:val="00A456F0"/>
    <w:rsid w:val="00A468DB"/>
    <w:rsid w:val="00A4702C"/>
    <w:rsid w:val="00A51DDB"/>
    <w:rsid w:val="00A60939"/>
    <w:rsid w:val="00A610E0"/>
    <w:rsid w:val="00A64C0E"/>
    <w:rsid w:val="00A65287"/>
    <w:rsid w:val="00A677EE"/>
    <w:rsid w:val="00A73081"/>
    <w:rsid w:val="00A77289"/>
    <w:rsid w:val="00A77F24"/>
    <w:rsid w:val="00A8222F"/>
    <w:rsid w:val="00A82C64"/>
    <w:rsid w:val="00A84E13"/>
    <w:rsid w:val="00A85C2F"/>
    <w:rsid w:val="00A864F2"/>
    <w:rsid w:val="00A90A44"/>
    <w:rsid w:val="00A91CC8"/>
    <w:rsid w:val="00A91FB9"/>
    <w:rsid w:val="00AA0F00"/>
    <w:rsid w:val="00AA2FAA"/>
    <w:rsid w:val="00AA42DB"/>
    <w:rsid w:val="00AB13C0"/>
    <w:rsid w:val="00AB1593"/>
    <w:rsid w:val="00AB1CDB"/>
    <w:rsid w:val="00AB40B2"/>
    <w:rsid w:val="00AB555F"/>
    <w:rsid w:val="00AB5CEA"/>
    <w:rsid w:val="00AC24C9"/>
    <w:rsid w:val="00AC299D"/>
    <w:rsid w:val="00AC43A6"/>
    <w:rsid w:val="00AC5333"/>
    <w:rsid w:val="00AC5CEB"/>
    <w:rsid w:val="00AC643F"/>
    <w:rsid w:val="00AC79E2"/>
    <w:rsid w:val="00AC7CC4"/>
    <w:rsid w:val="00AC7F08"/>
    <w:rsid w:val="00AD06E0"/>
    <w:rsid w:val="00AD0763"/>
    <w:rsid w:val="00AD0923"/>
    <w:rsid w:val="00AE010F"/>
    <w:rsid w:val="00AE23BE"/>
    <w:rsid w:val="00AE5250"/>
    <w:rsid w:val="00AE5349"/>
    <w:rsid w:val="00AF210A"/>
    <w:rsid w:val="00AF2887"/>
    <w:rsid w:val="00AF30FF"/>
    <w:rsid w:val="00AF3D4F"/>
    <w:rsid w:val="00AF46F8"/>
    <w:rsid w:val="00AF7CBF"/>
    <w:rsid w:val="00B01B7B"/>
    <w:rsid w:val="00B01BBA"/>
    <w:rsid w:val="00B0375C"/>
    <w:rsid w:val="00B12AE5"/>
    <w:rsid w:val="00B1688B"/>
    <w:rsid w:val="00B204EC"/>
    <w:rsid w:val="00B23C71"/>
    <w:rsid w:val="00B26CCC"/>
    <w:rsid w:val="00B2755B"/>
    <w:rsid w:val="00B34EAE"/>
    <w:rsid w:val="00B360B5"/>
    <w:rsid w:val="00B37D6E"/>
    <w:rsid w:val="00B37DCB"/>
    <w:rsid w:val="00B37E7B"/>
    <w:rsid w:val="00B40330"/>
    <w:rsid w:val="00B44849"/>
    <w:rsid w:val="00B4517A"/>
    <w:rsid w:val="00B46E82"/>
    <w:rsid w:val="00B47F8E"/>
    <w:rsid w:val="00B50BE2"/>
    <w:rsid w:val="00B52CE6"/>
    <w:rsid w:val="00B537E1"/>
    <w:rsid w:val="00B5422C"/>
    <w:rsid w:val="00B57AB6"/>
    <w:rsid w:val="00B57C0A"/>
    <w:rsid w:val="00B6248D"/>
    <w:rsid w:val="00B65482"/>
    <w:rsid w:val="00B66C5E"/>
    <w:rsid w:val="00B67E86"/>
    <w:rsid w:val="00B70C24"/>
    <w:rsid w:val="00B70D36"/>
    <w:rsid w:val="00B70FB8"/>
    <w:rsid w:val="00B73EB6"/>
    <w:rsid w:val="00B75EBE"/>
    <w:rsid w:val="00B805A5"/>
    <w:rsid w:val="00B80C78"/>
    <w:rsid w:val="00B80F4C"/>
    <w:rsid w:val="00B85096"/>
    <w:rsid w:val="00B857F7"/>
    <w:rsid w:val="00B861FE"/>
    <w:rsid w:val="00B865F8"/>
    <w:rsid w:val="00B8702F"/>
    <w:rsid w:val="00B87CFF"/>
    <w:rsid w:val="00BA3C2B"/>
    <w:rsid w:val="00BA3D8C"/>
    <w:rsid w:val="00BA4B08"/>
    <w:rsid w:val="00BA7A05"/>
    <w:rsid w:val="00BB0FB0"/>
    <w:rsid w:val="00BB12E0"/>
    <w:rsid w:val="00BB2ED1"/>
    <w:rsid w:val="00BB3C10"/>
    <w:rsid w:val="00BB3E49"/>
    <w:rsid w:val="00BC05A7"/>
    <w:rsid w:val="00BC09EB"/>
    <w:rsid w:val="00BC27F5"/>
    <w:rsid w:val="00BC2CB0"/>
    <w:rsid w:val="00BC4433"/>
    <w:rsid w:val="00BC4A5E"/>
    <w:rsid w:val="00BC60C8"/>
    <w:rsid w:val="00BC60D1"/>
    <w:rsid w:val="00BC6928"/>
    <w:rsid w:val="00BC6A70"/>
    <w:rsid w:val="00BC7439"/>
    <w:rsid w:val="00BD0056"/>
    <w:rsid w:val="00BE1188"/>
    <w:rsid w:val="00BF2E81"/>
    <w:rsid w:val="00BF6988"/>
    <w:rsid w:val="00BF6D76"/>
    <w:rsid w:val="00BF7AFC"/>
    <w:rsid w:val="00C00381"/>
    <w:rsid w:val="00C00B26"/>
    <w:rsid w:val="00C00D59"/>
    <w:rsid w:val="00C00DC3"/>
    <w:rsid w:val="00C010E0"/>
    <w:rsid w:val="00C010F4"/>
    <w:rsid w:val="00C020F5"/>
    <w:rsid w:val="00C05E2A"/>
    <w:rsid w:val="00C0627C"/>
    <w:rsid w:val="00C07D62"/>
    <w:rsid w:val="00C10FD9"/>
    <w:rsid w:val="00C14170"/>
    <w:rsid w:val="00C169C0"/>
    <w:rsid w:val="00C16D7C"/>
    <w:rsid w:val="00C20F80"/>
    <w:rsid w:val="00C233A7"/>
    <w:rsid w:val="00C31DA8"/>
    <w:rsid w:val="00C35EE0"/>
    <w:rsid w:val="00C37F4B"/>
    <w:rsid w:val="00C4152E"/>
    <w:rsid w:val="00C419E1"/>
    <w:rsid w:val="00C41B26"/>
    <w:rsid w:val="00C44AF9"/>
    <w:rsid w:val="00C44B2A"/>
    <w:rsid w:val="00C44D71"/>
    <w:rsid w:val="00C45407"/>
    <w:rsid w:val="00C45C9D"/>
    <w:rsid w:val="00C46DF1"/>
    <w:rsid w:val="00C47F9B"/>
    <w:rsid w:val="00C53BF9"/>
    <w:rsid w:val="00C54155"/>
    <w:rsid w:val="00C54CE2"/>
    <w:rsid w:val="00C566BF"/>
    <w:rsid w:val="00C63BBB"/>
    <w:rsid w:val="00C64168"/>
    <w:rsid w:val="00C643A8"/>
    <w:rsid w:val="00C64F21"/>
    <w:rsid w:val="00C664CC"/>
    <w:rsid w:val="00C66884"/>
    <w:rsid w:val="00C67CF5"/>
    <w:rsid w:val="00C709F0"/>
    <w:rsid w:val="00C7452D"/>
    <w:rsid w:val="00C74D6E"/>
    <w:rsid w:val="00C7683D"/>
    <w:rsid w:val="00C80B4C"/>
    <w:rsid w:val="00C8313E"/>
    <w:rsid w:val="00C858BD"/>
    <w:rsid w:val="00C9171D"/>
    <w:rsid w:val="00C9197A"/>
    <w:rsid w:val="00C92581"/>
    <w:rsid w:val="00C93124"/>
    <w:rsid w:val="00C9399B"/>
    <w:rsid w:val="00C93A3F"/>
    <w:rsid w:val="00C94EE2"/>
    <w:rsid w:val="00C97535"/>
    <w:rsid w:val="00C97954"/>
    <w:rsid w:val="00CA10A5"/>
    <w:rsid w:val="00CA563D"/>
    <w:rsid w:val="00CB188B"/>
    <w:rsid w:val="00CB26B4"/>
    <w:rsid w:val="00CB2923"/>
    <w:rsid w:val="00CB3644"/>
    <w:rsid w:val="00CB5265"/>
    <w:rsid w:val="00CB52F9"/>
    <w:rsid w:val="00CB5DF1"/>
    <w:rsid w:val="00CC1B7D"/>
    <w:rsid w:val="00CC5500"/>
    <w:rsid w:val="00CC5816"/>
    <w:rsid w:val="00CC59D1"/>
    <w:rsid w:val="00CC7C36"/>
    <w:rsid w:val="00CC7FF9"/>
    <w:rsid w:val="00CD09CA"/>
    <w:rsid w:val="00CD1028"/>
    <w:rsid w:val="00CD3B4B"/>
    <w:rsid w:val="00CD4F45"/>
    <w:rsid w:val="00CD52B5"/>
    <w:rsid w:val="00CE1DFA"/>
    <w:rsid w:val="00CE49D4"/>
    <w:rsid w:val="00CE633D"/>
    <w:rsid w:val="00CE7AB6"/>
    <w:rsid w:val="00CF0A7E"/>
    <w:rsid w:val="00CF125B"/>
    <w:rsid w:val="00CF199B"/>
    <w:rsid w:val="00CF1CFE"/>
    <w:rsid w:val="00CF419B"/>
    <w:rsid w:val="00CF5C3B"/>
    <w:rsid w:val="00CF7870"/>
    <w:rsid w:val="00D00959"/>
    <w:rsid w:val="00D02A66"/>
    <w:rsid w:val="00D041EB"/>
    <w:rsid w:val="00D05855"/>
    <w:rsid w:val="00D05C5C"/>
    <w:rsid w:val="00D05ECD"/>
    <w:rsid w:val="00D07854"/>
    <w:rsid w:val="00D104B8"/>
    <w:rsid w:val="00D13DA3"/>
    <w:rsid w:val="00D15AA3"/>
    <w:rsid w:val="00D175CD"/>
    <w:rsid w:val="00D17F67"/>
    <w:rsid w:val="00D21CFE"/>
    <w:rsid w:val="00D23166"/>
    <w:rsid w:val="00D30485"/>
    <w:rsid w:val="00D33E27"/>
    <w:rsid w:val="00D35F9A"/>
    <w:rsid w:val="00D362E4"/>
    <w:rsid w:val="00D407DD"/>
    <w:rsid w:val="00D40E86"/>
    <w:rsid w:val="00D445CA"/>
    <w:rsid w:val="00D57533"/>
    <w:rsid w:val="00D60696"/>
    <w:rsid w:val="00D60BF1"/>
    <w:rsid w:val="00D61AF2"/>
    <w:rsid w:val="00D6278A"/>
    <w:rsid w:val="00D62FAA"/>
    <w:rsid w:val="00D70EC6"/>
    <w:rsid w:val="00D71BF2"/>
    <w:rsid w:val="00D754FA"/>
    <w:rsid w:val="00D7665C"/>
    <w:rsid w:val="00D775C2"/>
    <w:rsid w:val="00D8166D"/>
    <w:rsid w:val="00D8445F"/>
    <w:rsid w:val="00D84B1A"/>
    <w:rsid w:val="00D84D69"/>
    <w:rsid w:val="00D86528"/>
    <w:rsid w:val="00D86EFE"/>
    <w:rsid w:val="00D87A24"/>
    <w:rsid w:val="00D90888"/>
    <w:rsid w:val="00D92932"/>
    <w:rsid w:val="00D93C10"/>
    <w:rsid w:val="00D94AA8"/>
    <w:rsid w:val="00D952E4"/>
    <w:rsid w:val="00D955FB"/>
    <w:rsid w:val="00D95C01"/>
    <w:rsid w:val="00D97C0F"/>
    <w:rsid w:val="00DA0FF2"/>
    <w:rsid w:val="00DA1135"/>
    <w:rsid w:val="00DA1214"/>
    <w:rsid w:val="00DA2D30"/>
    <w:rsid w:val="00DA5BBF"/>
    <w:rsid w:val="00DB48FC"/>
    <w:rsid w:val="00DB6646"/>
    <w:rsid w:val="00DB6853"/>
    <w:rsid w:val="00DC0122"/>
    <w:rsid w:val="00DC171E"/>
    <w:rsid w:val="00DC483C"/>
    <w:rsid w:val="00DC4D72"/>
    <w:rsid w:val="00DC4EDD"/>
    <w:rsid w:val="00DD0968"/>
    <w:rsid w:val="00DD1AF1"/>
    <w:rsid w:val="00DE0DCB"/>
    <w:rsid w:val="00DE1728"/>
    <w:rsid w:val="00DE1A6C"/>
    <w:rsid w:val="00DE34E1"/>
    <w:rsid w:val="00DE3CA2"/>
    <w:rsid w:val="00DE41DD"/>
    <w:rsid w:val="00DE4DD8"/>
    <w:rsid w:val="00DE706F"/>
    <w:rsid w:val="00DF0748"/>
    <w:rsid w:val="00DF3E12"/>
    <w:rsid w:val="00DF64F9"/>
    <w:rsid w:val="00DF7CCC"/>
    <w:rsid w:val="00E012E7"/>
    <w:rsid w:val="00E054E6"/>
    <w:rsid w:val="00E05551"/>
    <w:rsid w:val="00E0677E"/>
    <w:rsid w:val="00E132A6"/>
    <w:rsid w:val="00E1489F"/>
    <w:rsid w:val="00E14B6B"/>
    <w:rsid w:val="00E14D73"/>
    <w:rsid w:val="00E15D02"/>
    <w:rsid w:val="00E15D6A"/>
    <w:rsid w:val="00E17589"/>
    <w:rsid w:val="00E17FE5"/>
    <w:rsid w:val="00E21AE2"/>
    <w:rsid w:val="00E21AF3"/>
    <w:rsid w:val="00E25715"/>
    <w:rsid w:val="00E25951"/>
    <w:rsid w:val="00E26B89"/>
    <w:rsid w:val="00E30705"/>
    <w:rsid w:val="00E3237B"/>
    <w:rsid w:val="00E32D80"/>
    <w:rsid w:val="00E3489B"/>
    <w:rsid w:val="00E40333"/>
    <w:rsid w:val="00E41706"/>
    <w:rsid w:val="00E4173B"/>
    <w:rsid w:val="00E41C1B"/>
    <w:rsid w:val="00E42115"/>
    <w:rsid w:val="00E437D9"/>
    <w:rsid w:val="00E50381"/>
    <w:rsid w:val="00E50DF2"/>
    <w:rsid w:val="00E51DC2"/>
    <w:rsid w:val="00E52116"/>
    <w:rsid w:val="00E55AE4"/>
    <w:rsid w:val="00E560E5"/>
    <w:rsid w:val="00E57479"/>
    <w:rsid w:val="00E57F3F"/>
    <w:rsid w:val="00E60D5B"/>
    <w:rsid w:val="00E61CE1"/>
    <w:rsid w:val="00E655DA"/>
    <w:rsid w:val="00E6728B"/>
    <w:rsid w:val="00E729C9"/>
    <w:rsid w:val="00E767F6"/>
    <w:rsid w:val="00E77908"/>
    <w:rsid w:val="00E80E92"/>
    <w:rsid w:val="00E83F30"/>
    <w:rsid w:val="00E846B0"/>
    <w:rsid w:val="00E91A33"/>
    <w:rsid w:val="00E929E0"/>
    <w:rsid w:val="00E92FE0"/>
    <w:rsid w:val="00E95E7F"/>
    <w:rsid w:val="00E9674D"/>
    <w:rsid w:val="00E96BB4"/>
    <w:rsid w:val="00EA2656"/>
    <w:rsid w:val="00EA4400"/>
    <w:rsid w:val="00EB1D0E"/>
    <w:rsid w:val="00EB4C39"/>
    <w:rsid w:val="00EB57D4"/>
    <w:rsid w:val="00EC05D1"/>
    <w:rsid w:val="00EC4680"/>
    <w:rsid w:val="00EC52B3"/>
    <w:rsid w:val="00EC6633"/>
    <w:rsid w:val="00EC666D"/>
    <w:rsid w:val="00EC72ED"/>
    <w:rsid w:val="00ED01EE"/>
    <w:rsid w:val="00ED02E5"/>
    <w:rsid w:val="00ED0934"/>
    <w:rsid w:val="00ED133E"/>
    <w:rsid w:val="00ED176C"/>
    <w:rsid w:val="00ED24D3"/>
    <w:rsid w:val="00ED548D"/>
    <w:rsid w:val="00ED7D2D"/>
    <w:rsid w:val="00EE1507"/>
    <w:rsid w:val="00EE2302"/>
    <w:rsid w:val="00EE29F0"/>
    <w:rsid w:val="00EF0AC9"/>
    <w:rsid w:val="00EF0FCD"/>
    <w:rsid w:val="00EF2E0E"/>
    <w:rsid w:val="00EF64DD"/>
    <w:rsid w:val="00EF780B"/>
    <w:rsid w:val="00F01381"/>
    <w:rsid w:val="00F04336"/>
    <w:rsid w:val="00F05500"/>
    <w:rsid w:val="00F06EDF"/>
    <w:rsid w:val="00F07900"/>
    <w:rsid w:val="00F07C2F"/>
    <w:rsid w:val="00F13E86"/>
    <w:rsid w:val="00F148F0"/>
    <w:rsid w:val="00F15D27"/>
    <w:rsid w:val="00F21707"/>
    <w:rsid w:val="00F23E49"/>
    <w:rsid w:val="00F31D64"/>
    <w:rsid w:val="00F361A1"/>
    <w:rsid w:val="00F37337"/>
    <w:rsid w:val="00F37464"/>
    <w:rsid w:val="00F37DB0"/>
    <w:rsid w:val="00F40D5B"/>
    <w:rsid w:val="00F446A0"/>
    <w:rsid w:val="00F46353"/>
    <w:rsid w:val="00F50AEC"/>
    <w:rsid w:val="00F50E39"/>
    <w:rsid w:val="00F63FAC"/>
    <w:rsid w:val="00F66E94"/>
    <w:rsid w:val="00F7177E"/>
    <w:rsid w:val="00F7216D"/>
    <w:rsid w:val="00F74101"/>
    <w:rsid w:val="00F745B6"/>
    <w:rsid w:val="00F76B05"/>
    <w:rsid w:val="00F807CA"/>
    <w:rsid w:val="00F81C0E"/>
    <w:rsid w:val="00F82B40"/>
    <w:rsid w:val="00F8448B"/>
    <w:rsid w:val="00F8694F"/>
    <w:rsid w:val="00F87293"/>
    <w:rsid w:val="00F94AAF"/>
    <w:rsid w:val="00F97C3A"/>
    <w:rsid w:val="00FA1238"/>
    <w:rsid w:val="00FA359E"/>
    <w:rsid w:val="00FA4C2C"/>
    <w:rsid w:val="00FA6CC9"/>
    <w:rsid w:val="00FB23C4"/>
    <w:rsid w:val="00FB31D5"/>
    <w:rsid w:val="00FB68A3"/>
    <w:rsid w:val="00FC054A"/>
    <w:rsid w:val="00FC1151"/>
    <w:rsid w:val="00FC61EA"/>
    <w:rsid w:val="00FC6EC5"/>
    <w:rsid w:val="00FC7591"/>
    <w:rsid w:val="00FD40EF"/>
    <w:rsid w:val="00FD4739"/>
    <w:rsid w:val="00FD4E51"/>
    <w:rsid w:val="00FE07F4"/>
    <w:rsid w:val="00FE3AD1"/>
    <w:rsid w:val="00FE4736"/>
    <w:rsid w:val="00FF079A"/>
    <w:rsid w:val="00FF0978"/>
    <w:rsid w:val="00FF09DA"/>
    <w:rsid w:val="00FF40E1"/>
    <w:rsid w:val="00FF52E6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DD0968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0968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D0968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uiPriority w:val="99"/>
    <w:rsid w:val="00BA3C2B"/>
    <w:pPr>
      <w:widowControl w:val="0"/>
      <w:autoSpaceDE w:val="0"/>
      <w:autoSpaceDN w:val="0"/>
      <w:adjustRightInd w:val="0"/>
      <w:spacing w:line="322" w:lineRule="exact"/>
      <w:ind w:firstLine="542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BA3C2B"/>
    <w:rPr>
      <w:rFonts w:ascii="Times New Roman" w:hAnsi="Times New Roman" w:cs="Times New Roman" w:hint="default"/>
      <w:sz w:val="26"/>
      <w:szCs w:val="26"/>
    </w:rPr>
  </w:style>
  <w:style w:type="paragraph" w:customStyle="1" w:styleId="ConsPlusNormal">
    <w:name w:val="ConsPlusNormal"/>
    <w:rsid w:val="00764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a">
    <w:name w:val="Hyperlink"/>
    <w:unhideWhenUsed/>
    <w:rsid w:val="004109DC"/>
    <w:rPr>
      <w:color w:val="0000FF"/>
      <w:u w:val="single"/>
    </w:rPr>
  </w:style>
  <w:style w:type="character" w:customStyle="1" w:styleId="apple-converted-space">
    <w:name w:val="apple-converted-space"/>
    <w:rsid w:val="005A28EF"/>
  </w:style>
  <w:style w:type="paragraph" w:customStyle="1" w:styleId="p8">
    <w:name w:val="p8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13">
    <w:name w:val="p13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14">
    <w:name w:val="p14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4">
    <w:name w:val="p4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5A28EF"/>
  </w:style>
  <w:style w:type="paragraph" w:styleId="ab">
    <w:name w:val="Normal (Web)"/>
    <w:basedOn w:val="a"/>
    <w:uiPriority w:val="99"/>
    <w:unhideWhenUsed/>
    <w:rsid w:val="00C0627C"/>
    <w:pPr>
      <w:spacing w:before="100" w:beforeAutospacing="1" w:after="100" w:afterAutospacing="1"/>
    </w:pPr>
    <w:rPr>
      <w:sz w:val="24"/>
      <w:szCs w:val="24"/>
    </w:rPr>
  </w:style>
  <w:style w:type="paragraph" w:customStyle="1" w:styleId="4">
    <w:name w:val="4"/>
    <w:basedOn w:val="a"/>
    <w:rsid w:val="00C7683D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uiPriority w:val="22"/>
    <w:qFormat/>
    <w:rsid w:val="00C7683D"/>
    <w:rPr>
      <w:b/>
      <w:bCs/>
    </w:rPr>
  </w:style>
  <w:style w:type="paragraph" w:styleId="ad">
    <w:name w:val="No Spacing"/>
    <w:uiPriority w:val="1"/>
    <w:qFormat/>
    <w:rsid w:val="0008407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30</TotalTime>
  <Pages>4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5850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9</cp:revision>
  <cp:lastPrinted>2018-07-31T22:00:00Z</cp:lastPrinted>
  <dcterms:created xsi:type="dcterms:W3CDTF">2018-07-23T06:40:00Z</dcterms:created>
  <dcterms:modified xsi:type="dcterms:W3CDTF">2018-07-31T22:05:00Z</dcterms:modified>
</cp:coreProperties>
</file>