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423" w:rsidRDefault="007D2423"/>
    <w:tbl>
      <w:tblPr>
        <w:tblW w:w="0" w:type="auto"/>
        <w:tblInd w:w="-106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7D2423" w:rsidRPr="00001994">
        <w:tc>
          <w:tcPr>
            <w:tcW w:w="9570" w:type="dxa"/>
            <w:gridSpan w:val="4"/>
          </w:tcPr>
          <w:p w:rsidR="007D2423" w:rsidRDefault="007D2423" w:rsidP="00E07BE2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style="position:absolute;left:0;text-align:left;margin-left:212.4pt;margin-top:.05pt;width:47.85pt;height:59.25pt;z-index:-251658240;visibility:visible" filled="t" fillcolor="#0cf">
                  <v:imagedata r:id="rId4" o:title="" chromakey="#00c" gain="57672f" blacklevel="3932f"/>
                </v:shape>
              </w:pict>
            </w:r>
          </w:p>
          <w:p w:rsidR="007D2423" w:rsidRDefault="007D2423" w:rsidP="00E07BE2">
            <w:pPr>
              <w:jc w:val="center"/>
            </w:pPr>
          </w:p>
          <w:p w:rsidR="007D2423" w:rsidRDefault="007D2423" w:rsidP="00E07BE2">
            <w:pPr>
              <w:jc w:val="center"/>
            </w:pPr>
          </w:p>
          <w:p w:rsidR="007D2423" w:rsidRPr="00001994" w:rsidRDefault="007D2423" w:rsidP="00E07BE2">
            <w:pPr>
              <w:jc w:val="center"/>
            </w:pPr>
          </w:p>
        </w:tc>
      </w:tr>
      <w:tr w:rsidR="007D2423" w:rsidRPr="00001994">
        <w:tc>
          <w:tcPr>
            <w:tcW w:w="9570" w:type="dxa"/>
            <w:gridSpan w:val="4"/>
          </w:tcPr>
          <w:p w:rsidR="007D2423" w:rsidRPr="00E07BE2" w:rsidRDefault="007D2423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  <w:r w:rsidRPr="00E07B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7D2423" w:rsidRPr="00E07BE2" w:rsidRDefault="007D2423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7D2423" w:rsidRPr="00E07BE2" w:rsidRDefault="007D2423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ПРИМОРСКОГО  КРАЯ</w:t>
            </w:r>
          </w:p>
          <w:p w:rsidR="007D2423" w:rsidRPr="00E07BE2" w:rsidRDefault="007D2423" w:rsidP="00E07BE2">
            <w:pPr>
              <w:jc w:val="center"/>
              <w:rPr>
                <w:sz w:val="32"/>
                <w:szCs w:val="32"/>
              </w:rPr>
            </w:pPr>
          </w:p>
        </w:tc>
      </w:tr>
      <w:tr w:rsidR="007D2423" w:rsidRPr="00001994">
        <w:tc>
          <w:tcPr>
            <w:tcW w:w="9570" w:type="dxa"/>
            <w:gridSpan w:val="4"/>
          </w:tcPr>
          <w:p w:rsidR="007D2423" w:rsidRPr="003E176A" w:rsidRDefault="007D2423" w:rsidP="00E07BE2">
            <w:pPr>
              <w:jc w:val="center"/>
            </w:pPr>
            <w:r w:rsidRPr="003E176A">
              <w:t>П  О  С  Т  А  Н  О  В  Л  Е  Н  И  Е</w:t>
            </w:r>
          </w:p>
          <w:p w:rsidR="007D2423" w:rsidRDefault="007D2423" w:rsidP="00E07BE2">
            <w:pPr>
              <w:jc w:val="center"/>
            </w:pPr>
          </w:p>
          <w:p w:rsidR="007D2423" w:rsidRPr="00001994" w:rsidRDefault="007D2423" w:rsidP="00E07BE2">
            <w:pPr>
              <w:jc w:val="center"/>
            </w:pPr>
          </w:p>
        </w:tc>
      </w:tr>
      <w:tr w:rsidR="007D2423" w:rsidRPr="00001994">
        <w:tc>
          <w:tcPr>
            <w:tcW w:w="2816" w:type="dxa"/>
          </w:tcPr>
          <w:p w:rsidR="007D2423" w:rsidRPr="009C4F80" w:rsidRDefault="007D2423" w:rsidP="001804C2">
            <w:pPr>
              <w:rPr>
                <w:u w:val="single"/>
              </w:rPr>
            </w:pPr>
            <w:r w:rsidRPr="009C4F80">
              <w:rPr>
                <w:u w:val="single"/>
              </w:rPr>
              <w:t xml:space="preserve">04 сентября 2018 года </w:t>
            </w:r>
          </w:p>
        </w:tc>
        <w:tc>
          <w:tcPr>
            <w:tcW w:w="4135" w:type="dxa"/>
          </w:tcPr>
          <w:p w:rsidR="007D2423" w:rsidRPr="00E07BE2" w:rsidRDefault="007D2423" w:rsidP="00E07BE2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</w:t>
            </w:r>
            <w:r w:rsidRPr="00E07BE2">
              <w:rPr>
                <w:b/>
                <w:bCs/>
                <w:sz w:val="21"/>
                <w:szCs w:val="21"/>
              </w:rPr>
              <w:t>гт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Pr="00E07BE2">
              <w:rPr>
                <w:b/>
                <w:bCs/>
                <w:sz w:val="21"/>
                <w:szCs w:val="21"/>
              </w:rPr>
              <w:t>Лучегорск</w:t>
            </w:r>
          </w:p>
        </w:tc>
        <w:tc>
          <w:tcPr>
            <w:tcW w:w="1617" w:type="dxa"/>
          </w:tcPr>
          <w:p w:rsidR="007D2423" w:rsidRPr="00E07BE2" w:rsidRDefault="007D2423" w:rsidP="00E07BE2">
            <w:pPr>
              <w:jc w:val="right"/>
              <w:rPr>
                <w:b/>
                <w:bCs/>
                <w:sz w:val="24"/>
                <w:szCs w:val="24"/>
              </w:rPr>
            </w:pPr>
            <w:r w:rsidRPr="00E07BE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7D2423" w:rsidRPr="009C4F80" w:rsidRDefault="007D2423" w:rsidP="001804C2">
            <w:pPr>
              <w:rPr>
                <w:u w:val="single"/>
              </w:rPr>
            </w:pPr>
            <w:r w:rsidRPr="009C4F80">
              <w:rPr>
                <w:u w:val="single"/>
              </w:rPr>
              <w:t>437-па</w:t>
            </w:r>
          </w:p>
        </w:tc>
      </w:tr>
    </w:tbl>
    <w:p w:rsidR="007D2423" w:rsidRDefault="007D2423" w:rsidP="006F6A97"/>
    <w:p w:rsidR="007D2423" w:rsidRDefault="007D2423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7D2423" w:rsidRPr="004C1F36" w:rsidRDefault="007D2423" w:rsidP="004C1F3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4C1F36">
        <w:rPr>
          <w:b/>
          <w:bCs/>
          <w:sz w:val="28"/>
          <w:szCs w:val="28"/>
        </w:rPr>
        <w:t xml:space="preserve">О проведении </w:t>
      </w:r>
      <w:r>
        <w:rPr>
          <w:b/>
          <w:bCs/>
          <w:sz w:val="28"/>
          <w:szCs w:val="28"/>
        </w:rPr>
        <w:t xml:space="preserve">общественных </w:t>
      </w:r>
      <w:r w:rsidRPr="004C1F36">
        <w:rPr>
          <w:b/>
          <w:bCs/>
          <w:sz w:val="28"/>
          <w:szCs w:val="28"/>
        </w:rPr>
        <w:t xml:space="preserve">слушаний по вопросу  «Оценка воздействия на окружающую среду решений </w:t>
      </w:r>
      <w:r>
        <w:rPr>
          <w:b/>
          <w:bCs/>
          <w:sz w:val="28"/>
          <w:szCs w:val="28"/>
        </w:rPr>
        <w:t xml:space="preserve">проекта </w:t>
      </w:r>
      <w:r w:rsidRPr="004C1F36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Строительство полигона твёрдых коммунальных отходов ООО «Центр плюс</w:t>
      </w:r>
      <w:r w:rsidRPr="004C1F36">
        <w:rPr>
          <w:b/>
          <w:bCs/>
          <w:sz w:val="28"/>
          <w:szCs w:val="28"/>
        </w:rPr>
        <w:t>»</w:t>
      </w:r>
    </w:p>
    <w:p w:rsidR="007D2423" w:rsidRPr="004C1F36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Pr="004C06D7" w:rsidRDefault="007D2423" w:rsidP="00FE2A87">
      <w:pPr>
        <w:jc w:val="center"/>
        <w:rPr>
          <w:sz w:val="28"/>
          <w:szCs w:val="28"/>
        </w:rPr>
      </w:pPr>
    </w:p>
    <w:p w:rsidR="007D2423" w:rsidRPr="00BE2BAF" w:rsidRDefault="007D2423" w:rsidP="008B1827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C06D7">
        <w:rPr>
          <w:rFonts w:cs="Times New Roman"/>
          <w:sz w:val="28"/>
          <w:szCs w:val="28"/>
        </w:rPr>
        <w:tab/>
      </w:r>
      <w:r w:rsidRPr="00BE2BA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  Федеральным   законом   от  06  октября  2003 года   № 131-ФЗ «Об общих принципах организации местного самоуправления в Российской федерации», Федеральным законом от 23 ноября 1995 года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 w:rsidRPr="00BE2BA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№ 174-ФЗ «Об экологической экспертизе», руководствуясь статьей 13 Устава Пожарского муниципального района и Порядком организации общественных обсуждений намечаемой на территории Пожарского муниципального района хозяйственной и иной деятельности, которая подлежит экологической экспертизе, утвержденным постановлением администрации Пожарского муниципального района Приморского края от 28 августа 2018 года № 432-па, </w:t>
      </w:r>
    </w:p>
    <w:p w:rsidR="007D2423" w:rsidRPr="00BE2BAF" w:rsidRDefault="007D2423" w:rsidP="004C1F36">
      <w:pPr>
        <w:spacing w:line="360" w:lineRule="auto"/>
        <w:jc w:val="both"/>
        <w:rPr>
          <w:sz w:val="28"/>
          <w:szCs w:val="28"/>
        </w:rPr>
      </w:pPr>
      <w:r w:rsidRPr="00BE2BAF">
        <w:rPr>
          <w:sz w:val="28"/>
          <w:szCs w:val="28"/>
        </w:rPr>
        <w:t>администрация Пожарского муниципального района Приморского края</w:t>
      </w:r>
    </w:p>
    <w:p w:rsidR="007D2423" w:rsidRDefault="007D2423" w:rsidP="004C1F36">
      <w:pPr>
        <w:spacing w:line="360" w:lineRule="auto"/>
        <w:jc w:val="both"/>
        <w:rPr>
          <w:sz w:val="28"/>
          <w:szCs w:val="28"/>
        </w:rPr>
      </w:pPr>
    </w:p>
    <w:p w:rsidR="007D2423" w:rsidRPr="004C06D7" w:rsidRDefault="007D2423" w:rsidP="004C1F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ПОСТАНОВЛЯЕТ</w:t>
      </w:r>
      <w:r w:rsidRPr="004C06D7">
        <w:rPr>
          <w:sz w:val="28"/>
          <w:szCs w:val="28"/>
        </w:rPr>
        <w:t>:</w:t>
      </w:r>
    </w:p>
    <w:p w:rsidR="007D2423" w:rsidRPr="004C06D7" w:rsidRDefault="007D2423" w:rsidP="00FE2A87">
      <w:pPr>
        <w:jc w:val="both"/>
        <w:rPr>
          <w:sz w:val="28"/>
          <w:szCs w:val="28"/>
        </w:rPr>
      </w:pPr>
    </w:p>
    <w:p w:rsidR="007D2423" w:rsidRPr="009621EB" w:rsidRDefault="007D2423" w:rsidP="009621E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>1. Назначить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общественные 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>слушания по вопросу  «Оценка воздействия на окружающую среду решений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проекта 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Строительство полигона твёрдых коммунальных отходов ООО «Центр плюс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общественные слушания)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17 октября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 года в 1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>-00 часов по адресу</w:t>
      </w:r>
      <w:r>
        <w:rPr>
          <w:rFonts w:ascii="Times New Roman" w:hAnsi="Times New Roman" w:cs="Times New Roman"/>
          <w:sz w:val="28"/>
          <w:szCs w:val="28"/>
          <w:lang w:eastAsia="ru-RU"/>
        </w:rPr>
        <w:t>: пгт Лучегорск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общественный центр, 1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>, зал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заседаний</w:t>
      </w:r>
      <w:r w:rsidRPr="009621EB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</w:p>
    <w:p w:rsidR="007D2423" w:rsidRPr="00C658F2" w:rsidRDefault="007D2423" w:rsidP="009621EB">
      <w:pPr>
        <w:spacing w:line="360" w:lineRule="auto"/>
        <w:ind w:firstLine="708"/>
        <w:jc w:val="both"/>
        <w:rPr>
          <w:sz w:val="28"/>
          <w:szCs w:val="28"/>
        </w:rPr>
      </w:pPr>
    </w:p>
    <w:p w:rsidR="007D2423" w:rsidRPr="00BE2BAF" w:rsidRDefault="007D2423" w:rsidP="00BE2BAF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</w:p>
    <w:p w:rsidR="007D2423" w:rsidRDefault="007D2423" w:rsidP="00FE2A8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организационный комитет по проведению общественных </w:t>
      </w:r>
      <w:r w:rsidRPr="009621EB">
        <w:rPr>
          <w:sz w:val="28"/>
          <w:szCs w:val="28"/>
        </w:rPr>
        <w:t xml:space="preserve">  </w:t>
      </w:r>
      <w:r w:rsidRPr="004D49AD">
        <w:rPr>
          <w:sz w:val="28"/>
          <w:szCs w:val="28"/>
        </w:rPr>
        <w:t>слушани</w:t>
      </w:r>
      <w:r>
        <w:rPr>
          <w:sz w:val="28"/>
          <w:szCs w:val="28"/>
        </w:rPr>
        <w:t>й (Приложение 1).</w:t>
      </w:r>
    </w:p>
    <w:p w:rsidR="007D2423" w:rsidRDefault="007D2423" w:rsidP="006200D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Организационному комитету по проведению общественных </w:t>
      </w:r>
      <w:r w:rsidRPr="009621EB">
        <w:rPr>
          <w:sz w:val="28"/>
          <w:szCs w:val="28"/>
        </w:rPr>
        <w:t xml:space="preserve">  </w:t>
      </w:r>
      <w:r w:rsidRPr="004D49AD">
        <w:rPr>
          <w:sz w:val="28"/>
          <w:szCs w:val="28"/>
        </w:rPr>
        <w:t>слушани</w:t>
      </w:r>
      <w:r>
        <w:rPr>
          <w:sz w:val="28"/>
          <w:szCs w:val="28"/>
        </w:rPr>
        <w:t>й:</w:t>
      </w:r>
    </w:p>
    <w:p w:rsidR="007D2423" w:rsidRDefault="007D2423" w:rsidP="006200D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Составить план работы по подготовке и проведению общественных </w:t>
      </w:r>
      <w:r w:rsidRPr="009621EB">
        <w:rPr>
          <w:sz w:val="28"/>
          <w:szCs w:val="28"/>
        </w:rPr>
        <w:t xml:space="preserve">  </w:t>
      </w:r>
      <w:r w:rsidRPr="000D745B">
        <w:rPr>
          <w:sz w:val="28"/>
          <w:szCs w:val="28"/>
        </w:rPr>
        <w:t xml:space="preserve">слушаний, определить перечень задач и распределить обязанности членов </w:t>
      </w:r>
      <w:r>
        <w:rPr>
          <w:sz w:val="28"/>
          <w:szCs w:val="28"/>
        </w:rPr>
        <w:t xml:space="preserve">организационного комитета </w:t>
      </w:r>
      <w:r w:rsidRPr="000D745B">
        <w:rPr>
          <w:sz w:val="28"/>
          <w:szCs w:val="28"/>
        </w:rPr>
        <w:t xml:space="preserve">по </w:t>
      </w:r>
      <w:r w:rsidRPr="001946CC">
        <w:rPr>
          <w:sz w:val="28"/>
          <w:szCs w:val="28"/>
        </w:rPr>
        <w:t>подготовке и проведению общественных   слушаний;</w:t>
      </w:r>
    </w:p>
    <w:p w:rsidR="007D2423" w:rsidRPr="001946CC" w:rsidRDefault="007D2423" w:rsidP="006200D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Подготовить </w:t>
      </w:r>
      <w:r w:rsidRPr="008526FC">
        <w:rPr>
          <w:sz w:val="28"/>
          <w:szCs w:val="28"/>
        </w:rPr>
        <w:t>информационно</w:t>
      </w:r>
      <w:r>
        <w:rPr>
          <w:sz w:val="28"/>
          <w:szCs w:val="28"/>
        </w:rPr>
        <w:t>е</w:t>
      </w:r>
      <w:r w:rsidRPr="008526FC">
        <w:rPr>
          <w:sz w:val="28"/>
          <w:szCs w:val="28"/>
        </w:rPr>
        <w:t xml:space="preserve"> сообщени</w:t>
      </w:r>
      <w:r>
        <w:rPr>
          <w:sz w:val="28"/>
          <w:szCs w:val="28"/>
        </w:rPr>
        <w:t>е</w:t>
      </w:r>
      <w:r w:rsidRPr="00852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8526FC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Pr="00852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общественных </w:t>
      </w:r>
      <w:r w:rsidRPr="008526FC">
        <w:rPr>
          <w:sz w:val="28"/>
          <w:szCs w:val="28"/>
        </w:rPr>
        <w:t>слушаний</w:t>
      </w:r>
      <w:r>
        <w:rPr>
          <w:sz w:val="28"/>
          <w:szCs w:val="28"/>
        </w:rPr>
        <w:t xml:space="preserve"> в соответствии с пунктом 2.10.</w:t>
      </w:r>
      <w:r w:rsidRPr="008526FC">
        <w:rPr>
          <w:sz w:val="28"/>
          <w:szCs w:val="28"/>
        </w:rPr>
        <w:t xml:space="preserve"> </w:t>
      </w:r>
      <w:r w:rsidRPr="00BE2BAF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BE2BAF">
        <w:rPr>
          <w:sz w:val="28"/>
          <w:szCs w:val="28"/>
        </w:rPr>
        <w:t xml:space="preserve"> организации общественных обсуждений намечаемой на территории Пожарского муниципального района хозяйственной и иной деятельности, которая подлежит экологической экспертизе, утвержденным постановлением администрации Пожарского муниципального района Приморского края от 28 августа 2018 года № 432-па</w:t>
      </w:r>
      <w:r>
        <w:rPr>
          <w:sz w:val="28"/>
          <w:szCs w:val="28"/>
        </w:rPr>
        <w:t>;</w:t>
      </w:r>
    </w:p>
    <w:p w:rsidR="007D2423" w:rsidRPr="001946CC" w:rsidRDefault="007D2423" w:rsidP="001946C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946CC">
        <w:rPr>
          <w:rFonts w:ascii="Times New Roman" w:hAnsi="Times New Roman" w:cs="Times New Roman"/>
          <w:sz w:val="28"/>
          <w:szCs w:val="28"/>
        </w:rPr>
        <w:tab/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946CC">
        <w:rPr>
          <w:rFonts w:ascii="Times New Roman" w:hAnsi="Times New Roman" w:cs="Times New Roman"/>
          <w:sz w:val="28"/>
          <w:szCs w:val="28"/>
        </w:rPr>
        <w:t xml:space="preserve">. </w:t>
      </w:r>
      <w:r w:rsidRPr="001946CC">
        <w:rPr>
          <w:rFonts w:ascii="Times New Roman" w:hAnsi="Times New Roman" w:cs="Times New Roman"/>
          <w:sz w:val="28"/>
          <w:szCs w:val="28"/>
        </w:rPr>
        <w:tab/>
        <w:t>Обеспечить с 18 сентября 2018 года наличие материалов по теме общественных слушаний и  документов, предполагаемых к рассмотрению на общественных слушаниях, для ознакомления и подачи предложений в «Книгу замечаний и предложений» хозяйствующими субъектами и гражданами по адресу: пгт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46CC">
        <w:rPr>
          <w:rFonts w:ascii="Times New Roman" w:hAnsi="Times New Roman" w:cs="Times New Roman"/>
          <w:sz w:val="28"/>
          <w:szCs w:val="28"/>
        </w:rPr>
        <w:t>Лучегорск, 2 микрорайон, д.1, ООО «Центр плюс», с 9-00 до 17-00 часов ежедневно, кроме субботы и воскресенья, а также в сети Интернет на сайте администрации Пожарского муниципального района (</w:t>
      </w:r>
      <w:hyperlink r:id="rId5" w:history="1">
        <w:r w:rsidRPr="001946CC">
          <w:rPr>
            <w:rFonts w:ascii="Times New Roman" w:hAnsi="Times New Roman" w:cs="Times New Roman"/>
            <w:sz w:val="28"/>
            <w:szCs w:val="28"/>
          </w:rPr>
          <w:t>www.apmrpk.ru</w:t>
        </w:r>
      </w:hyperlink>
      <w:r w:rsidRPr="001946CC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7D2423" w:rsidRPr="00E85CD8" w:rsidRDefault="007D2423" w:rsidP="00E85CD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CD8">
        <w:rPr>
          <w:rFonts w:ascii="Times New Roman" w:hAnsi="Times New Roman" w:cs="Times New Roman"/>
          <w:sz w:val="28"/>
          <w:szCs w:val="28"/>
        </w:rPr>
        <w:tab/>
        <w:t>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85CD8">
        <w:rPr>
          <w:rFonts w:ascii="Times New Roman" w:hAnsi="Times New Roman" w:cs="Times New Roman"/>
          <w:sz w:val="28"/>
          <w:szCs w:val="28"/>
        </w:rPr>
        <w:t>.</w:t>
      </w:r>
      <w:r w:rsidRPr="00E85CD8">
        <w:rPr>
          <w:rFonts w:ascii="Times New Roman" w:hAnsi="Times New Roman" w:cs="Times New Roman"/>
          <w:sz w:val="28"/>
          <w:szCs w:val="28"/>
        </w:rPr>
        <w:tab/>
        <w:t>Разработать регламент проведения общественных слушаний по вопросу «Оценка воздействия на окружающую среду решений проекта «Строительство полигона твёрдых коммунальных отходов ООО «Центр плюс», определить докладчиков и порядок выступлений;</w:t>
      </w:r>
    </w:p>
    <w:p w:rsidR="007D2423" w:rsidRPr="008526FC" w:rsidRDefault="007D2423" w:rsidP="00357D72">
      <w:pPr>
        <w:spacing w:line="360" w:lineRule="auto"/>
        <w:ind w:firstLine="708"/>
        <w:jc w:val="both"/>
        <w:rPr>
          <w:sz w:val="28"/>
          <w:szCs w:val="28"/>
        </w:rPr>
      </w:pPr>
      <w:r w:rsidRPr="00357D72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357D72">
        <w:rPr>
          <w:sz w:val="28"/>
          <w:szCs w:val="28"/>
        </w:rPr>
        <w:t xml:space="preserve">. Организовать проведение </w:t>
      </w:r>
      <w:r>
        <w:rPr>
          <w:sz w:val="28"/>
          <w:szCs w:val="28"/>
        </w:rPr>
        <w:t xml:space="preserve">общественных </w:t>
      </w:r>
      <w:r w:rsidRPr="00357D72">
        <w:rPr>
          <w:sz w:val="28"/>
          <w:szCs w:val="28"/>
        </w:rPr>
        <w:t xml:space="preserve">слушаний по вопросу  </w:t>
      </w:r>
      <w:r w:rsidRPr="009621EB">
        <w:rPr>
          <w:sz w:val="28"/>
          <w:szCs w:val="28"/>
        </w:rPr>
        <w:t>«Оценка воздействия на окружающую среду решений</w:t>
      </w:r>
      <w:r>
        <w:rPr>
          <w:sz w:val="28"/>
          <w:szCs w:val="28"/>
        </w:rPr>
        <w:t xml:space="preserve"> проекта </w:t>
      </w:r>
      <w:r w:rsidRPr="009621EB">
        <w:rPr>
          <w:sz w:val="28"/>
          <w:szCs w:val="28"/>
        </w:rPr>
        <w:t>«</w:t>
      </w:r>
      <w:r>
        <w:rPr>
          <w:sz w:val="28"/>
          <w:szCs w:val="28"/>
        </w:rPr>
        <w:t>Строительство полигона твёрдых коммунальных отходов ООО «Центр плюс</w:t>
      </w:r>
      <w:r w:rsidRPr="009621EB">
        <w:rPr>
          <w:sz w:val="28"/>
          <w:szCs w:val="28"/>
        </w:rPr>
        <w:t>»</w:t>
      </w:r>
      <w:r w:rsidRPr="008526FC">
        <w:rPr>
          <w:sz w:val="28"/>
          <w:szCs w:val="28"/>
        </w:rPr>
        <w:t>, регистрацию участников публичных  слушаний;</w:t>
      </w:r>
    </w:p>
    <w:p w:rsidR="007D2423" w:rsidRPr="008526FC" w:rsidRDefault="007D2423" w:rsidP="006E407B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 w:rsidRPr="008526FC">
        <w:rPr>
          <w:sz w:val="28"/>
          <w:szCs w:val="28"/>
        </w:rPr>
        <w:tab/>
        <w:t xml:space="preserve">Обеспечить сбор и анализ поступивших предложений по обсуждаемому вопросу, их обобщение, формирование протоколов </w:t>
      </w:r>
      <w:r>
        <w:rPr>
          <w:sz w:val="28"/>
          <w:szCs w:val="28"/>
        </w:rPr>
        <w:t>общественных слушаний;</w:t>
      </w:r>
    </w:p>
    <w:p w:rsidR="007D2423" w:rsidRPr="00DF6652" w:rsidRDefault="007D2423" w:rsidP="00DF665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665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F6652">
        <w:rPr>
          <w:rFonts w:ascii="Times New Roman" w:hAnsi="Times New Roman" w:cs="Times New Roman"/>
          <w:sz w:val="28"/>
          <w:szCs w:val="28"/>
        </w:rPr>
        <w:t>. Результаты общественных слушаний опубликовать в газете «Победа» и разместить на официальном сайте администрации Пожарского муниципального района Приморского края не позднее чем через 15 дней со дня подписания итогового документа - заключения по проведению общественных обсуждений по намечаемой хозяйственной деятельности.</w:t>
      </w:r>
    </w:p>
    <w:p w:rsidR="007D2423" w:rsidRPr="008526FC" w:rsidRDefault="007D2423" w:rsidP="00120766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  <w:r w:rsidRPr="008526FC">
        <w:rPr>
          <w:sz w:val="28"/>
          <w:szCs w:val="28"/>
        </w:rPr>
        <w:t xml:space="preserve">4. Утвердить форму листа регистрации участников публичных слушаний по вопросу </w:t>
      </w:r>
      <w:r w:rsidRPr="009621EB">
        <w:rPr>
          <w:sz w:val="28"/>
          <w:szCs w:val="28"/>
        </w:rPr>
        <w:t>«Оценка воздействия на окружающую среду решений</w:t>
      </w:r>
      <w:r>
        <w:rPr>
          <w:sz w:val="28"/>
          <w:szCs w:val="28"/>
        </w:rPr>
        <w:t xml:space="preserve"> проекта </w:t>
      </w:r>
      <w:r w:rsidRPr="009621EB">
        <w:rPr>
          <w:sz w:val="28"/>
          <w:szCs w:val="28"/>
        </w:rPr>
        <w:t>«</w:t>
      </w:r>
      <w:r>
        <w:rPr>
          <w:sz w:val="28"/>
          <w:szCs w:val="28"/>
        </w:rPr>
        <w:t>Строительство полигона твёрдых коммунальных отходов ООО «Центр плюс</w:t>
      </w:r>
      <w:r w:rsidRPr="009621EB">
        <w:rPr>
          <w:sz w:val="28"/>
          <w:szCs w:val="28"/>
        </w:rPr>
        <w:t xml:space="preserve">» </w:t>
      </w:r>
      <w:r w:rsidRPr="008526FC">
        <w:rPr>
          <w:sz w:val="28"/>
          <w:szCs w:val="28"/>
        </w:rPr>
        <w:t>(</w:t>
      </w:r>
      <w:r>
        <w:rPr>
          <w:sz w:val="28"/>
          <w:szCs w:val="28"/>
        </w:rPr>
        <w:t>П</w:t>
      </w:r>
      <w:r w:rsidRPr="008526FC">
        <w:rPr>
          <w:sz w:val="28"/>
          <w:szCs w:val="28"/>
        </w:rPr>
        <w:t>риложение 2).</w:t>
      </w:r>
    </w:p>
    <w:p w:rsidR="007D2423" w:rsidRPr="008526FC" w:rsidRDefault="007D2423" w:rsidP="001215D7">
      <w:pPr>
        <w:tabs>
          <w:tab w:val="left" w:pos="720"/>
          <w:tab w:val="left" w:pos="108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526FC">
        <w:rPr>
          <w:sz w:val="28"/>
          <w:szCs w:val="28"/>
        </w:rPr>
        <w:t>.</w:t>
      </w:r>
      <w:r w:rsidRPr="008526FC">
        <w:rPr>
          <w:sz w:val="28"/>
          <w:szCs w:val="28"/>
        </w:rPr>
        <w:tab/>
      </w:r>
      <w:r>
        <w:rPr>
          <w:sz w:val="28"/>
          <w:szCs w:val="28"/>
        </w:rPr>
        <w:t>Организационному отделу</w:t>
      </w:r>
      <w:bookmarkStart w:id="0" w:name="_GoBack"/>
      <w:bookmarkEnd w:id="0"/>
      <w:r w:rsidRPr="008526FC">
        <w:rPr>
          <w:sz w:val="28"/>
          <w:szCs w:val="28"/>
        </w:rPr>
        <w:t xml:space="preserve"> администрации Пожарского муниципального района </w:t>
      </w:r>
      <w:r>
        <w:rPr>
          <w:sz w:val="28"/>
          <w:szCs w:val="28"/>
        </w:rPr>
        <w:t xml:space="preserve">в срок до 17 сентября </w:t>
      </w:r>
      <w:r w:rsidRPr="008526FC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526FC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обеспечить опубликование </w:t>
      </w:r>
      <w:r w:rsidRPr="008526FC">
        <w:rPr>
          <w:sz w:val="28"/>
          <w:szCs w:val="28"/>
        </w:rPr>
        <w:t>информационно</w:t>
      </w:r>
      <w:r>
        <w:rPr>
          <w:sz w:val="28"/>
          <w:szCs w:val="28"/>
        </w:rPr>
        <w:t>го</w:t>
      </w:r>
      <w:r w:rsidRPr="008526FC">
        <w:rPr>
          <w:sz w:val="28"/>
          <w:szCs w:val="28"/>
        </w:rPr>
        <w:t xml:space="preserve"> сообщени</w:t>
      </w:r>
      <w:r>
        <w:rPr>
          <w:sz w:val="28"/>
          <w:szCs w:val="28"/>
        </w:rPr>
        <w:t>я</w:t>
      </w:r>
      <w:r w:rsidRPr="008526FC">
        <w:rPr>
          <w:sz w:val="28"/>
          <w:szCs w:val="28"/>
        </w:rPr>
        <w:t xml:space="preserve"> о проведении публичных слушаний по вопросу</w:t>
      </w:r>
      <w:r>
        <w:rPr>
          <w:sz w:val="28"/>
          <w:szCs w:val="28"/>
        </w:rPr>
        <w:t xml:space="preserve"> </w:t>
      </w:r>
      <w:r w:rsidRPr="009621EB">
        <w:rPr>
          <w:sz w:val="28"/>
          <w:szCs w:val="28"/>
        </w:rPr>
        <w:t>«Оценка воздействия на окружающую среду решений</w:t>
      </w:r>
      <w:r>
        <w:rPr>
          <w:sz w:val="28"/>
          <w:szCs w:val="28"/>
        </w:rPr>
        <w:t xml:space="preserve"> проекта </w:t>
      </w:r>
      <w:r w:rsidRPr="009621EB">
        <w:rPr>
          <w:sz w:val="28"/>
          <w:szCs w:val="28"/>
        </w:rPr>
        <w:t>«</w:t>
      </w:r>
      <w:r>
        <w:rPr>
          <w:sz w:val="28"/>
          <w:szCs w:val="28"/>
        </w:rPr>
        <w:t>Строительство полигона твёрдых коммунальных отходов ООО «Центр плюс</w:t>
      </w:r>
      <w:r w:rsidRPr="009621EB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852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8526FC">
        <w:rPr>
          <w:sz w:val="28"/>
          <w:szCs w:val="28"/>
        </w:rPr>
        <w:t xml:space="preserve">месте и времени проведения </w:t>
      </w:r>
      <w:r>
        <w:rPr>
          <w:sz w:val="28"/>
          <w:szCs w:val="28"/>
        </w:rPr>
        <w:t xml:space="preserve">общественных </w:t>
      </w:r>
      <w:r w:rsidRPr="008526FC">
        <w:rPr>
          <w:sz w:val="28"/>
          <w:szCs w:val="28"/>
        </w:rPr>
        <w:t>слушаний, порядке и сроках приёма предложений по обсуждаемым вопросам для опубликования в газете «Победа» и разме</w:t>
      </w:r>
      <w:r>
        <w:rPr>
          <w:sz w:val="28"/>
          <w:szCs w:val="28"/>
        </w:rPr>
        <w:t>щение</w:t>
      </w:r>
      <w:r w:rsidRPr="008526FC">
        <w:rPr>
          <w:sz w:val="28"/>
          <w:szCs w:val="28"/>
        </w:rPr>
        <w:t xml:space="preserve"> на официальном сайте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8526FC">
        <w:rPr>
          <w:sz w:val="28"/>
          <w:szCs w:val="28"/>
        </w:rPr>
        <w:t>.</w:t>
      </w:r>
    </w:p>
    <w:p w:rsidR="007D2423" w:rsidRPr="008526FC" w:rsidRDefault="007D2423" w:rsidP="00FE2A8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526FC">
        <w:rPr>
          <w:sz w:val="28"/>
          <w:szCs w:val="28"/>
        </w:rPr>
        <w:t xml:space="preserve">. Контроль за исполнением настоящего постановления </w:t>
      </w:r>
      <w:r>
        <w:rPr>
          <w:sz w:val="28"/>
          <w:szCs w:val="28"/>
        </w:rPr>
        <w:t>возложить на заместителя главы администрации Пожарского муниципального района Седых В.В.</w:t>
      </w:r>
    </w:p>
    <w:p w:rsidR="007D2423" w:rsidRDefault="007D2423" w:rsidP="00120766">
      <w:pPr>
        <w:jc w:val="both"/>
        <w:rPr>
          <w:sz w:val="28"/>
          <w:szCs w:val="28"/>
        </w:rPr>
      </w:pPr>
    </w:p>
    <w:p w:rsidR="007D2423" w:rsidRDefault="007D2423" w:rsidP="00120766">
      <w:pPr>
        <w:jc w:val="both"/>
        <w:rPr>
          <w:sz w:val="28"/>
          <w:szCs w:val="28"/>
        </w:rPr>
      </w:pPr>
    </w:p>
    <w:p w:rsidR="007D2423" w:rsidRDefault="007D2423" w:rsidP="00120766">
      <w:pPr>
        <w:jc w:val="both"/>
        <w:rPr>
          <w:sz w:val="28"/>
          <w:szCs w:val="28"/>
        </w:rPr>
      </w:pPr>
    </w:p>
    <w:p w:rsidR="007D2423" w:rsidRPr="004C06D7" w:rsidRDefault="007D2423" w:rsidP="00120766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526F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26FC">
        <w:rPr>
          <w:sz w:val="28"/>
          <w:szCs w:val="28"/>
        </w:rPr>
        <w:t xml:space="preserve"> Пожарского муниципального райо</w:t>
      </w:r>
      <w:r>
        <w:rPr>
          <w:sz w:val="28"/>
          <w:szCs w:val="28"/>
        </w:rPr>
        <w:t>на                                   С.А. Филатов</w:t>
      </w:r>
    </w:p>
    <w:p w:rsidR="007D2423" w:rsidRPr="008526FC" w:rsidRDefault="007D2423" w:rsidP="00FE2A87">
      <w:pPr>
        <w:jc w:val="both"/>
        <w:rPr>
          <w:sz w:val="28"/>
          <w:szCs w:val="28"/>
        </w:rPr>
      </w:pPr>
    </w:p>
    <w:p w:rsidR="007D2423" w:rsidRPr="008526FC" w:rsidRDefault="007D2423" w:rsidP="00FE2A87">
      <w:pPr>
        <w:jc w:val="both"/>
        <w:rPr>
          <w:sz w:val="28"/>
          <w:szCs w:val="28"/>
        </w:rPr>
      </w:pPr>
    </w:p>
    <w:p w:rsidR="007D2423" w:rsidRPr="008526FC" w:rsidRDefault="007D2423" w:rsidP="00FE2A87">
      <w:pPr>
        <w:jc w:val="both"/>
        <w:rPr>
          <w:sz w:val="28"/>
          <w:szCs w:val="28"/>
        </w:rPr>
      </w:pPr>
    </w:p>
    <w:p w:rsidR="007D2423" w:rsidRPr="004C06D7" w:rsidRDefault="007D2423" w:rsidP="00FE2A87">
      <w:pPr>
        <w:rPr>
          <w:sz w:val="28"/>
          <w:szCs w:val="28"/>
        </w:rPr>
      </w:pPr>
    </w:p>
    <w:p w:rsidR="007D2423" w:rsidRDefault="007D2423" w:rsidP="00FE2A87"/>
    <w:p w:rsidR="007D2423" w:rsidRDefault="007D2423" w:rsidP="00FE2A87"/>
    <w:p w:rsidR="007D2423" w:rsidRDefault="007D2423" w:rsidP="00FE2A87"/>
    <w:p w:rsidR="007D2423" w:rsidRDefault="007D2423" w:rsidP="00FE2A87"/>
    <w:p w:rsidR="007D2423" w:rsidRDefault="007D2423" w:rsidP="00FE2A87"/>
    <w:p w:rsidR="007D2423" w:rsidRDefault="007D2423" w:rsidP="00FE2A87"/>
    <w:p w:rsidR="007D2423" w:rsidRDefault="007D2423" w:rsidP="00FE2A87"/>
    <w:tbl>
      <w:tblPr>
        <w:tblpPr w:leftFromText="180" w:rightFromText="180" w:horzAnchor="margin" w:tblpY="-546"/>
        <w:tblW w:w="9828" w:type="dxa"/>
        <w:tblLook w:val="01E0"/>
      </w:tblPr>
      <w:tblGrid>
        <w:gridCol w:w="5328"/>
        <w:gridCol w:w="4500"/>
      </w:tblGrid>
      <w:tr w:rsidR="007D2423">
        <w:tc>
          <w:tcPr>
            <w:tcW w:w="5328" w:type="dxa"/>
          </w:tcPr>
          <w:p w:rsidR="007D2423" w:rsidRDefault="007D2423" w:rsidP="00C4775E"/>
          <w:p w:rsidR="007D2423" w:rsidRDefault="007D2423" w:rsidP="00C4775E"/>
          <w:p w:rsidR="007D2423" w:rsidRDefault="007D2423" w:rsidP="00C4775E"/>
          <w:p w:rsidR="007D2423" w:rsidRDefault="007D2423" w:rsidP="00C4775E"/>
          <w:p w:rsidR="007D2423" w:rsidRDefault="007D2423" w:rsidP="00C4775E"/>
        </w:tc>
        <w:tc>
          <w:tcPr>
            <w:tcW w:w="4500" w:type="dxa"/>
          </w:tcPr>
          <w:p w:rsidR="007D2423" w:rsidRPr="00120766" w:rsidRDefault="007D2423" w:rsidP="00C4775E">
            <w:pPr>
              <w:rPr>
                <w:sz w:val="28"/>
                <w:szCs w:val="28"/>
              </w:rPr>
            </w:pPr>
          </w:p>
          <w:p w:rsidR="007D2423" w:rsidRPr="00120766" w:rsidRDefault="007D2423" w:rsidP="000F29B2">
            <w:pPr>
              <w:jc w:val="center"/>
              <w:rPr>
                <w:sz w:val="28"/>
                <w:szCs w:val="28"/>
              </w:rPr>
            </w:pPr>
            <w:r w:rsidRPr="00120766">
              <w:rPr>
                <w:sz w:val="28"/>
                <w:szCs w:val="28"/>
              </w:rPr>
              <w:t>Приложение 1</w:t>
            </w:r>
          </w:p>
          <w:p w:rsidR="007D2423" w:rsidRPr="00621F32" w:rsidRDefault="007D2423" w:rsidP="000F29B2">
            <w:pPr>
              <w:jc w:val="center"/>
              <w:rPr>
                <w:sz w:val="16"/>
                <w:szCs w:val="16"/>
              </w:rPr>
            </w:pPr>
          </w:p>
          <w:p w:rsidR="007D2423" w:rsidRPr="00120766" w:rsidRDefault="007D2423" w:rsidP="000F29B2">
            <w:pPr>
              <w:jc w:val="center"/>
              <w:rPr>
                <w:sz w:val="28"/>
                <w:szCs w:val="28"/>
              </w:rPr>
            </w:pPr>
            <w:r w:rsidRPr="00120766">
              <w:rPr>
                <w:sz w:val="28"/>
                <w:szCs w:val="28"/>
              </w:rPr>
              <w:t>к постановлению администрации Пожарского муниципального района Приморского края</w:t>
            </w:r>
          </w:p>
          <w:p w:rsidR="007D2423" w:rsidRPr="00120766" w:rsidRDefault="007D2423" w:rsidP="000F29B2">
            <w:pPr>
              <w:jc w:val="center"/>
              <w:rPr>
                <w:sz w:val="28"/>
                <w:szCs w:val="28"/>
              </w:rPr>
            </w:pPr>
            <w:r w:rsidRPr="00120766">
              <w:rPr>
                <w:sz w:val="28"/>
                <w:szCs w:val="28"/>
              </w:rPr>
              <w:t>от_____________201</w:t>
            </w:r>
            <w:r>
              <w:rPr>
                <w:sz w:val="28"/>
                <w:szCs w:val="28"/>
              </w:rPr>
              <w:t>8</w:t>
            </w:r>
            <w:r w:rsidRPr="00120766">
              <w:rPr>
                <w:sz w:val="28"/>
                <w:szCs w:val="28"/>
              </w:rPr>
              <w:t xml:space="preserve"> года №____</w:t>
            </w:r>
          </w:p>
        </w:tc>
      </w:tr>
    </w:tbl>
    <w:p w:rsidR="007D2423" w:rsidRPr="00C93754" w:rsidRDefault="007D2423" w:rsidP="008072AB">
      <w:pPr>
        <w:jc w:val="center"/>
        <w:rPr>
          <w:b/>
          <w:bCs/>
          <w:sz w:val="28"/>
          <w:szCs w:val="28"/>
        </w:rPr>
      </w:pPr>
      <w:r w:rsidRPr="00C93754">
        <w:rPr>
          <w:b/>
          <w:bCs/>
          <w:sz w:val="28"/>
          <w:szCs w:val="28"/>
        </w:rPr>
        <w:t>С О С Т А В</w:t>
      </w:r>
    </w:p>
    <w:p w:rsidR="007D2423" w:rsidRDefault="007D2423" w:rsidP="008072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организационного </w:t>
      </w:r>
      <w:r w:rsidRPr="00C93754">
        <w:rPr>
          <w:b/>
          <w:bCs/>
          <w:sz w:val="28"/>
          <w:szCs w:val="28"/>
        </w:rPr>
        <w:t xml:space="preserve">комитета по проведению </w:t>
      </w:r>
      <w:r>
        <w:rPr>
          <w:b/>
          <w:bCs/>
          <w:sz w:val="28"/>
          <w:szCs w:val="28"/>
        </w:rPr>
        <w:t xml:space="preserve">общественных </w:t>
      </w:r>
      <w:r w:rsidRPr="00C93754">
        <w:rPr>
          <w:b/>
          <w:bCs/>
          <w:sz w:val="28"/>
          <w:szCs w:val="28"/>
        </w:rPr>
        <w:t xml:space="preserve">слушаний по вопросу  </w:t>
      </w:r>
      <w:r w:rsidRPr="008B2C57">
        <w:rPr>
          <w:b/>
          <w:bCs/>
          <w:sz w:val="28"/>
          <w:szCs w:val="28"/>
        </w:rPr>
        <w:t xml:space="preserve">«Оценка воздействия на окружающую среду </w:t>
      </w:r>
      <w:r w:rsidRPr="00F2669F">
        <w:rPr>
          <w:b/>
          <w:bCs/>
          <w:sz w:val="28"/>
          <w:szCs w:val="28"/>
        </w:rPr>
        <w:t>решений проекта  «Строительство полигона твёрдых коммунальных отходов</w:t>
      </w:r>
    </w:p>
    <w:p w:rsidR="007D2423" w:rsidRDefault="007D2423" w:rsidP="008072AB">
      <w:pPr>
        <w:jc w:val="center"/>
        <w:rPr>
          <w:sz w:val="28"/>
          <w:szCs w:val="28"/>
        </w:rPr>
      </w:pPr>
      <w:r w:rsidRPr="00F2669F">
        <w:rPr>
          <w:b/>
          <w:bCs/>
          <w:sz w:val="28"/>
          <w:szCs w:val="28"/>
        </w:rPr>
        <w:t xml:space="preserve"> ООО «Центр плюс»</w:t>
      </w:r>
    </w:p>
    <w:p w:rsidR="007D2423" w:rsidRPr="008B2C57" w:rsidRDefault="007D2423" w:rsidP="008072AB">
      <w:pPr>
        <w:jc w:val="center"/>
        <w:rPr>
          <w:b/>
          <w:bCs/>
        </w:rPr>
      </w:pPr>
    </w:p>
    <w:tbl>
      <w:tblPr>
        <w:tblW w:w="9648" w:type="dxa"/>
        <w:tblInd w:w="-106" w:type="dxa"/>
        <w:tblLook w:val="01E0"/>
      </w:tblPr>
      <w:tblGrid>
        <w:gridCol w:w="2808"/>
        <w:gridCol w:w="6840"/>
      </w:tblGrid>
      <w:tr w:rsidR="007D2423" w:rsidRPr="00963FB5">
        <w:tc>
          <w:tcPr>
            <w:tcW w:w="2808" w:type="dxa"/>
          </w:tcPr>
          <w:p w:rsidR="007D2423" w:rsidRPr="00963FB5" w:rsidRDefault="007D2423" w:rsidP="00C4775E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Седых Вадим Владимирович</w:t>
            </w:r>
          </w:p>
        </w:tc>
        <w:tc>
          <w:tcPr>
            <w:tcW w:w="6840" w:type="dxa"/>
          </w:tcPr>
          <w:p w:rsidR="007D2423" w:rsidRDefault="007D2423" w:rsidP="00C4775E">
            <w:pPr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r w:rsidRPr="00963FB5">
              <w:rPr>
                <w:sz w:val="28"/>
                <w:szCs w:val="28"/>
              </w:rPr>
              <w:t>Пожарского муниципального района, председатель организационного комитета;</w:t>
            </w:r>
          </w:p>
          <w:p w:rsidR="007D2423" w:rsidRPr="00621F32" w:rsidRDefault="007D2423" w:rsidP="00C4775E">
            <w:pPr>
              <w:rPr>
                <w:sz w:val="16"/>
                <w:szCs w:val="16"/>
              </w:rPr>
            </w:pPr>
          </w:p>
        </w:tc>
      </w:tr>
      <w:tr w:rsidR="007D2423" w:rsidRPr="00963FB5">
        <w:tc>
          <w:tcPr>
            <w:tcW w:w="2808" w:type="dxa"/>
          </w:tcPr>
          <w:p w:rsidR="007D2423" w:rsidRPr="00963FB5" w:rsidRDefault="007D2423" w:rsidP="00C4775E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>Голоха Любовь Валентиновна</w:t>
            </w:r>
          </w:p>
        </w:tc>
        <w:tc>
          <w:tcPr>
            <w:tcW w:w="6840" w:type="dxa"/>
          </w:tcPr>
          <w:p w:rsidR="007D2423" w:rsidRDefault="007D2423" w:rsidP="00C4775E">
            <w:pPr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 xml:space="preserve">- начальник </w:t>
            </w:r>
            <w:r>
              <w:rPr>
                <w:sz w:val="28"/>
                <w:szCs w:val="28"/>
              </w:rPr>
              <w:t xml:space="preserve">отдела </w:t>
            </w:r>
            <w:r w:rsidRPr="00963FB5">
              <w:rPr>
                <w:sz w:val="28"/>
                <w:szCs w:val="28"/>
              </w:rPr>
              <w:t>экономи</w:t>
            </w:r>
            <w:r>
              <w:rPr>
                <w:sz w:val="28"/>
                <w:szCs w:val="28"/>
              </w:rPr>
              <w:t>ки ад</w:t>
            </w:r>
            <w:r w:rsidRPr="00963FB5">
              <w:rPr>
                <w:sz w:val="28"/>
                <w:szCs w:val="28"/>
              </w:rPr>
              <w:t>министрации П</w:t>
            </w:r>
            <w:r>
              <w:rPr>
                <w:sz w:val="28"/>
                <w:szCs w:val="28"/>
              </w:rPr>
              <w:t>ожарского муниципального района</w:t>
            </w:r>
            <w:r w:rsidRPr="00963FB5">
              <w:rPr>
                <w:sz w:val="28"/>
                <w:szCs w:val="28"/>
              </w:rPr>
              <w:t>, заместитель председателя организационного комитета;</w:t>
            </w:r>
          </w:p>
          <w:p w:rsidR="007D2423" w:rsidRPr="00621F32" w:rsidRDefault="007D2423" w:rsidP="00C4775E">
            <w:pPr>
              <w:rPr>
                <w:sz w:val="16"/>
                <w:szCs w:val="16"/>
              </w:rPr>
            </w:pPr>
          </w:p>
        </w:tc>
      </w:tr>
      <w:tr w:rsidR="007D2423" w:rsidRPr="00963FB5">
        <w:tc>
          <w:tcPr>
            <w:tcW w:w="2808" w:type="dxa"/>
          </w:tcPr>
          <w:p w:rsidR="007D2423" w:rsidRPr="00963FB5" w:rsidRDefault="007D2423" w:rsidP="00C4775E">
            <w:pPr>
              <w:tabs>
                <w:tab w:val="left" w:pos="1080"/>
              </w:tabs>
              <w:rPr>
                <w:sz w:val="28"/>
                <w:szCs w:val="28"/>
                <w:u w:val="double"/>
              </w:rPr>
            </w:pPr>
            <w:r w:rsidRPr="00963FB5">
              <w:rPr>
                <w:sz w:val="28"/>
                <w:szCs w:val="28"/>
              </w:rPr>
              <w:t xml:space="preserve">Литвинова Людмила Викторовна </w:t>
            </w:r>
          </w:p>
        </w:tc>
        <w:tc>
          <w:tcPr>
            <w:tcW w:w="6840" w:type="dxa"/>
          </w:tcPr>
          <w:p w:rsidR="007D2423" w:rsidRDefault="007D2423" w:rsidP="00C4775E">
            <w:pPr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 xml:space="preserve">- главный специалист </w:t>
            </w:r>
            <w:r>
              <w:rPr>
                <w:sz w:val="28"/>
                <w:szCs w:val="28"/>
              </w:rPr>
              <w:t xml:space="preserve">1 разряда отдела </w:t>
            </w:r>
            <w:r w:rsidRPr="00963FB5">
              <w:rPr>
                <w:sz w:val="28"/>
                <w:szCs w:val="28"/>
              </w:rPr>
              <w:t>экономи</w:t>
            </w:r>
            <w:r>
              <w:rPr>
                <w:sz w:val="28"/>
                <w:szCs w:val="28"/>
              </w:rPr>
              <w:t>ки</w:t>
            </w:r>
            <w:r w:rsidRPr="00963FB5">
              <w:rPr>
                <w:sz w:val="28"/>
                <w:szCs w:val="28"/>
              </w:rPr>
              <w:t xml:space="preserve"> администрации Пожарского муниципального района, секретарь организационного комитета; </w:t>
            </w:r>
          </w:p>
          <w:p w:rsidR="007D2423" w:rsidRPr="003A7800" w:rsidRDefault="007D2423" w:rsidP="00C4775E">
            <w:pPr>
              <w:rPr>
                <w:sz w:val="16"/>
                <w:szCs w:val="16"/>
              </w:rPr>
            </w:pPr>
          </w:p>
        </w:tc>
      </w:tr>
      <w:tr w:rsidR="007D2423" w:rsidRPr="00963FB5">
        <w:tc>
          <w:tcPr>
            <w:tcW w:w="9648" w:type="dxa"/>
            <w:gridSpan w:val="2"/>
          </w:tcPr>
          <w:p w:rsidR="007D2423" w:rsidRDefault="007D2423" w:rsidP="00C4775E">
            <w:pPr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>Члены организационного комитета:</w:t>
            </w:r>
          </w:p>
          <w:p w:rsidR="007D2423" w:rsidRPr="00963FB5" w:rsidRDefault="007D2423" w:rsidP="00C4775E">
            <w:pPr>
              <w:rPr>
                <w:sz w:val="28"/>
                <w:szCs w:val="28"/>
              </w:rPr>
            </w:pPr>
          </w:p>
        </w:tc>
      </w:tr>
      <w:tr w:rsidR="007D2423" w:rsidRPr="00963FB5">
        <w:tc>
          <w:tcPr>
            <w:tcW w:w="2808" w:type="dxa"/>
          </w:tcPr>
          <w:p w:rsidR="007D2423" w:rsidRPr="00621F32" w:rsidRDefault="007D2423" w:rsidP="003E2051">
            <w:pPr>
              <w:rPr>
                <w:sz w:val="16"/>
                <w:szCs w:val="16"/>
              </w:rPr>
            </w:pPr>
          </w:p>
        </w:tc>
        <w:tc>
          <w:tcPr>
            <w:tcW w:w="6840" w:type="dxa"/>
          </w:tcPr>
          <w:p w:rsidR="007D2423" w:rsidRPr="00963FB5" w:rsidRDefault="007D2423" w:rsidP="002F1F72">
            <w:pPr>
              <w:rPr>
                <w:sz w:val="28"/>
                <w:szCs w:val="28"/>
              </w:rPr>
            </w:pPr>
          </w:p>
        </w:tc>
      </w:tr>
      <w:tr w:rsidR="007D2423" w:rsidRPr="00963FB5">
        <w:tc>
          <w:tcPr>
            <w:tcW w:w="2808" w:type="dxa"/>
          </w:tcPr>
          <w:p w:rsidR="007D2423" w:rsidRDefault="007D2423" w:rsidP="00F023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Козак Владимир Михайлович</w:t>
            </w:r>
          </w:p>
          <w:p w:rsidR="007D2423" w:rsidRDefault="007D2423" w:rsidP="00F023A3">
            <w:pPr>
              <w:rPr>
                <w:sz w:val="28"/>
                <w:szCs w:val="28"/>
              </w:rPr>
            </w:pPr>
          </w:p>
          <w:p w:rsidR="007D2423" w:rsidRDefault="007D2423" w:rsidP="00F023A3">
            <w:pPr>
              <w:rPr>
                <w:sz w:val="28"/>
                <w:szCs w:val="28"/>
              </w:rPr>
            </w:pPr>
          </w:p>
          <w:p w:rsidR="007D2423" w:rsidRDefault="007D2423" w:rsidP="00EE09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Кирпичёв Виктор Стефанович</w:t>
            </w:r>
          </w:p>
          <w:p w:rsidR="007D2423" w:rsidRDefault="007D2423" w:rsidP="00EE0917">
            <w:pPr>
              <w:rPr>
                <w:sz w:val="28"/>
                <w:szCs w:val="28"/>
              </w:rPr>
            </w:pPr>
          </w:p>
          <w:p w:rsidR="007D2423" w:rsidRPr="00437FB6" w:rsidRDefault="007D2423" w:rsidP="00EE09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Пермякова</w:t>
            </w:r>
          </w:p>
          <w:p w:rsidR="007D2423" w:rsidRDefault="007D2423" w:rsidP="00F023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Валерьевна</w:t>
            </w:r>
          </w:p>
        </w:tc>
        <w:tc>
          <w:tcPr>
            <w:tcW w:w="6840" w:type="dxa"/>
          </w:tcPr>
          <w:p w:rsidR="007D2423" w:rsidRDefault="007D2423" w:rsidP="00C47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глава Лучегорского городского поселения Пожарского </w:t>
            </w:r>
            <w:r w:rsidRPr="00963FB5">
              <w:rPr>
                <w:sz w:val="28"/>
                <w:szCs w:val="28"/>
              </w:rPr>
              <w:t>муниципального района</w:t>
            </w:r>
            <w:r>
              <w:rPr>
                <w:sz w:val="28"/>
                <w:szCs w:val="28"/>
              </w:rPr>
              <w:t xml:space="preserve"> (по согласованию)</w:t>
            </w:r>
            <w:r w:rsidRPr="00963FB5">
              <w:rPr>
                <w:sz w:val="28"/>
                <w:szCs w:val="28"/>
              </w:rPr>
              <w:t>;</w:t>
            </w:r>
          </w:p>
          <w:p w:rsidR="007D2423" w:rsidRDefault="007D2423" w:rsidP="00C4775E">
            <w:pPr>
              <w:rPr>
                <w:sz w:val="28"/>
                <w:szCs w:val="28"/>
              </w:rPr>
            </w:pPr>
          </w:p>
          <w:p w:rsidR="007D2423" w:rsidRDefault="007D2423" w:rsidP="00C47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генерального директора по производству ООО «Центр плюс» (по согласованию)</w:t>
            </w:r>
            <w:r w:rsidRPr="00963FB5">
              <w:rPr>
                <w:sz w:val="28"/>
                <w:szCs w:val="28"/>
              </w:rPr>
              <w:t>;</w:t>
            </w:r>
          </w:p>
          <w:p w:rsidR="007D2423" w:rsidRDefault="007D2423" w:rsidP="00C4775E">
            <w:pPr>
              <w:rPr>
                <w:sz w:val="28"/>
                <w:szCs w:val="28"/>
              </w:rPr>
            </w:pPr>
          </w:p>
          <w:p w:rsidR="007D2423" w:rsidRDefault="007D2423" w:rsidP="00EE09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генерального директора ООО «Центр геодезии» (по согласованию)</w:t>
            </w:r>
            <w:r w:rsidRPr="00963FB5">
              <w:rPr>
                <w:sz w:val="28"/>
                <w:szCs w:val="28"/>
              </w:rPr>
              <w:t>;</w:t>
            </w:r>
          </w:p>
          <w:p w:rsidR="007D2423" w:rsidRDefault="007D2423" w:rsidP="00C4775E">
            <w:pPr>
              <w:rPr>
                <w:sz w:val="28"/>
                <w:szCs w:val="28"/>
              </w:rPr>
            </w:pPr>
          </w:p>
        </w:tc>
      </w:tr>
      <w:tr w:rsidR="007D2423" w:rsidRPr="00963FB5">
        <w:tc>
          <w:tcPr>
            <w:tcW w:w="2808" w:type="dxa"/>
          </w:tcPr>
          <w:p w:rsidR="007D2423" w:rsidRDefault="007D2423" w:rsidP="00C4775E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Шамеева Елена Юрьевна</w:t>
            </w:r>
          </w:p>
          <w:p w:rsidR="007D2423" w:rsidRPr="00963FB5" w:rsidRDefault="007D2423" w:rsidP="00C4775E">
            <w:pPr>
              <w:tabs>
                <w:tab w:val="left" w:pos="1080"/>
              </w:tabs>
              <w:rPr>
                <w:sz w:val="28"/>
                <w:szCs w:val="28"/>
              </w:rPr>
            </w:pPr>
          </w:p>
        </w:tc>
        <w:tc>
          <w:tcPr>
            <w:tcW w:w="6840" w:type="dxa"/>
          </w:tcPr>
          <w:p w:rsidR="007D2423" w:rsidRPr="00963FB5" w:rsidRDefault="007D2423" w:rsidP="00C4775E">
            <w:pPr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и.о. </w:t>
            </w:r>
            <w:r w:rsidRPr="00963FB5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963FB5">
              <w:rPr>
                <w:sz w:val="28"/>
                <w:szCs w:val="28"/>
              </w:rPr>
              <w:t xml:space="preserve"> юридического отдела администрации Пожарского муниципального района;</w:t>
            </w:r>
          </w:p>
        </w:tc>
      </w:tr>
      <w:tr w:rsidR="007D2423" w:rsidRPr="00963FB5">
        <w:tc>
          <w:tcPr>
            <w:tcW w:w="2808" w:type="dxa"/>
          </w:tcPr>
          <w:p w:rsidR="007D2423" w:rsidRPr="009D249C" w:rsidRDefault="007D2423" w:rsidP="005D0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Головин Андрей Викторович</w:t>
            </w:r>
          </w:p>
        </w:tc>
        <w:tc>
          <w:tcPr>
            <w:tcW w:w="6840" w:type="dxa"/>
          </w:tcPr>
          <w:p w:rsidR="007D2423" w:rsidRDefault="007D2423" w:rsidP="00C4775E">
            <w:pPr>
              <w:rPr>
                <w:sz w:val="28"/>
                <w:szCs w:val="28"/>
              </w:rPr>
            </w:pPr>
            <w:r w:rsidRPr="00963FB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депутат</w:t>
            </w:r>
            <w:r w:rsidRPr="00963FB5">
              <w:rPr>
                <w:sz w:val="28"/>
                <w:szCs w:val="28"/>
              </w:rPr>
              <w:t xml:space="preserve"> Думы П</w:t>
            </w:r>
            <w:r>
              <w:rPr>
                <w:sz w:val="28"/>
                <w:szCs w:val="28"/>
              </w:rPr>
              <w:t>ожарского муниципального района, председатель постоянной депутатской комиссии по вопросам жизнеобеспечения (по согласованию)</w:t>
            </w:r>
            <w:r w:rsidRPr="00963FB5">
              <w:rPr>
                <w:sz w:val="28"/>
                <w:szCs w:val="28"/>
              </w:rPr>
              <w:t>;</w:t>
            </w:r>
          </w:p>
          <w:p w:rsidR="007D2423" w:rsidRPr="00963FB5" w:rsidRDefault="007D2423" w:rsidP="00C4775E">
            <w:pPr>
              <w:rPr>
                <w:sz w:val="28"/>
                <w:szCs w:val="28"/>
              </w:rPr>
            </w:pPr>
          </w:p>
        </w:tc>
      </w:tr>
      <w:tr w:rsidR="007D2423" w:rsidRPr="00963FB5">
        <w:tc>
          <w:tcPr>
            <w:tcW w:w="2808" w:type="dxa"/>
          </w:tcPr>
          <w:p w:rsidR="007D2423" w:rsidRPr="009D249C" w:rsidRDefault="007D2423" w:rsidP="00C4775E">
            <w:pPr>
              <w:tabs>
                <w:tab w:val="left" w:pos="10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Горшунов Игорь Евгеньевич</w:t>
            </w:r>
          </w:p>
        </w:tc>
        <w:tc>
          <w:tcPr>
            <w:tcW w:w="6840" w:type="dxa"/>
          </w:tcPr>
          <w:p w:rsidR="007D2423" w:rsidRPr="00963FB5" w:rsidRDefault="007D2423" w:rsidP="00C477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63FB5">
              <w:rPr>
                <w:sz w:val="28"/>
                <w:szCs w:val="28"/>
              </w:rPr>
              <w:t xml:space="preserve">начальник отдела </w:t>
            </w:r>
            <w:r>
              <w:rPr>
                <w:sz w:val="28"/>
                <w:szCs w:val="28"/>
              </w:rPr>
              <w:t xml:space="preserve">архитектуры и градостроительства </w:t>
            </w:r>
            <w:r w:rsidRPr="00963FB5">
              <w:rPr>
                <w:sz w:val="28"/>
                <w:szCs w:val="28"/>
              </w:rPr>
              <w:t>администрации Пожарского муниципального района</w:t>
            </w:r>
          </w:p>
        </w:tc>
      </w:tr>
    </w:tbl>
    <w:tbl>
      <w:tblPr>
        <w:tblpPr w:leftFromText="180" w:rightFromText="180" w:vertAnchor="text" w:horzAnchor="margin" w:tblpY="40"/>
        <w:tblW w:w="9828" w:type="dxa"/>
        <w:tblLook w:val="01E0"/>
      </w:tblPr>
      <w:tblGrid>
        <w:gridCol w:w="5148"/>
        <w:gridCol w:w="4680"/>
      </w:tblGrid>
      <w:tr w:rsidR="007D2423">
        <w:tc>
          <w:tcPr>
            <w:tcW w:w="5148" w:type="dxa"/>
          </w:tcPr>
          <w:p w:rsidR="007D2423" w:rsidRDefault="007D2423" w:rsidP="00C4775E"/>
          <w:p w:rsidR="007D2423" w:rsidRDefault="007D2423" w:rsidP="00C4775E"/>
        </w:tc>
        <w:tc>
          <w:tcPr>
            <w:tcW w:w="4680" w:type="dxa"/>
          </w:tcPr>
          <w:p w:rsidR="007D2423" w:rsidRDefault="007D2423" w:rsidP="000F29B2">
            <w:pPr>
              <w:jc w:val="center"/>
              <w:rPr>
                <w:sz w:val="28"/>
                <w:szCs w:val="28"/>
              </w:rPr>
            </w:pPr>
          </w:p>
          <w:p w:rsidR="007D2423" w:rsidRDefault="007D2423" w:rsidP="000F29B2">
            <w:pPr>
              <w:jc w:val="center"/>
              <w:rPr>
                <w:sz w:val="28"/>
                <w:szCs w:val="28"/>
              </w:rPr>
            </w:pPr>
          </w:p>
          <w:p w:rsidR="007D2423" w:rsidRDefault="007D2423" w:rsidP="000F29B2">
            <w:pPr>
              <w:jc w:val="center"/>
              <w:rPr>
                <w:sz w:val="28"/>
                <w:szCs w:val="28"/>
              </w:rPr>
            </w:pPr>
          </w:p>
          <w:p w:rsidR="007D2423" w:rsidRDefault="007D2423" w:rsidP="000F29B2">
            <w:pPr>
              <w:jc w:val="center"/>
              <w:rPr>
                <w:sz w:val="28"/>
                <w:szCs w:val="28"/>
              </w:rPr>
            </w:pPr>
          </w:p>
          <w:p w:rsidR="007D2423" w:rsidRPr="00E12DD8" w:rsidRDefault="007D2423" w:rsidP="000F29B2">
            <w:pPr>
              <w:jc w:val="center"/>
              <w:rPr>
                <w:sz w:val="28"/>
                <w:szCs w:val="28"/>
              </w:rPr>
            </w:pPr>
            <w:r w:rsidRPr="00E12DD8">
              <w:rPr>
                <w:sz w:val="28"/>
                <w:szCs w:val="28"/>
              </w:rPr>
              <w:t>Приложение 2</w:t>
            </w:r>
          </w:p>
          <w:p w:rsidR="007D2423" w:rsidRDefault="007D2423" w:rsidP="000F29B2">
            <w:pPr>
              <w:jc w:val="center"/>
              <w:rPr>
                <w:sz w:val="28"/>
                <w:szCs w:val="28"/>
              </w:rPr>
            </w:pPr>
          </w:p>
          <w:p w:rsidR="007D2423" w:rsidRPr="00E12DD8" w:rsidRDefault="007D2423" w:rsidP="000F29B2">
            <w:pPr>
              <w:jc w:val="center"/>
              <w:rPr>
                <w:sz w:val="28"/>
                <w:szCs w:val="28"/>
              </w:rPr>
            </w:pPr>
            <w:r w:rsidRPr="00E12DD8">
              <w:rPr>
                <w:sz w:val="28"/>
                <w:szCs w:val="28"/>
              </w:rPr>
              <w:t>к постановлению администрации Пожарского муниципального района Приморского края</w:t>
            </w:r>
          </w:p>
          <w:p w:rsidR="007D2423" w:rsidRPr="00E12DD8" w:rsidRDefault="007D2423" w:rsidP="000F29B2">
            <w:pPr>
              <w:jc w:val="center"/>
              <w:rPr>
                <w:sz w:val="28"/>
                <w:szCs w:val="28"/>
              </w:rPr>
            </w:pPr>
            <w:r w:rsidRPr="00E12DD8">
              <w:rPr>
                <w:sz w:val="28"/>
                <w:szCs w:val="28"/>
              </w:rPr>
              <w:t>от_____________201</w:t>
            </w:r>
            <w:r>
              <w:rPr>
                <w:sz w:val="28"/>
                <w:szCs w:val="28"/>
              </w:rPr>
              <w:t>8</w:t>
            </w:r>
            <w:r w:rsidRPr="00E12DD8">
              <w:rPr>
                <w:sz w:val="28"/>
                <w:szCs w:val="28"/>
              </w:rPr>
              <w:t xml:space="preserve"> года №____</w:t>
            </w:r>
          </w:p>
        </w:tc>
      </w:tr>
    </w:tbl>
    <w:p w:rsidR="007D2423" w:rsidRDefault="007D2423" w:rsidP="008072AB"/>
    <w:p w:rsidR="007D2423" w:rsidRDefault="007D2423" w:rsidP="008072AB"/>
    <w:p w:rsidR="007D2423" w:rsidRDefault="007D2423" w:rsidP="008072AB"/>
    <w:p w:rsidR="007D2423" w:rsidRDefault="007D2423" w:rsidP="008072AB"/>
    <w:p w:rsidR="007D2423" w:rsidRDefault="007D2423" w:rsidP="008072AB"/>
    <w:p w:rsidR="007D2423" w:rsidRPr="00E12DD8" w:rsidRDefault="007D2423" w:rsidP="008072AB">
      <w:pPr>
        <w:rPr>
          <w:b/>
          <w:bCs/>
          <w:sz w:val="28"/>
          <w:szCs w:val="28"/>
        </w:rPr>
      </w:pPr>
      <w:r w:rsidRPr="00E12DD8">
        <w:rPr>
          <w:b/>
          <w:bCs/>
          <w:sz w:val="28"/>
          <w:szCs w:val="28"/>
        </w:rPr>
        <w:t xml:space="preserve">Лист регистрации </w:t>
      </w:r>
    </w:p>
    <w:p w:rsidR="007D2423" w:rsidRDefault="007D2423" w:rsidP="008072AB">
      <w:pPr>
        <w:rPr>
          <w:b/>
          <w:bCs/>
          <w:sz w:val="28"/>
          <w:szCs w:val="28"/>
        </w:rPr>
      </w:pPr>
      <w:r w:rsidRPr="00E12DD8">
        <w:rPr>
          <w:b/>
          <w:bCs/>
          <w:sz w:val="28"/>
          <w:szCs w:val="28"/>
        </w:rPr>
        <w:t>участников публичных слушаний по вопросу</w:t>
      </w:r>
    </w:p>
    <w:p w:rsidR="007D2423" w:rsidRDefault="007D2423" w:rsidP="00B9105B">
      <w:pPr>
        <w:rPr>
          <w:sz w:val="28"/>
          <w:szCs w:val="28"/>
        </w:rPr>
      </w:pPr>
      <w:r w:rsidRPr="008B2C57">
        <w:rPr>
          <w:b/>
          <w:bCs/>
          <w:sz w:val="28"/>
          <w:szCs w:val="28"/>
        </w:rPr>
        <w:t xml:space="preserve">«Оценка воздействия на окружающую среду «Оценка воздействия на окружающую среду </w:t>
      </w:r>
      <w:r w:rsidRPr="00F2669F">
        <w:rPr>
          <w:b/>
          <w:bCs/>
          <w:sz w:val="28"/>
          <w:szCs w:val="28"/>
        </w:rPr>
        <w:t>решений проекта  «Строительство полигона твёрдых коммунальных отходов ООО «Центр плюс»</w:t>
      </w:r>
    </w:p>
    <w:p w:rsidR="007D2423" w:rsidRPr="00E12DD8" w:rsidRDefault="007D2423" w:rsidP="008072AB">
      <w:pPr>
        <w:rPr>
          <w:b/>
          <w:bCs/>
          <w:sz w:val="28"/>
          <w:szCs w:val="28"/>
        </w:rPr>
      </w:pPr>
      <w:r w:rsidRPr="00E12DD8">
        <w:rPr>
          <w:b/>
          <w:bCs/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____</w:t>
      </w:r>
      <w:r w:rsidRPr="00E12DD8">
        <w:rPr>
          <w:b/>
          <w:bCs/>
          <w:sz w:val="28"/>
          <w:szCs w:val="28"/>
        </w:rPr>
        <w:t xml:space="preserve"> ___________ </w:t>
      </w:r>
      <w:r>
        <w:rPr>
          <w:b/>
          <w:bCs/>
          <w:sz w:val="28"/>
          <w:szCs w:val="28"/>
        </w:rPr>
        <w:t xml:space="preserve"> 2018</w:t>
      </w:r>
      <w:r w:rsidRPr="00E12DD8">
        <w:rPr>
          <w:b/>
          <w:bCs/>
          <w:sz w:val="28"/>
          <w:szCs w:val="28"/>
        </w:rPr>
        <w:t xml:space="preserve"> года</w:t>
      </w:r>
    </w:p>
    <w:p w:rsidR="007D2423" w:rsidRDefault="007D2423" w:rsidP="008072AB">
      <w:pPr>
        <w:jc w:val="center"/>
        <w:rPr>
          <w:b/>
          <w:bCs/>
          <w:sz w:val="28"/>
          <w:szCs w:val="28"/>
        </w:rPr>
      </w:pPr>
    </w:p>
    <w:p w:rsidR="007D2423" w:rsidRDefault="007D2423" w:rsidP="008072AB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5"/>
        <w:gridCol w:w="2525"/>
        <w:gridCol w:w="2642"/>
        <w:gridCol w:w="1945"/>
        <w:gridCol w:w="1723"/>
      </w:tblGrid>
      <w:tr w:rsidR="007D2423" w:rsidRPr="00E12DD8">
        <w:tc>
          <w:tcPr>
            <w:tcW w:w="74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  <w:r w:rsidRPr="00255A07">
              <w:rPr>
                <w:b/>
                <w:bCs/>
              </w:rPr>
              <w:t>№ п/п</w:t>
            </w:r>
          </w:p>
        </w:tc>
        <w:tc>
          <w:tcPr>
            <w:tcW w:w="2560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  <w:r w:rsidRPr="00255A07">
              <w:rPr>
                <w:b/>
                <w:bCs/>
              </w:rPr>
              <w:t>Фамилия, имя, отчество  (полностью)</w:t>
            </w:r>
          </w:p>
        </w:tc>
        <w:tc>
          <w:tcPr>
            <w:tcW w:w="268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  <w:r w:rsidRPr="00255A07">
              <w:rPr>
                <w:b/>
                <w:bCs/>
              </w:rPr>
              <w:t>Адрес проживания</w:t>
            </w:r>
          </w:p>
        </w:tc>
        <w:tc>
          <w:tcPr>
            <w:tcW w:w="1974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</w:t>
            </w:r>
            <w:r w:rsidRPr="00255A07">
              <w:rPr>
                <w:b/>
                <w:bCs/>
              </w:rPr>
              <w:t xml:space="preserve">пись </w:t>
            </w:r>
          </w:p>
        </w:tc>
        <w:tc>
          <w:tcPr>
            <w:tcW w:w="1615" w:type="dxa"/>
          </w:tcPr>
          <w:p w:rsidR="007D2423" w:rsidRDefault="007D2423" w:rsidP="00C4775E">
            <w:pPr>
              <w:jc w:val="center"/>
              <w:rPr>
                <w:b/>
                <w:bCs/>
              </w:rPr>
            </w:pPr>
            <w:r w:rsidRPr="00E12DD8">
              <w:rPr>
                <w:b/>
                <w:bCs/>
              </w:rPr>
              <w:t>Примечания</w:t>
            </w:r>
          </w:p>
        </w:tc>
      </w:tr>
      <w:tr w:rsidR="007D2423">
        <w:tc>
          <w:tcPr>
            <w:tcW w:w="74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2560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268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1974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1615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</w:tr>
      <w:tr w:rsidR="007D2423">
        <w:tc>
          <w:tcPr>
            <w:tcW w:w="74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2560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268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1974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1615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</w:tr>
      <w:tr w:rsidR="007D2423">
        <w:tc>
          <w:tcPr>
            <w:tcW w:w="74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2560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2681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1974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  <w:tc>
          <w:tcPr>
            <w:tcW w:w="1615" w:type="dxa"/>
          </w:tcPr>
          <w:p w:rsidR="007D2423" w:rsidRPr="00255A07" w:rsidRDefault="007D2423" w:rsidP="00C4775E">
            <w:pPr>
              <w:jc w:val="center"/>
              <w:rPr>
                <w:b/>
                <w:bCs/>
              </w:rPr>
            </w:pPr>
          </w:p>
        </w:tc>
      </w:tr>
    </w:tbl>
    <w:p w:rsidR="007D2423" w:rsidRPr="00F751CE" w:rsidRDefault="007D2423" w:rsidP="008072AB">
      <w:pPr>
        <w:jc w:val="center"/>
        <w:rPr>
          <w:b/>
          <w:bCs/>
        </w:rPr>
      </w:pPr>
    </w:p>
    <w:p w:rsidR="007D2423" w:rsidRDefault="007D2423" w:rsidP="00FE2A87"/>
    <w:p w:rsidR="007D2423" w:rsidRDefault="007D2423" w:rsidP="00FE2A87"/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Default="007D2423" w:rsidP="00FE2A87">
      <w:pPr>
        <w:jc w:val="center"/>
        <w:rPr>
          <w:b/>
          <w:bCs/>
          <w:sz w:val="28"/>
          <w:szCs w:val="28"/>
        </w:rPr>
      </w:pPr>
    </w:p>
    <w:p w:rsidR="007D2423" w:rsidRPr="00F751CE" w:rsidRDefault="007D2423" w:rsidP="00B9105B">
      <w:pPr>
        <w:rPr>
          <w:b/>
          <w:bCs/>
        </w:rPr>
      </w:pPr>
    </w:p>
    <w:sectPr w:rsidR="007D2423" w:rsidRPr="00F751CE" w:rsidSect="008B1827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87"/>
    <w:rsid w:val="00001994"/>
    <w:rsid w:val="00005544"/>
    <w:rsid w:val="00022815"/>
    <w:rsid w:val="00033B2C"/>
    <w:rsid w:val="00056BD4"/>
    <w:rsid w:val="00060818"/>
    <w:rsid w:val="000954B0"/>
    <w:rsid w:val="000B52A4"/>
    <w:rsid w:val="000D745B"/>
    <w:rsid w:val="000E28E8"/>
    <w:rsid w:val="000F1084"/>
    <w:rsid w:val="000F29B2"/>
    <w:rsid w:val="000F362E"/>
    <w:rsid w:val="00100D9F"/>
    <w:rsid w:val="001026A9"/>
    <w:rsid w:val="00112A8B"/>
    <w:rsid w:val="00120766"/>
    <w:rsid w:val="001215D7"/>
    <w:rsid w:val="00137B85"/>
    <w:rsid w:val="00145327"/>
    <w:rsid w:val="00145FBB"/>
    <w:rsid w:val="0016033C"/>
    <w:rsid w:val="00170E90"/>
    <w:rsid w:val="00171BEE"/>
    <w:rsid w:val="001804C2"/>
    <w:rsid w:val="0019340E"/>
    <w:rsid w:val="001946C0"/>
    <w:rsid w:val="001946CC"/>
    <w:rsid w:val="001A19CE"/>
    <w:rsid w:val="001A3739"/>
    <w:rsid w:val="001B1199"/>
    <w:rsid w:val="001B4666"/>
    <w:rsid w:val="001D339A"/>
    <w:rsid w:val="001E5970"/>
    <w:rsid w:val="001F4D06"/>
    <w:rsid w:val="001F55A5"/>
    <w:rsid w:val="00201336"/>
    <w:rsid w:val="00201D77"/>
    <w:rsid w:val="00223A67"/>
    <w:rsid w:val="00255A07"/>
    <w:rsid w:val="0026070F"/>
    <w:rsid w:val="00263D4E"/>
    <w:rsid w:val="00264D19"/>
    <w:rsid w:val="00277934"/>
    <w:rsid w:val="00292125"/>
    <w:rsid w:val="002B1F39"/>
    <w:rsid w:val="002B3A0D"/>
    <w:rsid w:val="002D1940"/>
    <w:rsid w:val="002E0B72"/>
    <w:rsid w:val="002F1F72"/>
    <w:rsid w:val="002F2D44"/>
    <w:rsid w:val="00312240"/>
    <w:rsid w:val="0034072D"/>
    <w:rsid w:val="003421EA"/>
    <w:rsid w:val="00357D72"/>
    <w:rsid w:val="00372496"/>
    <w:rsid w:val="00380375"/>
    <w:rsid w:val="003817CE"/>
    <w:rsid w:val="00393223"/>
    <w:rsid w:val="003A10BB"/>
    <w:rsid w:val="003A7800"/>
    <w:rsid w:val="003B278C"/>
    <w:rsid w:val="003C0AB2"/>
    <w:rsid w:val="003C4C41"/>
    <w:rsid w:val="003E0E3F"/>
    <w:rsid w:val="003E176A"/>
    <w:rsid w:val="003E2051"/>
    <w:rsid w:val="003E5AFF"/>
    <w:rsid w:val="003E6272"/>
    <w:rsid w:val="00406D6F"/>
    <w:rsid w:val="0041492A"/>
    <w:rsid w:val="00427C85"/>
    <w:rsid w:val="00436652"/>
    <w:rsid w:val="004378C3"/>
    <w:rsid w:val="00437FB6"/>
    <w:rsid w:val="0044667D"/>
    <w:rsid w:val="0046529E"/>
    <w:rsid w:val="004676F2"/>
    <w:rsid w:val="00467C71"/>
    <w:rsid w:val="00494B81"/>
    <w:rsid w:val="004A7A7F"/>
    <w:rsid w:val="004B0E7B"/>
    <w:rsid w:val="004C06D7"/>
    <w:rsid w:val="004C1F36"/>
    <w:rsid w:val="004C7E48"/>
    <w:rsid w:val="004D3535"/>
    <w:rsid w:val="004D49AD"/>
    <w:rsid w:val="004D5E40"/>
    <w:rsid w:val="004D6B69"/>
    <w:rsid w:val="004E187F"/>
    <w:rsid w:val="004E29BF"/>
    <w:rsid w:val="004E5368"/>
    <w:rsid w:val="00501C32"/>
    <w:rsid w:val="0052497E"/>
    <w:rsid w:val="0054194F"/>
    <w:rsid w:val="005506D6"/>
    <w:rsid w:val="00570260"/>
    <w:rsid w:val="00574664"/>
    <w:rsid w:val="005760C4"/>
    <w:rsid w:val="005C174A"/>
    <w:rsid w:val="005C5679"/>
    <w:rsid w:val="005D0991"/>
    <w:rsid w:val="005D58F2"/>
    <w:rsid w:val="005D760E"/>
    <w:rsid w:val="005E084F"/>
    <w:rsid w:val="00604485"/>
    <w:rsid w:val="006200DE"/>
    <w:rsid w:val="00620242"/>
    <w:rsid w:val="00621F32"/>
    <w:rsid w:val="00625AFB"/>
    <w:rsid w:val="00653423"/>
    <w:rsid w:val="00665F5D"/>
    <w:rsid w:val="006A788E"/>
    <w:rsid w:val="006B7C62"/>
    <w:rsid w:val="006C2200"/>
    <w:rsid w:val="006C35A2"/>
    <w:rsid w:val="006C6ACB"/>
    <w:rsid w:val="006E407B"/>
    <w:rsid w:val="006F6269"/>
    <w:rsid w:val="006F6A97"/>
    <w:rsid w:val="007235AB"/>
    <w:rsid w:val="0076001F"/>
    <w:rsid w:val="00781253"/>
    <w:rsid w:val="0078422D"/>
    <w:rsid w:val="007D2423"/>
    <w:rsid w:val="00800CB8"/>
    <w:rsid w:val="00807018"/>
    <w:rsid w:val="008072AB"/>
    <w:rsid w:val="00812ED8"/>
    <w:rsid w:val="00813FDF"/>
    <w:rsid w:val="00822FFC"/>
    <w:rsid w:val="00842129"/>
    <w:rsid w:val="008508DE"/>
    <w:rsid w:val="008526FC"/>
    <w:rsid w:val="00852712"/>
    <w:rsid w:val="00852A38"/>
    <w:rsid w:val="0087605F"/>
    <w:rsid w:val="00876C77"/>
    <w:rsid w:val="00894593"/>
    <w:rsid w:val="008A16D1"/>
    <w:rsid w:val="008A3D6E"/>
    <w:rsid w:val="008B1827"/>
    <w:rsid w:val="008B2C57"/>
    <w:rsid w:val="008D7D50"/>
    <w:rsid w:val="008E1E89"/>
    <w:rsid w:val="00912C61"/>
    <w:rsid w:val="0091397C"/>
    <w:rsid w:val="009230C2"/>
    <w:rsid w:val="009621EB"/>
    <w:rsid w:val="00963FB5"/>
    <w:rsid w:val="00970348"/>
    <w:rsid w:val="009907ED"/>
    <w:rsid w:val="009A1FCF"/>
    <w:rsid w:val="009A52EE"/>
    <w:rsid w:val="009C4F80"/>
    <w:rsid w:val="009D249C"/>
    <w:rsid w:val="009E10E7"/>
    <w:rsid w:val="00A10164"/>
    <w:rsid w:val="00A22CA7"/>
    <w:rsid w:val="00A418EA"/>
    <w:rsid w:val="00A50168"/>
    <w:rsid w:val="00A51F65"/>
    <w:rsid w:val="00A532CE"/>
    <w:rsid w:val="00A60D24"/>
    <w:rsid w:val="00A76C78"/>
    <w:rsid w:val="00A81CF9"/>
    <w:rsid w:val="00A85F31"/>
    <w:rsid w:val="00A94119"/>
    <w:rsid w:val="00AA59ED"/>
    <w:rsid w:val="00AE0E29"/>
    <w:rsid w:val="00AE245F"/>
    <w:rsid w:val="00AE4FC7"/>
    <w:rsid w:val="00AF13A1"/>
    <w:rsid w:val="00B0736D"/>
    <w:rsid w:val="00B2335D"/>
    <w:rsid w:val="00B33531"/>
    <w:rsid w:val="00B643CA"/>
    <w:rsid w:val="00B70ADA"/>
    <w:rsid w:val="00B861CD"/>
    <w:rsid w:val="00B9105B"/>
    <w:rsid w:val="00BA7F8D"/>
    <w:rsid w:val="00BB57DB"/>
    <w:rsid w:val="00BB779D"/>
    <w:rsid w:val="00BD61B6"/>
    <w:rsid w:val="00BD7783"/>
    <w:rsid w:val="00BE2BAF"/>
    <w:rsid w:val="00BE392C"/>
    <w:rsid w:val="00BE54B6"/>
    <w:rsid w:val="00BF2ABA"/>
    <w:rsid w:val="00BF6A68"/>
    <w:rsid w:val="00C27A5B"/>
    <w:rsid w:val="00C35979"/>
    <w:rsid w:val="00C458BA"/>
    <w:rsid w:val="00C4775E"/>
    <w:rsid w:val="00C54E25"/>
    <w:rsid w:val="00C658F2"/>
    <w:rsid w:val="00C7299C"/>
    <w:rsid w:val="00C738C9"/>
    <w:rsid w:val="00C93754"/>
    <w:rsid w:val="00CC10FF"/>
    <w:rsid w:val="00CC3CDE"/>
    <w:rsid w:val="00CE74FC"/>
    <w:rsid w:val="00D00FEC"/>
    <w:rsid w:val="00D066AF"/>
    <w:rsid w:val="00D139DC"/>
    <w:rsid w:val="00D178CA"/>
    <w:rsid w:val="00D3438E"/>
    <w:rsid w:val="00D35BAF"/>
    <w:rsid w:val="00D41813"/>
    <w:rsid w:val="00D443C0"/>
    <w:rsid w:val="00D44526"/>
    <w:rsid w:val="00DB22CD"/>
    <w:rsid w:val="00DC09A4"/>
    <w:rsid w:val="00DC3E22"/>
    <w:rsid w:val="00DC59EF"/>
    <w:rsid w:val="00DF2115"/>
    <w:rsid w:val="00DF6652"/>
    <w:rsid w:val="00E07BE2"/>
    <w:rsid w:val="00E12DD8"/>
    <w:rsid w:val="00E23D71"/>
    <w:rsid w:val="00E26C85"/>
    <w:rsid w:val="00E33363"/>
    <w:rsid w:val="00E363AE"/>
    <w:rsid w:val="00E43737"/>
    <w:rsid w:val="00E6142B"/>
    <w:rsid w:val="00E6449A"/>
    <w:rsid w:val="00E71467"/>
    <w:rsid w:val="00E76E70"/>
    <w:rsid w:val="00E85CD8"/>
    <w:rsid w:val="00E861C5"/>
    <w:rsid w:val="00EB254D"/>
    <w:rsid w:val="00EB60E9"/>
    <w:rsid w:val="00EC0AC6"/>
    <w:rsid w:val="00EC49AE"/>
    <w:rsid w:val="00EE0917"/>
    <w:rsid w:val="00F023A3"/>
    <w:rsid w:val="00F10ACD"/>
    <w:rsid w:val="00F2669F"/>
    <w:rsid w:val="00F26A0D"/>
    <w:rsid w:val="00F7356A"/>
    <w:rsid w:val="00F751CE"/>
    <w:rsid w:val="00F830F1"/>
    <w:rsid w:val="00FA2826"/>
    <w:rsid w:val="00FD21E3"/>
    <w:rsid w:val="00FE2A87"/>
    <w:rsid w:val="00FE5E15"/>
    <w:rsid w:val="00FF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A87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E2A8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">
    <w:name w:val="Знак"/>
    <w:basedOn w:val="Normal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8B182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1946C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pmrpk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267</TotalTime>
  <Pages>5</Pages>
  <Words>1011</Words>
  <Characters>5766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</cp:lastModifiedBy>
  <cp:revision>37</cp:revision>
  <cp:lastPrinted>2018-09-12T22:19:00Z</cp:lastPrinted>
  <dcterms:created xsi:type="dcterms:W3CDTF">2018-08-23T06:27:00Z</dcterms:created>
  <dcterms:modified xsi:type="dcterms:W3CDTF">2018-10-02T21:39:00Z</dcterms:modified>
</cp:coreProperties>
</file>