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2816"/>
        <w:gridCol w:w="4135"/>
        <w:gridCol w:w="1617"/>
        <w:gridCol w:w="1002"/>
      </w:tblGrid>
      <w:tr w:rsidR="00761E43" w:rsidTr="004D1073">
        <w:trPr>
          <w:trHeight w:val="1258"/>
        </w:trPr>
        <w:tc>
          <w:tcPr>
            <w:tcW w:w="9570" w:type="dxa"/>
            <w:gridSpan w:val="4"/>
          </w:tcPr>
          <w:p w:rsidR="00761E43" w:rsidRDefault="00761E43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Герб без вольной части" style="position:absolute;left:0;text-align:left;margin-left:212.4pt;margin-top:.05pt;width:48.9pt;height:60.6pt;z-index:-251658240;visibility:visible" filled="t" fillcolor="#0cf">
                  <v:imagedata r:id="rId4" o:title="" chromakey="#00c" gain="57672f" blacklevel="3932f"/>
                </v:shape>
              </w:pict>
            </w:r>
          </w:p>
        </w:tc>
      </w:tr>
      <w:tr w:rsidR="00761E43" w:rsidTr="004D1073">
        <w:tc>
          <w:tcPr>
            <w:tcW w:w="9570" w:type="dxa"/>
            <w:gridSpan w:val="4"/>
          </w:tcPr>
          <w:p w:rsidR="00761E43" w:rsidRDefault="00761E4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761E43" w:rsidRDefault="00761E4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761E43" w:rsidRDefault="00761E4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 КРАЯ</w:t>
            </w:r>
          </w:p>
          <w:p w:rsidR="00761E43" w:rsidRDefault="00761E43">
            <w:pPr>
              <w:jc w:val="center"/>
              <w:rPr>
                <w:sz w:val="32"/>
                <w:szCs w:val="32"/>
              </w:rPr>
            </w:pPr>
          </w:p>
        </w:tc>
      </w:tr>
      <w:tr w:rsidR="00761E43" w:rsidTr="004D1073">
        <w:tc>
          <w:tcPr>
            <w:tcW w:w="9570" w:type="dxa"/>
            <w:gridSpan w:val="4"/>
          </w:tcPr>
          <w:p w:rsidR="00761E43" w:rsidRDefault="00761E43">
            <w:pPr>
              <w:jc w:val="center"/>
            </w:pPr>
            <w:r>
              <w:t>Р  А  С  П  О  Р  Я  Ж  Е  Н  И  Е</w:t>
            </w:r>
          </w:p>
          <w:p w:rsidR="00761E43" w:rsidRDefault="00761E43">
            <w:pPr>
              <w:jc w:val="center"/>
            </w:pPr>
          </w:p>
          <w:p w:rsidR="00761E43" w:rsidRDefault="00761E43">
            <w:pPr>
              <w:jc w:val="center"/>
            </w:pPr>
          </w:p>
        </w:tc>
      </w:tr>
      <w:tr w:rsidR="00761E43" w:rsidTr="004D1073"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E43" w:rsidRDefault="00761E43">
            <w:pPr>
              <w:jc w:val="center"/>
            </w:pPr>
          </w:p>
        </w:tc>
        <w:tc>
          <w:tcPr>
            <w:tcW w:w="4135" w:type="dxa"/>
          </w:tcPr>
          <w:p w:rsidR="00761E43" w:rsidRDefault="00761E4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761E43" w:rsidRDefault="00761E43">
            <w:pPr>
              <w:jc w:val="right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E43" w:rsidRDefault="00761E43">
            <w:pPr>
              <w:jc w:val="center"/>
            </w:pPr>
          </w:p>
        </w:tc>
      </w:tr>
    </w:tbl>
    <w:p w:rsidR="00761E43" w:rsidRDefault="00761E43" w:rsidP="004D1073">
      <w:pPr>
        <w:pStyle w:val="Title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</w:p>
    <w:p w:rsidR="00761E43" w:rsidRDefault="00761E43" w:rsidP="004D1073">
      <w:pPr>
        <w:pStyle w:val="Title"/>
        <w:jc w:val="left"/>
        <w:rPr>
          <w:b w:val="0"/>
          <w:sz w:val="26"/>
          <w:szCs w:val="26"/>
        </w:rPr>
      </w:pPr>
    </w:p>
    <w:p w:rsidR="00761E43" w:rsidRDefault="00761E43" w:rsidP="00100E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</w:t>
      </w:r>
      <w:r w:rsidRPr="00100E3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Положения о проведении </w:t>
      </w:r>
      <w:r w:rsidRPr="00293D7D">
        <w:rPr>
          <w:b/>
          <w:sz w:val="28"/>
          <w:szCs w:val="28"/>
        </w:rPr>
        <w:t xml:space="preserve">районного праздника «Гордимся тем, что мы пожарцы!», посвященного 80-летию образования Пожарского муниципального района </w:t>
      </w:r>
      <w:r>
        <w:rPr>
          <w:b/>
          <w:sz w:val="28"/>
          <w:szCs w:val="28"/>
        </w:rPr>
        <w:t xml:space="preserve"> </w:t>
      </w:r>
    </w:p>
    <w:p w:rsidR="00761E43" w:rsidRDefault="00761E43" w:rsidP="004D1073">
      <w:pPr>
        <w:jc w:val="center"/>
        <w:rPr>
          <w:b/>
          <w:sz w:val="28"/>
          <w:szCs w:val="28"/>
        </w:rPr>
      </w:pPr>
    </w:p>
    <w:p w:rsidR="00761E43" w:rsidRDefault="00761E43" w:rsidP="004D1073">
      <w:pPr>
        <w:jc w:val="center"/>
        <w:rPr>
          <w:b/>
          <w:sz w:val="28"/>
          <w:szCs w:val="28"/>
        </w:rPr>
      </w:pPr>
    </w:p>
    <w:p w:rsidR="00761E43" w:rsidRDefault="00761E43" w:rsidP="00AE75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Во исполнение распоряжения администрации Пожарского муниципального района Приморского края от 19 марта 2019 года № 105-ра «О создании организационного комитета по подготовке и проведению праздничных мероприятий, посвященных 80-ой годовщине со Дня образования Пожарского муниципального района»</w:t>
      </w:r>
    </w:p>
    <w:p w:rsidR="00761E43" w:rsidRDefault="00761E43" w:rsidP="00AE757D">
      <w:pPr>
        <w:spacing w:line="360" w:lineRule="auto"/>
        <w:jc w:val="both"/>
        <w:rPr>
          <w:sz w:val="28"/>
          <w:szCs w:val="28"/>
        </w:rPr>
      </w:pPr>
    </w:p>
    <w:p w:rsidR="00761E43" w:rsidRDefault="00761E43" w:rsidP="00AE757D">
      <w:pPr>
        <w:spacing w:line="360" w:lineRule="auto"/>
        <w:jc w:val="both"/>
        <w:rPr>
          <w:sz w:val="28"/>
          <w:szCs w:val="28"/>
        </w:rPr>
      </w:pPr>
    </w:p>
    <w:p w:rsidR="00761E43" w:rsidRDefault="00761E43" w:rsidP="00100E3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прилагаемое Положение о проведении  районного праздника «Гордимся тем, что мы пожарцы!», посвященного 80-летию образования Пожарского муниципального района.</w:t>
      </w:r>
    </w:p>
    <w:p w:rsidR="00761E43" w:rsidRDefault="00761E43" w:rsidP="00100E3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Отделу делопроизводства, документооборота и кадровой работы администрации Пожарского муниципального района опубликовать настоящее распоряжение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761E43" w:rsidRDefault="00761E43" w:rsidP="00100E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3. Контроль за исполнением настоящего распоряжения возложить на заместителя главы администрации - начальника отдела делопроизводства, документооборота и кадровой работы администрации Пожарского муниципального района</w:t>
      </w:r>
      <w:r w:rsidRPr="001D1F9D">
        <w:rPr>
          <w:sz w:val="28"/>
          <w:szCs w:val="28"/>
        </w:rPr>
        <w:t xml:space="preserve"> </w:t>
      </w:r>
      <w:r>
        <w:rPr>
          <w:sz w:val="28"/>
          <w:szCs w:val="28"/>
        </w:rPr>
        <w:t>Т.Ю. Носкову.</w:t>
      </w:r>
    </w:p>
    <w:p w:rsidR="00761E43" w:rsidRDefault="00761E43" w:rsidP="008775E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61E43" w:rsidRDefault="00761E43" w:rsidP="008775E4">
      <w:pPr>
        <w:spacing w:line="360" w:lineRule="auto"/>
        <w:ind w:firstLine="708"/>
        <w:jc w:val="both"/>
        <w:rPr>
          <w:sz w:val="28"/>
          <w:szCs w:val="28"/>
        </w:rPr>
      </w:pPr>
    </w:p>
    <w:p w:rsidR="00761E43" w:rsidRDefault="00761E43" w:rsidP="004D1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</w:t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  <w:t xml:space="preserve">         С.А. Филатов </w:t>
      </w:r>
    </w:p>
    <w:sectPr w:rsidR="00761E43" w:rsidSect="00794363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1073"/>
    <w:rsid w:val="00033C9A"/>
    <w:rsid w:val="000560E4"/>
    <w:rsid w:val="000645C2"/>
    <w:rsid w:val="000730C0"/>
    <w:rsid w:val="000B5B6D"/>
    <w:rsid w:val="000B6CD0"/>
    <w:rsid w:val="000C5488"/>
    <w:rsid w:val="000D4045"/>
    <w:rsid w:val="00100E34"/>
    <w:rsid w:val="00117DAE"/>
    <w:rsid w:val="00122D02"/>
    <w:rsid w:val="001674D5"/>
    <w:rsid w:val="001948C9"/>
    <w:rsid w:val="001D1F9D"/>
    <w:rsid w:val="00263D9A"/>
    <w:rsid w:val="00293D7D"/>
    <w:rsid w:val="002E4BEA"/>
    <w:rsid w:val="002E6E8B"/>
    <w:rsid w:val="00312BC7"/>
    <w:rsid w:val="00315582"/>
    <w:rsid w:val="00330AA9"/>
    <w:rsid w:val="00390E64"/>
    <w:rsid w:val="003D761E"/>
    <w:rsid w:val="003E6964"/>
    <w:rsid w:val="003F01E4"/>
    <w:rsid w:val="004651CB"/>
    <w:rsid w:val="004D1073"/>
    <w:rsid w:val="00521868"/>
    <w:rsid w:val="0056290E"/>
    <w:rsid w:val="00573E45"/>
    <w:rsid w:val="005A6A17"/>
    <w:rsid w:val="005C1CC6"/>
    <w:rsid w:val="005F0DC6"/>
    <w:rsid w:val="006B57D9"/>
    <w:rsid w:val="0071306D"/>
    <w:rsid w:val="007307FB"/>
    <w:rsid w:val="00734CBF"/>
    <w:rsid w:val="00736544"/>
    <w:rsid w:val="007405EB"/>
    <w:rsid w:val="00761E43"/>
    <w:rsid w:val="00794363"/>
    <w:rsid w:val="007A2CC0"/>
    <w:rsid w:val="0085574B"/>
    <w:rsid w:val="00875FDD"/>
    <w:rsid w:val="008775E4"/>
    <w:rsid w:val="00887929"/>
    <w:rsid w:val="008F4FA1"/>
    <w:rsid w:val="00911F0C"/>
    <w:rsid w:val="00921DA8"/>
    <w:rsid w:val="00983244"/>
    <w:rsid w:val="009E6C4B"/>
    <w:rsid w:val="009F2B0D"/>
    <w:rsid w:val="00A06A0C"/>
    <w:rsid w:val="00A30AE7"/>
    <w:rsid w:val="00AA14BD"/>
    <w:rsid w:val="00AC7276"/>
    <w:rsid w:val="00AD2C24"/>
    <w:rsid w:val="00AD401A"/>
    <w:rsid w:val="00AE757D"/>
    <w:rsid w:val="00B50EEA"/>
    <w:rsid w:val="00B95C6B"/>
    <w:rsid w:val="00BA2AD1"/>
    <w:rsid w:val="00BF1E75"/>
    <w:rsid w:val="00C3253D"/>
    <w:rsid w:val="00C45405"/>
    <w:rsid w:val="00C77E0A"/>
    <w:rsid w:val="00C87218"/>
    <w:rsid w:val="00CD271C"/>
    <w:rsid w:val="00CD65E7"/>
    <w:rsid w:val="00D0691D"/>
    <w:rsid w:val="00D46D17"/>
    <w:rsid w:val="00D56683"/>
    <w:rsid w:val="00D72D3B"/>
    <w:rsid w:val="00DA0755"/>
    <w:rsid w:val="00DD61BF"/>
    <w:rsid w:val="00DF6E18"/>
    <w:rsid w:val="00E90713"/>
    <w:rsid w:val="00F14125"/>
    <w:rsid w:val="00F61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073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4D1073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D1073"/>
    <w:rPr>
      <w:rFonts w:ascii="Times New Roman" w:hAnsi="Times New Roman" w:cs="Times New Roman"/>
      <w:b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8775E4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locked/>
    <w:rsid w:val="00736544"/>
    <w:rPr>
      <w:rFonts w:cs="Times New Roman"/>
      <w:i/>
      <w:iCs/>
    </w:rPr>
  </w:style>
  <w:style w:type="character" w:styleId="Strong">
    <w:name w:val="Strong"/>
    <w:basedOn w:val="DefaultParagraphFont"/>
    <w:uiPriority w:val="99"/>
    <w:qFormat/>
    <w:locked/>
    <w:rsid w:val="0073654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03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158</TotalTime>
  <Pages>2</Pages>
  <Words>200</Words>
  <Characters>1142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2019-04-22T04:58:00Z</cp:lastPrinted>
  <dcterms:created xsi:type="dcterms:W3CDTF">2017-11-30T05:25:00Z</dcterms:created>
  <dcterms:modified xsi:type="dcterms:W3CDTF">2019-04-22T22:36:00Z</dcterms:modified>
</cp:coreProperties>
</file>