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A54" w:rsidRDefault="00424921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</w:p>
    <w:p w:rsidR="00083A54" w:rsidRDefault="00083A54" w:rsidP="00083A54">
      <w:pPr>
        <w:spacing w:line="276" w:lineRule="auto"/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083A54" w:rsidRDefault="00083A54" w:rsidP="00083A54">
      <w:pPr>
        <w:spacing w:line="276" w:lineRule="auto"/>
        <w:ind w:right="-1" w:firstLine="709"/>
        <w:rPr>
          <w:szCs w:val="28"/>
        </w:rPr>
      </w:pPr>
    </w:p>
    <w:p w:rsidR="00083A54" w:rsidRDefault="006B37A5" w:rsidP="00083A54">
      <w:pPr>
        <w:spacing w:line="276" w:lineRule="auto"/>
        <w:ind w:right="-1"/>
        <w:rPr>
          <w:szCs w:val="28"/>
        </w:rPr>
      </w:pPr>
      <w:r>
        <w:rPr>
          <w:szCs w:val="28"/>
        </w:rPr>
        <w:t xml:space="preserve">от «30» </w:t>
      </w:r>
      <w:r w:rsidR="009B64E9">
        <w:rPr>
          <w:szCs w:val="28"/>
        </w:rPr>
        <w:t>июл</w:t>
      </w:r>
      <w:r>
        <w:rPr>
          <w:szCs w:val="28"/>
        </w:rPr>
        <w:t>я</w:t>
      </w:r>
      <w:r w:rsidR="00083A54">
        <w:rPr>
          <w:szCs w:val="28"/>
        </w:rPr>
        <w:t xml:space="preserve"> 2019 года               </w:t>
      </w:r>
      <w:r w:rsidR="00AC46CF">
        <w:rPr>
          <w:szCs w:val="28"/>
        </w:rPr>
        <w:t xml:space="preserve">   </w:t>
      </w:r>
      <w:r w:rsidR="00083A54">
        <w:rPr>
          <w:szCs w:val="28"/>
        </w:rPr>
        <w:t xml:space="preserve"> пгт Лучегорск        </w:t>
      </w:r>
      <w:r w:rsidR="00AC46CF">
        <w:rPr>
          <w:szCs w:val="28"/>
        </w:rPr>
        <w:t xml:space="preserve">                     </w:t>
      </w:r>
      <w:r w:rsidR="0073216D">
        <w:rPr>
          <w:szCs w:val="28"/>
        </w:rPr>
        <w:t xml:space="preserve">№ </w:t>
      </w:r>
      <w:r w:rsidR="00AC46CF">
        <w:rPr>
          <w:szCs w:val="28"/>
        </w:rPr>
        <w:t>572</w:t>
      </w:r>
    </w:p>
    <w:p w:rsidR="00083A54" w:rsidRDefault="00083A54" w:rsidP="00083A54">
      <w:pPr>
        <w:spacing w:line="276" w:lineRule="auto"/>
        <w:ind w:right="-1" w:firstLine="709"/>
        <w:rPr>
          <w:color w:val="333333"/>
          <w:szCs w:val="28"/>
        </w:rPr>
      </w:pPr>
    </w:p>
    <w:p w:rsidR="009B64E9" w:rsidRPr="00160167" w:rsidRDefault="00083A54" w:rsidP="00A20115">
      <w:pPr>
        <w:ind w:right="4534"/>
        <w:jc w:val="both"/>
        <w:rPr>
          <w:bCs/>
          <w:szCs w:val="28"/>
        </w:rPr>
      </w:pPr>
      <w:r w:rsidRPr="00160167">
        <w:rPr>
          <w:szCs w:val="28"/>
        </w:rPr>
        <w:t xml:space="preserve">О нормативном правовом акте Думы Пожарского муниципального района </w:t>
      </w:r>
      <w:r w:rsidR="002C5B89" w:rsidRPr="00160167">
        <w:rPr>
          <w:szCs w:val="28"/>
        </w:rPr>
        <w:t xml:space="preserve">«О внесении изменений  в </w:t>
      </w:r>
      <w:r w:rsidR="00A20115">
        <w:rPr>
          <w:szCs w:val="28"/>
        </w:rPr>
        <w:t xml:space="preserve">нормативный правовой акт </w:t>
      </w:r>
      <w:r w:rsidR="00A20115" w:rsidRPr="006B199B">
        <w:rPr>
          <w:szCs w:val="28"/>
        </w:rPr>
        <w:t>Думы Пожа</w:t>
      </w:r>
      <w:r w:rsidR="00A20115">
        <w:rPr>
          <w:szCs w:val="28"/>
        </w:rPr>
        <w:t>рского муниципального района от 28 декабря</w:t>
      </w:r>
      <w:r w:rsidR="00A20115" w:rsidRPr="006B199B">
        <w:rPr>
          <w:szCs w:val="28"/>
        </w:rPr>
        <w:t xml:space="preserve"> 201</w:t>
      </w:r>
      <w:r w:rsidR="00A20115">
        <w:rPr>
          <w:szCs w:val="28"/>
        </w:rPr>
        <w:t>8</w:t>
      </w:r>
      <w:r w:rsidR="00A20115" w:rsidRPr="006B199B">
        <w:rPr>
          <w:szCs w:val="28"/>
        </w:rPr>
        <w:t xml:space="preserve"> года № </w:t>
      </w:r>
      <w:r w:rsidR="00A20115">
        <w:rPr>
          <w:szCs w:val="28"/>
        </w:rPr>
        <w:t>18</w:t>
      </w:r>
      <w:r w:rsidR="00A20115" w:rsidRPr="006B199B">
        <w:rPr>
          <w:szCs w:val="28"/>
        </w:rPr>
        <w:t>7-НПА «</w:t>
      </w:r>
      <w:r w:rsidR="00A20115">
        <w:rPr>
          <w:szCs w:val="28"/>
        </w:rPr>
        <w:t xml:space="preserve">О </w:t>
      </w:r>
      <w:r w:rsidR="009B64E9" w:rsidRPr="00160167">
        <w:rPr>
          <w:szCs w:val="28"/>
        </w:rPr>
        <w:t>Порядк</w:t>
      </w:r>
      <w:r w:rsidR="00A20115">
        <w:rPr>
          <w:szCs w:val="28"/>
        </w:rPr>
        <w:t>е</w:t>
      </w:r>
      <w:r w:rsidR="009B64E9" w:rsidRPr="00160167">
        <w:rPr>
          <w:szCs w:val="28"/>
        </w:rPr>
        <w:t xml:space="preserve"> </w:t>
      </w:r>
      <w:r w:rsidR="009B64E9" w:rsidRPr="00160167">
        <w:rPr>
          <w:bCs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="009B64E9" w:rsidRPr="00160167">
        <w:rPr>
          <w:bCs/>
          <w:i/>
          <w:szCs w:val="28"/>
        </w:rPr>
        <w:t xml:space="preserve"> </w:t>
      </w:r>
      <w:r w:rsidR="009B64E9" w:rsidRPr="00160167">
        <w:rPr>
          <w:bCs/>
          <w:szCs w:val="28"/>
        </w:rPr>
        <w:t xml:space="preserve">в органах местного самоуправления Пожарского муниципального района, должности руководителей </w:t>
      </w:r>
      <w:r w:rsidR="00A20115">
        <w:rPr>
          <w:bCs/>
          <w:szCs w:val="28"/>
        </w:rPr>
        <w:t>м</w:t>
      </w:r>
      <w:r w:rsidR="009B64E9" w:rsidRPr="00160167">
        <w:rPr>
          <w:bCs/>
          <w:szCs w:val="28"/>
        </w:rPr>
        <w:t>униципа</w:t>
      </w:r>
      <w:r w:rsidR="00A20115">
        <w:rPr>
          <w:bCs/>
          <w:szCs w:val="28"/>
        </w:rPr>
        <w:t xml:space="preserve">льных учреждений Пожарского </w:t>
      </w:r>
      <w:r w:rsidR="009B64E9" w:rsidRPr="00160167">
        <w:rPr>
          <w:bCs/>
          <w:szCs w:val="28"/>
        </w:rPr>
        <w:t xml:space="preserve">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опубликования» </w:t>
      </w:r>
    </w:p>
    <w:p w:rsidR="002C5B89" w:rsidRPr="009B64E9" w:rsidRDefault="002C5B89" w:rsidP="002C5B89">
      <w:pPr>
        <w:tabs>
          <w:tab w:val="left" w:pos="0"/>
        </w:tabs>
        <w:ind w:right="3684"/>
        <w:jc w:val="both"/>
        <w:rPr>
          <w:sz w:val="26"/>
          <w:szCs w:val="26"/>
        </w:rPr>
      </w:pPr>
    </w:p>
    <w:p w:rsidR="00083A54" w:rsidRDefault="00083A54" w:rsidP="00083A54">
      <w:pPr>
        <w:spacing w:line="276" w:lineRule="auto"/>
        <w:ind w:right="-1" w:firstLine="709"/>
        <w:jc w:val="both"/>
        <w:rPr>
          <w:szCs w:val="28"/>
        </w:rPr>
      </w:pPr>
    </w:p>
    <w:p w:rsidR="00083A54" w:rsidRPr="002C5B89" w:rsidRDefault="00083A54" w:rsidP="000521C8">
      <w:pPr>
        <w:tabs>
          <w:tab w:val="left" w:pos="0"/>
        </w:tabs>
        <w:spacing w:line="276" w:lineRule="auto"/>
        <w:ind w:right="-2"/>
        <w:jc w:val="both"/>
        <w:rPr>
          <w:sz w:val="26"/>
          <w:szCs w:val="26"/>
        </w:rPr>
      </w:pPr>
      <w:r>
        <w:rPr>
          <w:szCs w:val="28"/>
        </w:rPr>
        <w:tab/>
        <w:t xml:space="preserve">Рассмотрев проект нормативного правового акта Думы Пожарского муниципального </w:t>
      </w:r>
      <w:r w:rsidRPr="00160167">
        <w:rPr>
          <w:szCs w:val="28"/>
        </w:rPr>
        <w:t>района</w:t>
      </w:r>
      <w:r w:rsidR="002C5B89" w:rsidRPr="00160167">
        <w:rPr>
          <w:szCs w:val="28"/>
        </w:rPr>
        <w:t xml:space="preserve"> «О внесении изменений</w:t>
      </w:r>
      <w:r w:rsidR="002C5B89" w:rsidRPr="002C5B89">
        <w:rPr>
          <w:sz w:val="26"/>
          <w:szCs w:val="26"/>
        </w:rPr>
        <w:t xml:space="preserve">  в </w:t>
      </w:r>
      <w:r w:rsidR="00A20115">
        <w:rPr>
          <w:szCs w:val="28"/>
        </w:rPr>
        <w:t xml:space="preserve">нормативный правовой акт </w:t>
      </w:r>
      <w:r w:rsidR="00A20115" w:rsidRPr="006B199B">
        <w:rPr>
          <w:szCs w:val="28"/>
        </w:rPr>
        <w:t>Думы Пожа</w:t>
      </w:r>
      <w:r w:rsidR="00A20115">
        <w:rPr>
          <w:szCs w:val="28"/>
        </w:rPr>
        <w:t>рского муниципального района от 28 декабря</w:t>
      </w:r>
      <w:r w:rsidR="00A20115" w:rsidRPr="006B199B">
        <w:rPr>
          <w:szCs w:val="28"/>
        </w:rPr>
        <w:t xml:space="preserve"> 201</w:t>
      </w:r>
      <w:r w:rsidR="00A20115">
        <w:rPr>
          <w:szCs w:val="28"/>
        </w:rPr>
        <w:t>8</w:t>
      </w:r>
      <w:r w:rsidR="00A20115" w:rsidRPr="006B199B">
        <w:rPr>
          <w:szCs w:val="28"/>
        </w:rPr>
        <w:t xml:space="preserve"> года </w:t>
      </w:r>
      <w:r w:rsidR="00A20115">
        <w:rPr>
          <w:szCs w:val="28"/>
        </w:rPr>
        <w:t xml:space="preserve">                </w:t>
      </w:r>
      <w:r w:rsidR="00A20115" w:rsidRPr="006B199B">
        <w:rPr>
          <w:szCs w:val="28"/>
        </w:rPr>
        <w:t xml:space="preserve">№ </w:t>
      </w:r>
      <w:r w:rsidR="00A20115">
        <w:rPr>
          <w:szCs w:val="28"/>
        </w:rPr>
        <w:t>18</w:t>
      </w:r>
      <w:r w:rsidR="00A20115" w:rsidRPr="006B199B">
        <w:rPr>
          <w:szCs w:val="28"/>
        </w:rPr>
        <w:t>7-НПА «</w:t>
      </w:r>
      <w:r w:rsidR="00A20115">
        <w:rPr>
          <w:szCs w:val="28"/>
        </w:rPr>
        <w:t xml:space="preserve">О </w:t>
      </w:r>
      <w:r w:rsidR="00A20115">
        <w:rPr>
          <w:bCs/>
          <w:szCs w:val="28"/>
        </w:rPr>
        <w:t>Поряд</w:t>
      </w:r>
      <w:r w:rsidR="00160167" w:rsidRPr="00B068B3">
        <w:rPr>
          <w:bCs/>
          <w:szCs w:val="28"/>
        </w:rPr>
        <w:t>к</w:t>
      </w:r>
      <w:r w:rsidR="00A20115">
        <w:rPr>
          <w:bCs/>
          <w:szCs w:val="28"/>
        </w:rPr>
        <w:t>е</w:t>
      </w:r>
      <w:r w:rsidR="00160167" w:rsidRPr="00B068B3">
        <w:rPr>
          <w:bCs/>
          <w:szCs w:val="28"/>
        </w:rPr>
        <w:t xml:space="preserve"> 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="00160167" w:rsidRPr="00B068B3">
        <w:rPr>
          <w:bCs/>
          <w:i/>
          <w:szCs w:val="28"/>
        </w:rPr>
        <w:t xml:space="preserve"> </w:t>
      </w:r>
      <w:r w:rsidR="00160167" w:rsidRPr="00B068B3">
        <w:rPr>
          <w:bCs/>
          <w:szCs w:val="28"/>
        </w:rPr>
        <w:t xml:space="preserve">в органах местного самоуправления Пожарского муниципального района, </w:t>
      </w:r>
      <w:r w:rsidR="00160167">
        <w:rPr>
          <w:bCs/>
          <w:szCs w:val="28"/>
        </w:rPr>
        <w:t xml:space="preserve">должности </w:t>
      </w:r>
      <w:r w:rsidR="00160167" w:rsidRPr="00B068B3">
        <w:rPr>
          <w:bCs/>
          <w:szCs w:val="28"/>
        </w:rPr>
        <w:t xml:space="preserve">руководителей муниципальных учреждений Пожарского муниципального района и членов их семей в информационно-телекоммуникационной сети </w:t>
      </w:r>
      <w:r w:rsidR="00160167" w:rsidRPr="00B068B3">
        <w:rPr>
          <w:bCs/>
          <w:szCs w:val="28"/>
        </w:rPr>
        <w:lastRenderedPageBreak/>
        <w:t>«Интернет» и предоставления этих сведений общероссийским средствам массовой информации</w:t>
      </w:r>
      <w:r w:rsidR="00160167">
        <w:rPr>
          <w:bCs/>
          <w:szCs w:val="28"/>
        </w:rPr>
        <w:t xml:space="preserve"> </w:t>
      </w:r>
      <w:r w:rsidR="00160167" w:rsidRPr="00B068B3">
        <w:rPr>
          <w:bCs/>
          <w:szCs w:val="28"/>
        </w:rPr>
        <w:t>для опубликования</w:t>
      </w:r>
      <w:r w:rsidR="002C5B89">
        <w:rPr>
          <w:sz w:val="26"/>
          <w:szCs w:val="26"/>
        </w:rPr>
        <w:t>»</w:t>
      </w:r>
      <w:r>
        <w:rPr>
          <w:szCs w:val="28"/>
        </w:rPr>
        <w:t>, Дума Пожарского муниципального района</w:t>
      </w:r>
    </w:p>
    <w:p w:rsidR="00083A54" w:rsidRDefault="00083A54" w:rsidP="00083A54">
      <w:pPr>
        <w:spacing w:line="360" w:lineRule="auto"/>
        <w:ind w:right="-1" w:firstLine="709"/>
        <w:jc w:val="both"/>
        <w:rPr>
          <w:szCs w:val="28"/>
        </w:rPr>
      </w:pPr>
    </w:p>
    <w:p w:rsidR="00083A54" w:rsidRDefault="00083A54" w:rsidP="00083A54">
      <w:pPr>
        <w:spacing w:line="360" w:lineRule="auto"/>
        <w:ind w:right="-1" w:firstLine="709"/>
        <w:rPr>
          <w:szCs w:val="28"/>
        </w:rPr>
      </w:pPr>
      <w:r>
        <w:rPr>
          <w:szCs w:val="28"/>
        </w:rPr>
        <w:t>РЕШИЛА:</w:t>
      </w:r>
    </w:p>
    <w:p w:rsidR="00083A54" w:rsidRDefault="00083A54" w:rsidP="000521C8">
      <w:pPr>
        <w:numPr>
          <w:ilvl w:val="0"/>
          <w:numId w:val="9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</w:t>
      </w:r>
      <w:r w:rsidR="002C5B89">
        <w:rPr>
          <w:szCs w:val="28"/>
        </w:rPr>
        <w:t xml:space="preserve"> </w:t>
      </w:r>
      <w:r w:rsidR="000521C8" w:rsidRPr="00160167">
        <w:rPr>
          <w:szCs w:val="28"/>
        </w:rPr>
        <w:t>«</w:t>
      </w:r>
      <w:r w:rsidR="00A20115" w:rsidRPr="00160167">
        <w:rPr>
          <w:szCs w:val="28"/>
        </w:rPr>
        <w:t>О внесении изменений</w:t>
      </w:r>
      <w:r w:rsidR="00A20115" w:rsidRPr="002C5B89">
        <w:rPr>
          <w:sz w:val="26"/>
          <w:szCs w:val="26"/>
        </w:rPr>
        <w:t xml:space="preserve">  в </w:t>
      </w:r>
      <w:r w:rsidR="00A20115">
        <w:rPr>
          <w:szCs w:val="28"/>
        </w:rPr>
        <w:t xml:space="preserve">нормативный правовой акт </w:t>
      </w:r>
      <w:r w:rsidR="00A20115" w:rsidRPr="006B199B">
        <w:rPr>
          <w:szCs w:val="28"/>
        </w:rPr>
        <w:t>Думы Пожа</w:t>
      </w:r>
      <w:r w:rsidR="00A20115">
        <w:rPr>
          <w:szCs w:val="28"/>
        </w:rPr>
        <w:t>рского муниципального района от 28 декабря</w:t>
      </w:r>
      <w:r w:rsidR="00A20115" w:rsidRPr="006B199B">
        <w:rPr>
          <w:szCs w:val="28"/>
        </w:rPr>
        <w:t xml:space="preserve"> 201</w:t>
      </w:r>
      <w:r w:rsidR="00A20115">
        <w:rPr>
          <w:szCs w:val="28"/>
        </w:rPr>
        <w:t>8</w:t>
      </w:r>
      <w:r w:rsidR="00A20115" w:rsidRPr="006B199B">
        <w:rPr>
          <w:szCs w:val="28"/>
        </w:rPr>
        <w:t xml:space="preserve"> года </w:t>
      </w:r>
      <w:r w:rsidR="00A20115">
        <w:rPr>
          <w:szCs w:val="28"/>
        </w:rPr>
        <w:t xml:space="preserve">                </w:t>
      </w:r>
      <w:r w:rsidR="00A20115" w:rsidRPr="006B199B">
        <w:rPr>
          <w:szCs w:val="28"/>
        </w:rPr>
        <w:t xml:space="preserve">№ </w:t>
      </w:r>
      <w:r w:rsidR="00A20115">
        <w:rPr>
          <w:szCs w:val="28"/>
        </w:rPr>
        <w:t>18</w:t>
      </w:r>
      <w:r w:rsidR="00A20115" w:rsidRPr="006B199B">
        <w:rPr>
          <w:szCs w:val="28"/>
        </w:rPr>
        <w:t>7-НПА «</w:t>
      </w:r>
      <w:r w:rsidR="00A20115">
        <w:rPr>
          <w:szCs w:val="28"/>
        </w:rPr>
        <w:t xml:space="preserve">О </w:t>
      </w:r>
      <w:r w:rsidR="00A20115">
        <w:rPr>
          <w:bCs/>
          <w:szCs w:val="28"/>
        </w:rPr>
        <w:t>Поряд</w:t>
      </w:r>
      <w:r w:rsidR="00A20115" w:rsidRPr="00B068B3">
        <w:rPr>
          <w:bCs/>
          <w:szCs w:val="28"/>
        </w:rPr>
        <w:t>к</w:t>
      </w:r>
      <w:r w:rsidR="00A20115">
        <w:rPr>
          <w:bCs/>
          <w:szCs w:val="28"/>
        </w:rPr>
        <w:t>е</w:t>
      </w:r>
      <w:r w:rsidR="00A20115" w:rsidRPr="00B068B3">
        <w:rPr>
          <w:bCs/>
          <w:szCs w:val="28"/>
        </w:rPr>
        <w:t xml:space="preserve"> </w:t>
      </w:r>
      <w:r w:rsidR="000521C8" w:rsidRPr="00B068B3">
        <w:rPr>
          <w:bCs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="000521C8" w:rsidRPr="00B068B3">
        <w:rPr>
          <w:bCs/>
          <w:i/>
          <w:szCs w:val="28"/>
        </w:rPr>
        <w:t xml:space="preserve"> </w:t>
      </w:r>
      <w:r w:rsidR="000521C8" w:rsidRPr="00B068B3">
        <w:rPr>
          <w:bCs/>
          <w:szCs w:val="28"/>
        </w:rPr>
        <w:t xml:space="preserve">в органах местного самоуправления Пожарского муниципального района, </w:t>
      </w:r>
      <w:r w:rsidR="000521C8">
        <w:rPr>
          <w:bCs/>
          <w:szCs w:val="28"/>
        </w:rPr>
        <w:t xml:space="preserve">должности </w:t>
      </w:r>
      <w:r w:rsidR="000521C8" w:rsidRPr="00B068B3">
        <w:rPr>
          <w:bCs/>
          <w:szCs w:val="28"/>
        </w:rPr>
        <w:t>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</w:t>
      </w:r>
      <w:r w:rsidR="000521C8">
        <w:rPr>
          <w:bCs/>
          <w:szCs w:val="28"/>
        </w:rPr>
        <w:t xml:space="preserve"> </w:t>
      </w:r>
      <w:r w:rsidR="000521C8" w:rsidRPr="00B068B3">
        <w:rPr>
          <w:bCs/>
          <w:szCs w:val="28"/>
        </w:rPr>
        <w:t>для опубликования</w:t>
      </w:r>
      <w:r w:rsidR="000521C8">
        <w:rPr>
          <w:sz w:val="26"/>
          <w:szCs w:val="26"/>
        </w:rPr>
        <w:t>»</w:t>
      </w:r>
      <w:r>
        <w:rPr>
          <w:szCs w:val="28"/>
        </w:rPr>
        <w:t>.</w:t>
      </w:r>
    </w:p>
    <w:p w:rsidR="00083A54" w:rsidRDefault="00083A54" w:rsidP="000521C8">
      <w:pPr>
        <w:tabs>
          <w:tab w:val="num" w:pos="0"/>
        </w:tabs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 </w:t>
      </w:r>
      <w:r w:rsidR="00793DCE" w:rsidRPr="00160167">
        <w:rPr>
          <w:szCs w:val="28"/>
        </w:rPr>
        <w:t>«О внесении изменений</w:t>
      </w:r>
      <w:r w:rsidR="00793DCE" w:rsidRPr="002C5B89">
        <w:rPr>
          <w:sz w:val="26"/>
          <w:szCs w:val="26"/>
        </w:rPr>
        <w:t xml:space="preserve">  в </w:t>
      </w:r>
      <w:r w:rsidR="00793DCE">
        <w:rPr>
          <w:szCs w:val="28"/>
        </w:rPr>
        <w:t xml:space="preserve">нормативный правовой акт </w:t>
      </w:r>
      <w:r w:rsidR="00793DCE" w:rsidRPr="006B199B">
        <w:rPr>
          <w:szCs w:val="28"/>
        </w:rPr>
        <w:t>Думы Пожа</w:t>
      </w:r>
      <w:r w:rsidR="00793DCE">
        <w:rPr>
          <w:szCs w:val="28"/>
        </w:rPr>
        <w:t>рского муниципального района от 28 декабря</w:t>
      </w:r>
      <w:r w:rsidR="00793DCE" w:rsidRPr="006B199B">
        <w:rPr>
          <w:szCs w:val="28"/>
        </w:rPr>
        <w:t xml:space="preserve"> 201</w:t>
      </w:r>
      <w:r w:rsidR="00793DCE">
        <w:rPr>
          <w:szCs w:val="28"/>
        </w:rPr>
        <w:t>8</w:t>
      </w:r>
      <w:r w:rsidR="00793DCE" w:rsidRPr="006B199B">
        <w:rPr>
          <w:szCs w:val="28"/>
        </w:rPr>
        <w:t xml:space="preserve"> года </w:t>
      </w:r>
      <w:r w:rsidR="00793DCE">
        <w:rPr>
          <w:szCs w:val="28"/>
        </w:rPr>
        <w:t xml:space="preserve">                </w:t>
      </w:r>
      <w:r w:rsidR="00793DCE" w:rsidRPr="006B199B">
        <w:rPr>
          <w:szCs w:val="28"/>
        </w:rPr>
        <w:t xml:space="preserve">№ </w:t>
      </w:r>
      <w:r w:rsidR="00793DCE">
        <w:rPr>
          <w:szCs w:val="28"/>
        </w:rPr>
        <w:t>18</w:t>
      </w:r>
      <w:r w:rsidR="00793DCE" w:rsidRPr="006B199B">
        <w:rPr>
          <w:szCs w:val="28"/>
        </w:rPr>
        <w:t>7-НПА «</w:t>
      </w:r>
      <w:r w:rsidR="00793DCE">
        <w:rPr>
          <w:szCs w:val="28"/>
        </w:rPr>
        <w:t xml:space="preserve">О </w:t>
      </w:r>
      <w:r w:rsidR="00793DCE">
        <w:rPr>
          <w:bCs/>
          <w:szCs w:val="28"/>
        </w:rPr>
        <w:t>Поряд</w:t>
      </w:r>
      <w:r w:rsidR="00793DCE" w:rsidRPr="00B068B3">
        <w:rPr>
          <w:bCs/>
          <w:szCs w:val="28"/>
        </w:rPr>
        <w:t>к</w:t>
      </w:r>
      <w:r w:rsidR="00793DCE">
        <w:rPr>
          <w:bCs/>
          <w:szCs w:val="28"/>
        </w:rPr>
        <w:t>е</w:t>
      </w:r>
      <w:r w:rsidR="00793DCE" w:rsidRPr="00B068B3">
        <w:rPr>
          <w:bCs/>
          <w:szCs w:val="28"/>
        </w:rPr>
        <w:t xml:space="preserve"> </w:t>
      </w:r>
      <w:r w:rsidR="00F210A9" w:rsidRPr="00B068B3">
        <w:rPr>
          <w:bCs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="00F210A9" w:rsidRPr="00B068B3">
        <w:rPr>
          <w:bCs/>
          <w:i/>
          <w:szCs w:val="28"/>
        </w:rPr>
        <w:t xml:space="preserve"> </w:t>
      </w:r>
      <w:r w:rsidR="00F210A9" w:rsidRPr="00B068B3">
        <w:rPr>
          <w:bCs/>
          <w:szCs w:val="28"/>
        </w:rPr>
        <w:t xml:space="preserve">в органах местного самоуправления Пожарского муниципального района, </w:t>
      </w:r>
      <w:r w:rsidR="00F210A9">
        <w:rPr>
          <w:bCs/>
          <w:szCs w:val="28"/>
        </w:rPr>
        <w:t xml:space="preserve">должности </w:t>
      </w:r>
      <w:r w:rsidR="00F210A9" w:rsidRPr="00B068B3">
        <w:rPr>
          <w:bCs/>
          <w:szCs w:val="28"/>
        </w:rPr>
        <w:t>руководителей муниципальных учреждений Пожарского муниципального района и членов их семей в информационно-телекоммуникационной сети «Интернет» и предоставления этих сведений общероссийским средствам массовой информации</w:t>
      </w:r>
      <w:r w:rsidR="00F210A9">
        <w:rPr>
          <w:bCs/>
          <w:szCs w:val="28"/>
        </w:rPr>
        <w:t xml:space="preserve"> </w:t>
      </w:r>
      <w:r w:rsidR="00F210A9" w:rsidRPr="00B068B3">
        <w:rPr>
          <w:bCs/>
          <w:szCs w:val="28"/>
        </w:rPr>
        <w:t>для опубликования</w:t>
      </w:r>
      <w:r w:rsidR="00F210A9">
        <w:rPr>
          <w:sz w:val="26"/>
          <w:szCs w:val="26"/>
        </w:rPr>
        <w:t>»</w:t>
      </w:r>
      <w:r w:rsidR="002C5B89">
        <w:rPr>
          <w:sz w:val="26"/>
          <w:szCs w:val="26"/>
        </w:rPr>
        <w:t xml:space="preserve"> </w:t>
      </w:r>
      <w:r>
        <w:rPr>
          <w:szCs w:val="28"/>
        </w:rPr>
        <w:t>главе Пожарского муниципального района для подписания и опубликования.</w:t>
      </w:r>
    </w:p>
    <w:p w:rsidR="00083A54" w:rsidRDefault="00083A54" w:rsidP="000521C8">
      <w:pPr>
        <w:tabs>
          <w:tab w:val="num" w:pos="0"/>
        </w:tabs>
        <w:spacing w:line="276" w:lineRule="auto"/>
        <w:ind w:right="-1" w:firstLine="709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083A54" w:rsidRDefault="00083A54" w:rsidP="00083A54">
      <w:pPr>
        <w:spacing w:line="276" w:lineRule="auto"/>
        <w:ind w:right="-1" w:firstLine="709"/>
        <w:rPr>
          <w:szCs w:val="28"/>
        </w:rPr>
      </w:pPr>
    </w:p>
    <w:p w:rsidR="00083A54" w:rsidRDefault="00083A54" w:rsidP="00083A54">
      <w:pPr>
        <w:spacing w:line="276" w:lineRule="auto"/>
        <w:ind w:right="-1" w:firstLine="709"/>
        <w:rPr>
          <w:szCs w:val="28"/>
        </w:rPr>
      </w:pPr>
    </w:p>
    <w:p w:rsidR="00083A54" w:rsidRDefault="00083A54" w:rsidP="00083A54">
      <w:pPr>
        <w:spacing w:line="276" w:lineRule="auto"/>
        <w:ind w:right="-1"/>
        <w:rPr>
          <w:szCs w:val="28"/>
        </w:rPr>
      </w:pPr>
      <w:r>
        <w:rPr>
          <w:szCs w:val="28"/>
        </w:rPr>
        <w:t xml:space="preserve">Председатель Думы </w:t>
      </w:r>
    </w:p>
    <w:p w:rsidR="00083A54" w:rsidRDefault="00083A54" w:rsidP="00083A54">
      <w:pPr>
        <w:spacing w:line="276" w:lineRule="auto"/>
        <w:ind w:right="-1"/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 Н.А. Борик</w:t>
      </w:r>
    </w:p>
    <w:p w:rsidR="006938D0" w:rsidRDefault="006938D0" w:rsidP="00083A54">
      <w:pPr>
        <w:spacing w:line="276" w:lineRule="auto"/>
        <w:ind w:right="-1"/>
        <w:rPr>
          <w:szCs w:val="28"/>
        </w:rPr>
      </w:pPr>
    </w:p>
    <w:p w:rsidR="006938D0" w:rsidRDefault="006938D0" w:rsidP="00083A54">
      <w:pPr>
        <w:spacing w:line="276" w:lineRule="auto"/>
        <w:ind w:right="-1"/>
        <w:rPr>
          <w:szCs w:val="28"/>
        </w:rPr>
      </w:pPr>
    </w:p>
    <w:p w:rsidR="006938D0" w:rsidRDefault="006938D0" w:rsidP="00083A54">
      <w:pPr>
        <w:spacing w:line="276" w:lineRule="auto"/>
        <w:ind w:right="-1"/>
        <w:rPr>
          <w:szCs w:val="28"/>
        </w:rPr>
      </w:pPr>
    </w:p>
    <w:p w:rsidR="006938D0" w:rsidRDefault="006938D0" w:rsidP="00083A54">
      <w:pPr>
        <w:spacing w:line="276" w:lineRule="auto"/>
        <w:ind w:right="-1"/>
        <w:rPr>
          <w:szCs w:val="28"/>
        </w:rPr>
      </w:pPr>
    </w:p>
    <w:p w:rsidR="006938D0" w:rsidRDefault="006938D0" w:rsidP="00083A54">
      <w:pPr>
        <w:spacing w:line="276" w:lineRule="auto"/>
        <w:ind w:right="-1"/>
        <w:rPr>
          <w:szCs w:val="28"/>
        </w:rPr>
      </w:pPr>
    </w:p>
    <w:p w:rsidR="006938D0" w:rsidRDefault="006938D0" w:rsidP="00083A54">
      <w:pPr>
        <w:spacing w:line="276" w:lineRule="auto"/>
        <w:ind w:right="-1"/>
        <w:rPr>
          <w:szCs w:val="28"/>
        </w:rPr>
      </w:pPr>
    </w:p>
    <w:p w:rsidR="006938D0" w:rsidRDefault="006938D0" w:rsidP="00083A54">
      <w:pPr>
        <w:spacing w:line="276" w:lineRule="auto"/>
        <w:ind w:right="-1"/>
        <w:rPr>
          <w:szCs w:val="28"/>
        </w:rPr>
      </w:pPr>
    </w:p>
    <w:p w:rsidR="006938D0" w:rsidRDefault="006938D0" w:rsidP="006938D0">
      <w:pPr>
        <w:spacing w:line="276" w:lineRule="auto"/>
        <w:ind w:right="-1"/>
        <w:rPr>
          <w:szCs w:val="28"/>
        </w:rPr>
      </w:pPr>
    </w:p>
    <w:p w:rsidR="00B55774" w:rsidRDefault="00424921" w:rsidP="006938D0">
      <w:pPr>
        <w:spacing w:line="276" w:lineRule="auto"/>
        <w:ind w:right="-1"/>
        <w:rPr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6938D0" w:rsidRDefault="006938D0" w:rsidP="00B55774">
      <w:pPr>
        <w:jc w:val="center"/>
        <w:rPr>
          <w:b/>
          <w:szCs w:val="28"/>
        </w:rPr>
      </w:pPr>
    </w:p>
    <w:p w:rsidR="006938D0" w:rsidRDefault="006938D0" w:rsidP="00B55774">
      <w:pPr>
        <w:jc w:val="center"/>
        <w:rPr>
          <w:b/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B55774" w:rsidRDefault="00B55774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AC46CF">
        <w:rPr>
          <w:szCs w:val="28"/>
        </w:rPr>
        <w:t>31</w:t>
      </w:r>
      <w:r w:rsidR="0073216D">
        <w:rPr>
          <w:szCs w:val="28"/>
        </w:rPr>
        <w:t xml:space="preserve"> </w:t>
      </w:r>
      <w:r w:rsidR="00F210A9">
        <w:rPr>
          <w:szCs w:val="28"/>
        </w:rPr>
        <w:t>ию</w:t>
      </w:r>
      <w:r w:rsidR="0073216D">
        <w:rPr>
          <w:szCs w:val="28"/>
        </w:rPr>
        <w:t xml:space="preserve">ля </w:t>
      </w:r>
      <w:r>
        <w:rPr>
          <w:szCs w:val="28"/>
        </w:rPr>
        <w:t>201</w:t>
      </w:r>
      <w:r w:rsidR="00E00711">
        <w:rPr>
          <w:szCs w:val="28"/>
        </w:rPr>
        <w:t>9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AC46CF">
        <w:rPr>
          <w:szCs w:val="28"/>
        </w:rPr>
        <w:t>240</w:t>
      </w:r>
      <w:r w:rsidR="00400032">
        <w:rPr>
          <w:szCs w:val="28"/>
        </w:rPr>
        <w:t>-НПА</w:t>
      </w:r>
    </w:p>
    <w:p w:rsidR="00667FE7" w:rsidRPr="00BC540A" w:rsidRDefault="00667FE7" w:rsidP="00B55774">
      <w:pPr>
        <w:rPr>
          <w:b/>
          <w:szCs w:val="28"/>
        </w:rPr>
      </w:pPr>
    </w:p>
    <w:p w:rsidR="0079537B" w:rsidRDefault="0027263E" w:rsidP="0079537B">
      <w:pPr>
        <w:jc w:val="center"/>
        <w:rPr>
          <w:b/>
          <w:szCs w:val="28"/>
        </w:rPr>
      </w:pPr>
      <w:r w:rsidRPr="0079537B">
        <w:rPr>
          <w:b/>
          <w:szCs w:val="28"/>
        </w:rPr>
        <w:t>О</w:t>
      </w:r>
      <w:r w:rsidR="003423C6" w:rsidRPr="0079537B">
        <w:rPr>
          <w:b/>
          <w:szCs w:val="28"/>
        </w:rPr>
        <w:t xml:space="preserve"> внесении</w:t>
      </w:r>
      <w:r w:rsidRPr="0079537B">
        <w:rPr>
          <w:b/>
          <w:szCs w:val="28"/>
        </w:rPr>
        <w:t xml:space="preserve"> изменений  в </w:t>
      </w:r>
      <w:r w:rsidR="0079537B" w:rsidRPr="0079537B">
        <w:rPr>
          <w:b/>
          <w:szCs w:val="28"/>
        </w:rPr>
        <w:t xml:space="preserve">нормативный правовой акт </w:t>
      </w:r>
    </w:p>
    <w:p w:rsidR="0079537B" w:rsidRDefault="0079537B" w:rsidP="00793DCE">
      <w:pPr>
        <w:jc w:val="center"/>
        <w:rPr>
          <w:b/>
          <w:bCs/>
          <w:szCs w:val="28"/>
        </w:rPr>
      </w:pPr>
      <w:r w:rsidRPr="0079537B">
        <w:rPr>
          <w:b/>
          <w:szCs w:val="28"/>
        </w:rPr>
        <w:t xml:space="preserve">Думы Пожарского муниципального района </w:t>
      </w:r>
      <w:r w:rsidR="00793DCE" w:rsidRPr="00793DCE">
        <w:rPr>
          <w:b/>
          <w:szCs w:val="28"/>
        </w:rPr>
        <w:t>от 28 декабря 2018 года                 № 187-НПА</w:t>
      </w:r>
      <w:r w:rsidR="00793DCE" w:rsidRPr="0079537B">
        <w:rPr>
          <w:b/>
          <w:szCs w:val="28"/>
        </w:rPr>
        <w:t xml:space="preserve"> </w:t>
      </w:r>
      <w:r w:rsidRPr="0079537B">
        <w:rPr>
          <w:b/>
          <w:szCs w:val="28"/>
        </w:rPr>
        <w:t>«</w:t>
      </w:r>
      <w:r w:rsidRPr="0079537B">
        <w:rPr>
          <w:b/>
          <w:bCs/>
          <w:szCs w:val="28"/>
        </w:rPr>
        <w:t xml:space="preserve">О Порядке размещения сведений о доходах, расходах, </w:t>
      </w:r>
    </w:p>
    <w:p w:rsidR="0079537B" w:rsidRDefault="0079537B" w:rsidP="0079537B">
      <w:pPr>
        <w:jc w:val="center"/>
        <w:rPr>
          <w:b/>
          <w:bCs/>
          <w:szCs w:val="28"/>
        </w:rPr>
      </w:pPr>
      <w:r w:rsidRPr="0079537B">
        <w:rPr>
          <w:b/>
          <w:bCs/>
          <w:szCs w:val="28"/>
        </w:rPr>
        <w:t>об имуществе</w:t>
      </w:r>
      <w:r>
        <w:rPr>
          <w:b/>
          <w:bCs/>
          <w:szCs w:val="28"/>
        </w:rPr>
        <w:t xml:space="preserve"> </w:t>
      </w:r>
      <w:r w:rsidRPr="0079537B">
        <w:rPr>
          <w:b/>
          <w:bCs/>
          <w:szCs w:val="28"/>
        </w:rPr>
        <w:t>и обязательствах имущественного характера лиц, замещающих муниципальные должности, должности муниципальной службы</w:t>
      </w:r>
      <w:r w:rsidRPr="0079537B">
        <w:rPr>
          <w:b/>
          <w:bCs/>
          <w:i/>
          <w:szCs w:val="28"/>
        </w:rPr>
        <w:t xml:space="preserve"> </w:t>
      </w:r>
      <w:r w:rsidRPr="0079537B">
        <w:rPr>
          <w:b/>
          <w:bCs/>
          <w:szCs w:val="28"/>
        </w:rPr>
        <w:t>в органах местного самоуправления Пожарского</w:t>
      </w:r>
      <w:r>
        <w:rPr>
          <w:b/>
          <w:bCs/>
          <w:szCs w:val="28"/>
        </w:rPr>
        <w:t xml:space="preserve"> </w:t>
      </w:r>
      <w:r w:rsidRPr="0079537B">
        <w:rPr>
          <w:b/>
          <w:bCs/>
          <w:szCs w:val="28"/>
        </w:rPr>
        <w:t xml:space="preserve">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 и </w:t>
      </w:r>
      <w:r>
        <w:rPr>
          <w:b/>
          <w:bCs/>
          <w:szCs w:val="28"/>
        </w:rPr>
        <w:t>п</w:t>
      </w:r>
      <w:r w:rsidRPr="0079537B">
        <w:rPr>
          <w:b/>
          <w:bCs/>
          <w:szCs w:val="28"/>
        </w:rPr>
        <w:t xml:space="preserve">редоставления этих сведений общероссийским средствам </w:t>
      </w:r>
    </w:p>
    <w:p w:rsidR="00F210A9" w:rsidRPr="0079537B" w:rsidRDefault="0079537B" w:rsidP="0079537B">
      <w:pPr>
        <w:jc w:val="center"/>
        <w:rPr>
          <w:b/>
          <w:bCs/>
          <w:szCs w:val="28"/>
        </w:rPr>
      </w:pPr>
      <w:r w:rsidRPr="0079537B">
        <w:rPr>
          <w:b/>
          <w:bCs/>
          <w:szCs w:val="28"/>
        </w:rPr>
        <w:t>массовой информации для опубликования»</w:t>
      </w:r>
    </w:p>
    <w:p w:rsidR="00B55774" w:rsidRDefault="0027263E" w:rsidP="00F210A9">
      <w:pPr>
        <w:jc w:val="center"/>
        <w:rPr>
          <w:b/>
        </w:rPr>
      </w:pPr>
      <w:r>
        <w:rPr>
          <w:b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r w:rsidRPr="003662AC">
        <w:rPr>
          <w:szCs w:val="28"/>
        </w:rPr>
        <w:t>Принят Думой По</w:t>
      </w:r>
      <w:r w:rsidR="0073216D">
        <w:rPr>
          <w:szCs w:val="28"/>
        </w:rPr>
        <w:t xml:space="preserve">жарского муниципального района 30 </w:t>
      </w:r>
      <w:r w:rsidR="00F210A9">
        <w:rPr>
          <w:szCs w:val="28"/>
        </w:rPr>
        <w:t>ию</w:t>
      </w:r>
      <w:r w:rsidR="0073216D">
        <w:rPr>
          <w:szCs w:val="28"/>
        </w:rPr>
        <w:t>ля</w:t>
      </w:r>
      <w:r w:rsidRPr="003662AC">
        <w:rPr>
          <w:szCs w:val="28"/>
        </w:rPr>
        <w:t xml:space="preserve"> 201</w:t>
      </w:r>
      <w:r w:rsidR="009A7CD8">
        <w:rPr>
          <w:szCs w:val="28"/>
        </w:rPr>
        <w:t>9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F210A9" w:rsidRPr="00F210A9" w:rsidRDefault="00F210A9" w:rsidP="00F210A9">
      <w:pPr>
        <w:widowControl w:val="0"/>
        <w:autoSpaceDE w:val="0"/>
        <w:spacing w:line="360" w:lineRule="auto"/>
        <w:ind w:firstLine="567"/>
        <w:jc w:val="both"/>
        <w:rPr>
          <w:i/>
          <w:szCs w:val="28"/>
        </w:rPr>
      </w:pPr>
      <w:r>
        <w:rPr>
          <w:szCs w:val="28"/>
        </w:rPr>
        <w:t xml:space="preserve">В соответствии с федеральными законами от 6 октября 2003 года           № 131-ФЗ «Об общих принципах организации местного самоуправления в Российской Федерации», от 25 декабря 2008 года № 273-ФЗ «О противодействии коррупции», от 3 декабря 2012 года № 230-ФЗ «О контроле за </w:t>
      </w:r>
      <w:r w:rsidRPr="00F210A9">
        <w:rPr>
          <w:szCs w:val="28"/>
        </w:rPr>
        <w:t>соответствием расходов лиц, замещающих государственные должности, и иных лиц их доходам» и Уставом Пожарского муниципального района</w:t>
      </w:r>
      <w:r w:rsidRPr="00F210A9">
        <w:rPr>
          <w:i/>
          <w:szCs w:val="28"/>
        </w:rPr>
        <w:t xml:space="preserve"> </w:t>
      </w:r>
    </w:p>
    <w:p w:rsidR="00736300" w:rsidRDefault="00B55774" w:rsidP="00736300">
      <w:pPr>
        <w:pStyle w:val="a5"/>
        <w:spacing w:before="0"/>
        <w:ind w:firstLine="709"/>
        <w:rPr>
          <w:szCs w:val="28"/>
        </w:rPr>
      </w:pPr>
      <w:r w:rsidRPr="00F210A9">
        <w:rPr>
          <w:snapToGrid/>
          <w:szCs w:val="28"/>
        </w:rPr>
        <w:t xml:space="preserve">1. </w:t>
      </w:r>
      <w:r w:rsidR="00704C8C" w:rsidRPr="00F210A9">
        <w:rPr>
          <w:szCs w:val="28"/>
        </w:rPr>
        <w:t xml:space="preserve">Внести  </w:t>
      </w:r>
      <w:r w:rsidR="00861698" w:rsidRPr="007A614F">
        <w:rPr>
          <w:szCs w:val="28"/>
        </w:rPr>
        <w:t xml:space="preserve">в </w:t>
      </w:r>
      <w:r w:rsidR="00861698">
        <w:rPr>
          <w:szCs w:val="28"/>
        </w:rPr>
        <w:t xml:space="preserve">нормативный правовой акт </w:t>
      </w:r>
      <w:r w:rsidR="00861698" w:rsidRPr="007A614F">
        <w:rPr>
          <w:szCs w:val="28"/>
        </w:rPr>
        <w:t xml:space="preserve">Думы Пожарского муниципального </w:t>
      </w:r>
      <w:r w:rsidR="00861698" w:rsidRPr="00EC3BDA">
        <w:rPr>
          <w:szCs w:val="28"/>
        </w:rPr>
        <w:t xml:space="preserve">района </w:t>
      </w:r>
      <w:r w:rsidR="00EC3BDA" w:rsidRPr="00EC3BDA">
        <w:rPr>
          <w:szCs w:val="28"/>
        </w:rPr>
        <w:t>от 28 декабря 2018 года</w:t>
      </w:r>
      <w:r w:rsidR="00EC3BDA">
        <w:rPr>
          <w:szCs w:val="28"/>
        </w:rPr>
        <w:t xml:space="preserve"> </w:t>
      </w:r>
      <w:r w:rsidR="00EC3BDA" w:rsidRPr="00EC3BDA">
        <w:rPr>
          <w:szCs w:val="28"/>
        </w:rPr>
        <w:t>№ 187-НПА «</w:t>
      </w:r>
      <w:r w:rsidR="00EC3BDA" w:rsidRPr="00EC3BDA">
        <w:rPr>
          <w:bCs/>
          <w:szCs w:val="28"/>
        </w:rPr>
        <w:t>О Порядке</w:t>
      </w:r>
      <w:r w:rsidR="00736300" w:rsidRPr="00EC3BDA">
        <w:rPr>
          <w:szCs w:val="28"/>
        </w:rPr>
        <w:t xml:space="preserve"> </w:t>
      </w:r>
      <w:r w:rsidR="00736300">
        <w:rPr>
          <w:bCs/>
          <w:szCs w:val="28"/>
        </w:rPr>
        <w:t xml:space="preserve"> </w:t>
      </w:r>
      <w:r w:rsidR="00736300" w:rsidRPr="00FB4B54">
        <w:rPr>
          <w:bCs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="00736300" w:rsidRPr="00FB4B54">
        <w:rPr>
          <w:bCs/>
          <w:i/>
          <w:szCs w:val="28"/>
        </w:rPr>
        <w:t xml:space="preserve"> </w:t>
      </w:r>
      <w:r w:rsidR="00736300" w:rsidRPr="00FB4B54">
        <w:rPr>
          <w:bCs/>
          <w:szCs w:val="28"/>
        </w:rPr>
        <w:t xml:space="preserve">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</w:t>
      </w:r>
      <w:r w:rsidR="00736300" w:rsidRPr="00FB4B54">
        <w:rPr>
          <w:bCs/>
          <w:szCs w:val="28"/>
        </w:rPr>
        <w:lastRenderedPageBreak/>
        <w:t>их семей в информационно-телекоммуникационной сети «Интернет» и предоставления этих сведений общероссийским средствам массовой информации для опубликования</w:t>
      </w:r>
      <w:r w:rsidR="00736300">
        <w:rPr>
          <w:bCs/>
          <w:szCs w:val="28"/>
        </w:rPr>
        <w:t>»</w:t>
      </w:r>
      <w:r w:rsidR="00736300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275466" w:rsidRDefault="00992692" w:rsidP="00736300">
      <w:pPr>
        <w:pStyle w:val="a5"/>
        <w:spacing w:before="0"/>
        <w:ind w:firstLine="709"/>
        <w:rPr>
          <w:bCs/>
          <w:szCs w:val="28"/>
        </w:rPr>
      </w:pPr>
      <w:r>
        <w:rPr>
          <w:rFonts w:eastAsia="Calibri"/>
          <w:szCs w:val="28"/>
          <w:lang w:eastAsia="en-US"/>
        </w:rPr>
        <w:t>1.1</w:t>
      </w:r>
      <w:r w:rsidR="000A42C4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 xml:space="preserve"> </w:t>
      </w:r>
      <w:r w:rsidR="000A42C4">
        <w:rPr>
          <w:rFonts w:eastAsia="Calibri"/>
          <w:szCs w:val="28"/>
          <w:lang w:eastAsia="en-US"/>
        </w:rPr>
        <w:t xml:space="preserve">В Порядке </w:t>
      </w:r>
      <w:r w:rsidR="000A42C4" w:rsidRPr="00FB4B54">
        <w:rPr>
          <w:bCs/>
          <w:szCs w:val="28"/>
        </w:rPr>
        <w:t>размещения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</w:t>
      </w:r>
      <w:r w:rsidR="000A42C4" w:rsidRPr="00FB4B54">
        <w:rPr>
          <w:bCs/>
          <w:i/>
          <w:szCs w:val="28"/>
        </w:rPr>
        <w:t xml:space="preserve"> </w:t>
      </w:r>
      <w:r w:rsidR="000A42C4" w:rsidRPr="00FB4B54">
        <w:rPr>
          <w:bCs/>
          <w:szCs w:val="28"/>
        </w:rPr>
        <w:t>в органах местного самоуправления Пожарского муниципального района, должности руководителей муниципальных учреждений Пожарского муниципального района и членов их семей в информационно-телекоммуникационной сети «Интернет»</w:t>
      </w:r>
      <w:r w:rsidR="000A42C4">
        <w:rPr>
          <w:bCs/>
          <w:szCs w:val="28"/>
        </w:rPr>
        <w:t xml:space="preserve"> </w:t>
      </w:r>
      <w:r w:rsidR="000A42C4" w:rsidRPr="00FB4B54">
        <w:rPr>
          <w:bCs/>
          <w:szCs w:val="28"/>
        </w:rPr>
        <w:t>и предоставления этих сведений общероссийским средствам массовой информации для опубликования</w:t>
      </w:r>
      <w:r w:rsidR="00275466">
        <w:rPr>
          <w:bCs/>
          <w:szCs w:val="28"/>
        </w:rPr>
        <w:t>, утвержденном нормативн</w:t>
      </w:r>
      <w:r w:rsidR="0079537B">
        <w:rPr>
          <w:bCs/>
          <w:szCs w:val="28"/>
        </w:rPr>
        <w:t xml:space="preserve">ым </w:t>
      </w:r>
      <w:r w:rsidR="00275466">
        <w:rPr>
          <w:bCs/>
          <w:szCs w:val="28"/>
        </w:rPr>
        <w:t xml:space="preserve">правовым актом: </w:t>
      </w:r>
    </w:p>
    <w:p w:rsidR="00E64222" w:rsidRPr="00736300" w:rsidRDefault="00275466" w:rsidP="00736300">
      <w:pPr>
        <w:pStyle w:val="a5"/>
        <w:spacing w:before="0"/>
        <w:ind w:firstLine="709"/>
        <w:rPr>
          <w:szCs w:val="28"/>
        </w:rPr>
      </w:pPr>
      <w:r>
        <w:rPr>
          <w:rFonts w:eastAsia="Calibri"/>
          <w:szCs w:val="28"/>
          <w:lang w:eastAsia="en-US"/>
        </w:rPr>
        <w:t>1.1.1.</w:t>
      </w:r>
      <w:r w:rsidR="000A42C4">
        <w:rPr>
          <w:rFonts w:eastAsia="Calibri"/>
          <w:szCs w:val="28"/>
          <w:lang w:eastAsia="en-US"/>
        </w:rPr>
        <w:t xml:space="preserve"> </w:t>
      </w:r>
      <w:r w:rsidR="003B741B">
        <w:rPr>
          <w:rFonts w:eastAsia="Calibri"/>
          <w:szCs w:val="28"/>
          <w:lang w:eastAsia="en-US"/>
        </w:rPr>
        <w:t xml:space="preserve">в подпункте «г» пункта 2 </w:t>
      </w:r>
      <w:r w:rsidR="00EC3BDA">
        <w:rPr>
          <w:rFonts w:eastAsia="Calibri"/>
          <w:szCs w:val="28"/>
          <w:lang w:eastAsia="en-US"/>
        </w:rPr>
        <w:t xml:space="preserve">исключить </w:t>
      </w:r>
      <w:r w:rsidR="003B741B">
        <w:rPr>
          <w:rFonts w:eastAsia="Calibri"/>
          <w:szCs w:val="28"/>
          <w:lang w:eastAsia="en-US"/>
        </w:rPr>
        <w:t xml:space="preserve">слова </w:t>
      </w:r>
      <w:r w:rsidR="00E64222">
        <w:rPr>
          <w:rFonts w:eastAsia="Calibri"/>
          <w:szCs w:val="28"/>
          <w:lang w:eastAsia="en-US"/>
        </w:rPr>
        <w:t>«должность руководителя муниципального учреждения»</w:t>
      </w:r>
      <w:r>
        <w:rPr>
          <w:rFonts w:eastAsia="Calibri"/>
          <w:szCs w:val="28"/>
          <w:lang w:eastAsia="en-US"/>
        </w:rPr>
        <w:t>;</w:t>
      </w:r>
    </w:p>
    <w:p w:rsidR="003B741B" w:rsidRDefault="00E64222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 w:rsidR="00275466">
        <w:rPr>
          <w:rFonts w:eastAsia="Calibri"/>
          <w:szCs w:val="28"/>
          <w:lang w:eastAsia="en-US"/>
        </w:rPr>
        <w:t>1.1.2.</w:t>
      </w:r>
      <w:r>
        <w:rPr>
          <w:rFonts w:eastAsia="Calibri"/>
          <w:szCs w:val="28"/>
          <w:lang w:eastAsia="en-US"/>
        </w:rPr>
        <w:t xml:space="preserve"> </w:t>
      </w:r>
      <w:r w:rsidR="00837364">
        <w:rPr>
          <w:rFonts w:eastAsia="Calibri"/>
          <w:szCs w:val="28"/>
          <w:lang w:eastAsia="en-US"/>
        </w:rPr>
        <w:t xml:space="preserve">нумерацию пунктов 6 – 6 изменить соответственно на 6 </w:t>
      </w:r>
      <w:r w:rsidR="000A42C4">
        <w:rPr>
          <w:rFonts w:eastAsia="Calibri"/>
          <w:szCs w:val="28"/>
          <w:lang w:eastAsia="en-US"/>
        </w:rPr>
        <w:t>–</w:t>
      </w:r>
      <w:r w:rsidR="00837364">
        <w:rPr>
          <w:rFonts w:eastAsia="Calibri"/>
          <w:szCs w:val="28"/>
          <w:lang w:eastAsia="en-US"/>
        </w:rPr>
        <w:t xml:space="preserve"> 7</w:t>
      </w:r>
      <w:r w:rsidR="000A42C4">
        <w:rPr>
          <w:rFonts w:eastAsia="Calibri"/>
          <w:szCs w:val="28"/>
          <w:lang w:eastAsia="en-US"/>
        </w:rPr>
        <w:t>»</w:t>
      </w:r>
      <w:r w:rsidR="00837364">
        <w:rPr>
          <w:rFonts w:eastAsia="Calibri"/>
          <w:szCs w:val="28"/>
          <w:lang w:eastAsia="en-US"/>
        </w:rPr>
        <w:t>.</w:t>
      </w: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B55774" w:rsidRDefault="00B55774" w:rsidP="00CD667A">
      <w:pPr>
        <w:spacing w:line="360" w:lineRule="auto"/>
        <w:jc w:val="both"/>
      </w:pPr>
    </w:p>
    <w:p w:rsidR="0073216D" w:rsidRDefault="0073216D" w:rsidP="00CD667A">
      <w:pPr>
        <w:spacing w:line="360" w:lineRule="auto"/>
        <w:jc w:val="both"/>
      </w:pPr>
    </w:p>
    <w:p w:rsidR="00B55774" w:rsidRDefault="00AC46CF" w:rsidP="00B55774">
      <w:pPr>
        <w:keepLines/>
        <w:widowControl w:val="0"/>
        <w:suppressAutoHyphens/>
        <w:jc w:val="both"/>
        <w:rPr>
          <w:szCs w:val="28"/>
        </w:rPr>
      </w:pPr>
      <w:r>
        <w:t>И.о. г</w:t>
      </w:r>
      <w:r w:rsidR="00B55774">
        <w:t>лав</w:t>
      </w:r>
      <w:r w:rsidR="00EE18B5">
        <w:t>ы</w:t>
      </w:r>
      <w:r w:rsidR="00B55774" w:rsidRPr="002D5C6D">
        <w:t xml:space="preserve"> Пожарского муниципального района  </w:t>
      </w:r>
      <w:r>
        <w:t xml:space="preserve">              </w:t>
      </w:r>
      <w:r w:rsidR="006931DB">
        <w:t xml:space="preserve">        </w:t>
      </w:r>
      <w:r>
        <w:t>В.В. Седых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CAE" w:rsidRDefault="00AE0CAE">
      <w:r>
        <w:separator/>
      </w:r>
    </w:p>
  </w:endnote>
  <w:endnote w:type="continuationSeparator" w:id="1">
    <w:p w:rsidR="00AE0CAE" w:rsidRDefault="00AE0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CAE" w:rsidRDefault="00AE0CAE">
      <w:r>
        <w:separator/>
      </w:r>
    </w:p>
  </w:footnote>
  <w:footnote w:type="continuationSeparator" w:id="1">
    <w:p w:rsidR="00AE0CAE" w:rsidRDefault="00AE0C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A6411F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C3784" w:rsidRDefault="005C3784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784" w:rsidRDefault="00A6411F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C378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E18B5">
      <w:rPr>
        <w:rStyle w:val="a8"/>
        <w:noProof/>
      </w:rPr>
      <w:t>4</w:t>
    </w:r>
    <w:r>
      <w:rPr>
        <w:rStyle w:val="a8"/>
      </w:rPr>
      <w:fldChar w:fldCharType="end"/>
    </w:r>
  </w:p>
  <w:p w:rsidR="005C3784" w:rsidRDefault="005C3784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3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21C8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35EA"/>
    <w:rsid w:val="0007566F"/>
    <w:rsid w:val="00076EE6"/>
    <w:rsid w:val="000821C0"/>
    <w:rsid w:val="00082703"/>
    <w:rsid w:val="00083116"/>
    <w:rsid w:val="00083A54"/>
    <w:rsid w:val="000851F0"/>
    <w:rsid w:val="00086EC8"/>
    <w:rsid w:val="00092469"/>
    <w:rsid w:val="000A01D9"/>
    <w:rsid w:val="000A1636"/>
    <w:rsid w:val="000A25B9"/>
    <w:rsid w:val="000A2F2A"/>
    <w:rsid w:val="000A3EFE"/>
    <w:rsid w:val="000A42C4"/>
    <w:rsid w:val="000A6CF8"/>
    <w:rsid w:val="000B6DA0"/>
    <w:rsid w:val="000B6EAB"/>
    <w:rsid w:val="000B6F3F"/>
    <w:rsid w:val="000C156B"/>
    <w:rsid w:val="000C1695"/>
    <w:rsid w:val="000C2514"/>
    <w:rsid w:val="000C4E41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167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4633F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466"/>
    <w:rsid w:val="00275905"/>
    <w:rsid w:val="00276E5A"/>
    <w:rsid w:val="0028142F"/>
    <w:rsid w:val="002841CE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C5B89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27D39"/>
    <w:rsid w:val="00330EDB"/>
    <w:rsid w:val="00337BF3"/>
    <w:rsid w:val="00337C49"/>
    <w:rsid w:val="00337F52"/>
    <w:rsid w:val="003401C2"/>
    <w:rsid w:val="003423C6"/>
    <w:rsid w:val="00344C56"/>
    <w:rsid w:val="0035403E"/>
    <w:rsid w:val="003573A6"/>
    <w:rsid w:val="00360FE4"/>
    <w:rsid w:val="00361DF8"/>
    <w:rsid w:val="00363CF2"/>
    <w:rsid w:val="003662AC"/>
    <w:rsid w:val="00371A77"/>
    <w:rsid w:val="00374314"/>
    <w:rsid w:val="00375C1C"/>
    <w:rsid w:val="003823E9"/>
    <w:rsid w:val="003850F2"/>
    <w:rsid w:val="00387012"/>
    <w:rsid w:val="00397A41"/>
    <w:rsid w:val="003A0317"/>
    <w:rsid w:val="003A295E"/>
    <w:rsid w:val="003A436A"/>
    <w:rsid w:val="003A4592"/>
    <w:rsid w:val="003A6B6B"/>
    <w:rsid w:val="003A7211"/>
    <w:rsid w:val="003A75D6"/>
    <w:rsid w:val="003B0255"/>
    <w:rsid w:val="003B0DD4"/>
    <w:rsid w:val="003B6079"/>
    <w:rsid w:val="003B741B"/>
    <w:rsid w:val="003C16F1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E636F"/>
    <w:rsid w:val="003F0015"/>
    <w:rsid w:val="003F5440"/>
    <w:rsid w:val="003F7187"/>
    <w:rsid w:val="00400032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4921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57A0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4B34"/>
    <w:rsid w:val="00497CF4"/>
    <w:rsid w:val="004A0B92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00A8"/>
    <w:rsid w:val="00560CAF"/>
    <w:rsid w:val="0056370D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2C63"/>
    <w:rsid w:val="00664B8B"/>
    <w:rsid w:val="00667FE7"/>
    <w:rsid w:val="0067102B"/>
    <w:rsid w:val="0067144C"/>
    <w:rsid w:val="00673285"/>
    <w:rsid w:val="00673B9F"/>
    <w:rsid w:val="00682433"/>
    <w:rsid w:val="0068387E"/>
    <w:rsid w:val="00686737"/>
    <w:rsid w:val="00687071"/>
    <w:rsid w:val="00692B4E"/>
    <w:rsid w:val="006930FA"/>
    <w:rsid w:val="006931DB"/>
    <w:rsid w:val="006938D0"/>
    <w:rsid w:val="006A0A51"/>
    <w:rsid w:val="006A0B03"/>
    <w:rsid w:val="006A12CE"/>
    <w:rsid w:val="006A2D8C"/>
    <w:rsid w:val="006A562D"/>
    <w:rsid w:val="006A5F9D"/>
    <w:rsid w:val="006A6665"/>
    <w:rsid w:val="006B08F8"/>
    <w:rsid w:val="006B37A5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216D"/>
    <w:rsid w:val="007347DA"/>
    <w:rsid w:val="0073584E"/>
    <w:rsid w:val="00735E9F"/>
    <w:rsid w:val="00736300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3DCE"/>
    <w:rsid w:val="0079537B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4ECC"/>
    <w:rsid w:val="007D72A3"/>
    <w:rsid w:val="007E74F5"/>
    <w:rsid w:val="007F1238"/>
    <w:rsid w:val="007F6C06"/>
    <w:rsid w:val="00804C61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37364"/>
    <w:rsid w:val="00840B4D"/>
    <w:rsid w:val="008413F3"/>
    <w:rsid w:val="00841B19"/>
    <w:rsid w:val="00847578"/>
    <w:rsid w:val="0085590D"/>
    <w:rsid w:val="00855C43"/>
    <w:rsid w:val="00857CBC"/>
    <w:rsid w:val="00861698"/>
    <w:rsid w:val="008650A8"/>
    <w:rsid w:val="008667DE"/>
    <w:rsid w:val="008669FE"/>
    <w:rsid w:val="008700B2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900087"/>
    <w:rsid w:val="00902BB9"/>
    <w:rsid w:val="009051FA"/>
    <w:rsid w:val="0090659F"/>
    <w:rsid w:val="00907641"/>
    <w:rsid w:val="00910ED9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A7CD8"/>
    <w:rsid w:val="009B0015"/>
    <w:rsid w:val="009B0044"/>
    <w:rsid w:val="009B145B"/>
    <w:rsid w:val="009B3729"/>
    <w:rsid w:val="009B51E7"/>
    <w:rsid w:val="009B64E9"/>
    <w:rsid w:val="009C1054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0115"/>
    <w:rsid w:val="00A2241C"/>
    <w:rsid w:val="00A2257C"/>
    <w:rsid w:val="00A25121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11F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46CF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D7096"/>
    <w:rsid w:val="00AE010F"/>
    <w:rsid w:val="00AE0CAE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3D8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C14AA"/>
    <w:rsid w:val="00DC171E"/>
    <w:rsid w:val="00DC3F3B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4222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2FE9"/>
    <w:rsid w:val="00EB4C39"/>
    <w:rsid w:val="00EB5250"/>
    <w:rsid w:val="00EB57D4"/>
    <w:rsid w:val="00EC05D1"/>
    <w:rsid w:val="00EC3BDA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18B5"/>
    <w:rsid w:val="00EE29F0"/>
    <w:rsid w:val="00EE5496"/>
    <w:rsid w:val="00EE7311"/>
    <w:rsid w:val="00EF0AC9"/>
    <w:rsid w:val="00EF0FC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0A9"/>
    <w:rsid w:val="00F21707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735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5414A6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paragraph" w:styleId="ab">
    <w:name w:val="No Spacing"/>
    <w:uiPriority w:val="1"/>
    <w:qFormat/>
    <w:rsid w:val="00083A5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5</TotalTime>
  <Pages>4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6025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5</cp:revision>
  <cp:lastPrinted>2019-03-15T03:21:00Z</cp:lastPrinted>
  <dcterms:created xsi:type="dcterms:W3CDTF">2019-07-19T04:42:00Z</dcterms:created>
  <dcterms:modified xsi:type="dcterms:W3CDTF">2019-07-31T06:34:00Z</dcterms:modified>
</cp:coreProperties>
</file>