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ayout w:type="fixed"/>
        <w:tblLook w:val="01E0"/>
      </w:tblPr>
      <w:tblGrid>
        <w:gridCol w:w="9747"/>
      </w:tblGrid>
      <w:tr w:rsidR="001B67B8" w:rsidRPr="00831E1F">
        <w:trPr>
          <w:trHeight w:val="1275"/>
        </w:trPr>
        <w:tc>
          <w:tcPr>
            <w:tcW w:w="9747" w:type="dxa"/>
          </w:tcPr>
          <w:p w:rsidR="001B67B8" w:rsidRPr="00831E1F" w:rsidRDefault="001B67B8" w:rsidP="001749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s1026" type="#_x0000_t75" alt="Герб без вольной части" style="position:absolute;left:0;text-align:left;margin-left:212.4pt;margin-top:.05pt;width:47.85pt;height:59.25pt;z-index:-251658240;visibility:visible" filled="t" fillcolor="#0cf">
                  <v:imagedata r:id="rId5" o:title="" chromakey="#00c" gain="57672f" blacklevel="3932f"/>
                </v:shape>
              </w:pict>
            </w:r>
          </w:p>
          <w:p w:rsidR="001B67B8" w:rsidRPr="00831E1F" w:rsidRDefault="001B67B8" w:rsidP="001749F0">
            <w:pPr>
              <w:rPr>
                <w:rFonts w:ascii="Times New Roman" w:hAnsi="Times New Roman" w:cs="Times New Roman"/>
              </w:rPr>
            </w:pPr>
          </w:p>
        </w:tc>
      </w:tr>
    </w:tbl>
    <w:p w:rsidR="001B67B8" w:rsidRPr="00100C1B" w:rsidRDefault="001B67B8" w:rsidP="001749F0">
      <w:pPr>
        <w:ind w:left="-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67B8" w:rsidRPr="00100C1B" w:rsidRDefault="001B67B8" w:rsidP="001749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B67B8" w:rsidRPr="00100C1B" w:rsidRDefault="001B67B8" w:rsidP="001749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1B67B8" w:rsidRPr="00100C1B" w:rsidRDefault="001B67B8" w:rsidP="001749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>ПРИМОРСКОГО КРАЯ</w:t>
      </w:r>
    </w:p>
    <w:p w:rsidR="001B67B8" w:rsidRPr="00100C1B" w:rsidRDefault="001B67B8" w:rsidP="001749F0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67B8" w:rsidRPr="00100C1B" w:rsidRDefault="001B67B8" w:rsidP="001749F0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:rsidR="001B67B8" w:rsidRPr="00100C1B" w:rsidRDefault="001B67B8" w:rsidP="001749F0">
      <w:pPr>
        <w:tabs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комиссии по жилищным вопросам при администрации </w:t>
      </w:r>
    </w:p>
    <w:p w:rsidR="001B67B8" w:rsidRPr="00100C1B" w:rsidRDefault="001B67B8" w:rsidP="001749F0">
      <w:pPr>
        <w:tabs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Приморского края </w:t>
      </w:r>
    </w:p>
    <w:p w:rsidR="001B67B8" w:rsidRPr="00047390" w:rsidRDefault="001B67B8" w:rsidP="001749F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B67B8" w:rsidRPr="00047390" w:rsidRDefault="001B67B8" w:rsidP="00174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67B8" w:rsidRPr="007010BC" w:rsidRDefault="001B67B8" w:rsidP="001749F0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07.10</w:t>
      </w:r>
      <w:r w:rsidRPr="007010BC">
        <w:rPr>
          <w:rFonts w:ascii="Times New Roman" w:hAnsi="Times New Roman" w:cs="Times New Roman"/>
          <w:sz w:val="26"/>
          <w:szCs w:val="26"/>
          <w:u w:val="single"/>
        </w:rPr>
        <w:t>.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7010BC">
        <w:rPr>
          <w:rFonts w:ascii="Times New Roman" w:hAnsi="Times New Roman" w:cs="Times New Roman"/>
          <w:sz w:val="26"/>
          <w:szCs w:val="26"/>
          <w:u w:val="single"/>
        </w:rPr>
        <w:t>201</w:t>
      </w:r>
      <w:r>
        <w:rPr>
          <w:rFonts w:ascii="Times New Roman" w:hAnsi="Times New Roman" w:cs="Times New Roman"/>
          <w:sz w:val="26"/>
          <w:szCs w:val="26"/>
          <w:u w:val="single"/>
        </w:rPr>
        <w:t>9</w:t>
      </w:r>
      <w:r w:rsidRPr="007010BC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7010BC">
        <w:rPr>
          <w:rFonts w:ascii="Times New Roman" w:hAnsi="Times New Roman" w:cs="Times New Roman"/>
          <w:sz w:val="26"/>
          <w:szCs w:val="26"/>
        </w:rPr>
        <w:t xml:space="preserve">   пгт Лучегорск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7010BC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10BC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1B67B8" w:rsidRPr="007010BC" w:rsidRDefault="001B67B8" w:rsidP="001749F0">
      <w:pPr>
        <w:tabs>
          <w:tab w:val="left" w:pos="709"/>
          <w:tab w:val="left" w:pos="8647"/>
        </w:tabs>
        <w:spacing w:after="0" w:line="240" w:lineRule="auto"/>
        <w:ind w:right="112"/>
        <w:rPr>
          <w:rFonts w:ascii="Times New Roman" w:hAnsi="Times New Roman" w:cs="Times New Roman"/>
          <w:b/>
          <w:bCs/>
          <w:sz w:val="26"/>
          <w:szCs w:val="26"/>
        </w:rPr>
      </w:pPr>
    </w:p>
    <w:p w:rsidR="001B67B8" w:rsidRPr="007010BC" w:rsidRDefault="001B67B8" w:rsidP="001749F0">
      <w:pPr>
        <w:tabs>
          <w:tab w:val="left" w:pos="709"/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163"/>
        <w:gridCol w:w="6299"/>
      </w:tblGrid>
      <w:tr w:rsidR="001B67B8" w:rsidRPr="00831E1F">
        <w:trPr>
          <w:trHeight w:val="317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831E1F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Председательствующий</w:t>
            </w: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tabs>
                <w:tab w:val="left" w:pos="3720"/>
                <w:tab w:val="left" w:pos="86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67B8" w:rsidRPr="00831E1F">
        <w:trPr>
          <w:trHeight w:val="507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Малиенко </w:t>
            </w:r>
          </w:p>
          <w:p w:rsidR="001B67B8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Светлана </w:t>
            </w:r>
          </w:p>
          <w:p w:rsidR="001B67B8" w:rsidRPr="007010BC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Владимировна</w:t>
            </w: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жизнеобеспечения, дорожного хозяйства и транспортных услуг </w:t>
            </w: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администрации Пожарского муниципального района, заместитель председателя Комиссии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B67B8" w:rsidRPr="00831E1F">
        <w:trPr>
          <w:trHeight w:val="335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831E1F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Секретарь:</w:t>
            </w: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tabs>
                <w:tab w:val="left" w:pos="3720"/>
                <w:tab w:val="left" w:pos="86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67B8" w:rsidRPr="00831E1F">
        <w:trPr>
          <w:trHeight w:val="451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Малиенко </w:t>
            </w:r>
          </w:p>
          <w:p w:rsidR="001B67B8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Светлана </w:t>
            </w:r>
          </w:p>
          <w:p w:rsidR="001B67B8" w:rsidRPr="007010BC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Владимировна</w:t>
            </w: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жизнеобеспечения, дорожного хозяйства и транспортных услуг </w:t>
            </w: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администрации Пожарского муниципального района, заместитель председателя Комиссии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B67B8" w:rsidRPr="00831E1F">
        <w:trPr>
          <w:trHeight w:val="357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831E1F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>Присутствовали:</w:t>
            </w: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67B8" w:rsidRPr="00831E1F">
        <w:trPr>
          <w:trHeight w:val="357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7010BC" w:rsidRDefault="001B67B8" w:rsidP="001749F0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67B8" w:rsidRPr="00831E1F">
        <w:trPr>
          <w:trHeight w:val="1032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Шамеева</w:t>
            </w:r>
          </w:p>
          <w:p w:rsidR="001B67B8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1B67B8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Юрьевна</w:t>
            </w:r>
          </w:p>
          <w:p w:rsidR="001B67B8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831E1F" w:rsidRDefault="001B67B8" w:rsidP="001749F0">
            <w:pPr>
              <w:tabs>
                <w:tab w:val="left" w:pos="4095"/>
              </w:tabs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начальник юридического отдела администрации Пожарского муниципального района, член Комиссии;</w:t>
            </w:r>
          </w:p>
          <w:p w:rsidR="001B67B8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67B8" w:rsidRPr="00831E1F">
        <w:trPr>
          <w:trHeight w:val="661"/>
        </w:trPr>
        <w:tc>
          <w:tcPr>
            <w:tcW w:w="3163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831E1F" w:rsidRDefault="001B67B8" w:rsidP="001749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Стреха Елена Владимировна</w:t>
            </w:r>
          </w:p>
        </w:tc>
        <w:tc>
          <w:tcPr>
            <w:tcW w:w="6299" w:type="dxa"/>
            <w:shd w:val="clear" w:color="000000" w:fill="FFFFFF"/>
            <w:tcMar>
              <w:left w:w="108" w:type="dxa"/>
              <w:right w:w="108" w:type="dxa"/>
            </w:tcMar>
          </w:tcPr>
          <w:p w:rsidR="001B67B8" w:rsidRPr="00831E1F" w:rsidRDefault="001B67B8" w:rsidP="001749F0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и.о. начальника Управления финансов администрации Пожарского муниципального района, член Комиссии.</w:t>
            </w:r>
          </w:p>
        </w:tc>
      </w:tr>
    </w:tbl>
    <w:p w:rsidR="001B67B8" w:rsidRPr="007010BC" w:rsidRDefault="001B67B8" w:rsidP="001749F0">
      <w:pPr>
        <w:spacing w:after="0" w:line="240" w:lineRule="auto"/>
        <w:ind w:right="536"/>
        <w:jc w:val="center"/>
        <w:rPr>
          <w:rFonts w:ascii="Times New Roman" w:hAnsi="Times New Roman" w:cs="Times New Roman"/>
          <w:sz w:val="26"/>
          <w:szCs w:val="26"/>
        </w:rPr>
      </w:pPr>
    </w:p>
    <w:p w:rsidR="001B67B8" w:rsidRPr="007010BC" w:rsidRDefault="001B67B8" w:rsidP="001749F0">
      <w:pPr>
        <w:spacing w:after="0" w:line="240" w:lineRule="auto"/>
        <w:ind w:right="536"/>
        <w:jc w:val="center"/>
        <w:rPr>
          <w:rFonts w:ascii="Times New Roman" w:hAnsi="Times New Roman" w:cs="Times New Roman"/>
          <w:sz w:val="26"/>
          <w:szCs w:val="26"/>
        </w:rPr>
      </w:pPr>
      <w:r w:rsidRPr="007010BC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1B67B8" w:rsidRPr="007010BC" w:rsidRDefault="001B67B8" w:rsidP="001749F0">
      <w:pPr>
        <w:spacing w:after="0" w:line="240" w:lineRule="auto"/>
        <w:ind w:right="53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B67B8" w:rsidRPr="009A1E29" w:rsidRDefault="001B67B8" w:rsidP="009A1E29">
      <w:pPr>
        <w:numPr>
          <w:ilvl w:val="0"/>
          <w:numId w:val="1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4010">
        <w:rPr>
          <w:rFonts w:ascii="Times New Roman" w:hAnsi="Times New Roman" w:cs="Times New Roman"/>
          <w:sz w:val="26"/>
          <w:szCs w:val="26"/>
        </w:rPr>
        <w:t xml:space="preserve">Предоставление регистрации по месту жительства </w:t>
      </w:r>
      <w:r>
        <w:rPr>
          <w:rFonts w:ascii="Times New Roman" w:hAnsi="Times New Roman" w:cs="Times New Roman"/>
          <w:sz w:val="26"/>
          <w:szCs w:val="26"/>
        </w:rPr>
        <w:t>сроком на шесть месяцев Парыгиной О.Н.;</w:t>
      </w:r>
    </w:p>
    <w:p w:rsidR="001B67B8" w:rsidRPr="00ED46E3" w:rsidRDefault="001B67B8" w:rsidP="001749F0">
      <w:pPr>
        <w:pStyle w:val="ListParagraph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1136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По первому вопросу</w:t>
      </w:r>
      <w:r w:rsidRPr="00F11136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1136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F11136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1B67B8" w:rsidRDefault="001B67B8" w:rsidP="001749F0">
      <w:pPr>
        <w:tabs>
          <w:tab w:val="left" w:pos="0"/>
          <w:tab w:val="left" w:pos="6660"/>
        </w:tabs>
        <w:spacing w:after="0" w:line="360" w:lineRule="auto"/>
        <w:ind w:right="6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  <w:u w:val="single"/>
        </w:rPr>
        <w:t>СЛУШАЛИ:</w:t>
      </w:r>
    </w:p>
    <w:p w:rsidR="001B67B8" w:rsidRDefault="001B67B8" w:rsidP="001749F0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  <w:sectPr w:rsidR="001B67B8" w:rsidSect="009A1E29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6"/>
          <w:szCs w:val="26"/>
        </w:rPr>
        <w:t>Малиенко С.В.</w:t>
      </w: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520F1B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r>
        <w:rPr>
          <w:rFonts w:ascii="Times New Roman" w:hAnsi="Times New Roman" w:cs="Times New Roman"/>
          <w:sz w:val="26"/>
          <w:szCs w:val="26"/>
        </w:rPr>
        <w:t>Парыгиной Оксаны Николаевны 26.11.1977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520F1B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 xml:space="preserve">981328 </w:t>
      </w:r>
      <w:r w:rsidRPr="00520F1B">
        <w:rPr>
          <w:rFonts w:ascii="Times New Roman" w:hAnsi="Times New Roman" w:cs="Times New Roman"/>
          <w:sz w:val="26"/>
          <w:szCs w:val="26"/>
        </w:rPr>
        <w:t xml:space="preserve">выдан </w:t>
      </w:r>
      <w:r>
        <w:rPr>
          <w:rFonts w:ascii="Times New Roman" w:hAnsi="Times New Roman" w:cs="Times New Roman"/>
          <w:sz w:val="26"/>
          <w:szCs w:val="26"/>
        </w:rPr>
        <w:t xml:space="preserve">22.08.2012 отделением ТП УФМС России по приморскому краю в Пожарском </w:t>
      </w:r>
    </w:p>
    <w:p w:rsidR="001B67B8" w:rsidRPr="006F60E1" w:rsidRDefault="001B67B8" w:rsidP="009A1E29">
      <w:pPr>
        <w:tabs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муниципальном районе</w:t>
      </w:r>
      <w:r w:rsidRPr="00520F1B">
        <w:rPr>
          <w:rFonts w:ascii="Times New Roman" w:hAnsi="Times New Roman" w:cs="Times New Roman"/>
          <w:sz w:val="26"/>
          <w:szCs w:val="26"/>
        </w:rPr>
        <w:t xml:space="preserve">,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жительства </w:t>
      </w:r>
      <w:r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Приморский край, Пожарский район,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7C3B5E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>Ясеневый, ул. Луговая, д. 10 а, кв. 2.</w:t>
      </w:r>
    </w:p>
    <w:p w:rsidR="001B67B8" w:rsidRPr="007C3B5E" w:rsidRDefault="001B67B8" w:rsidP="001749F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B67B8" w:rsidRPr="006F60E1" w:rsidRDefault="001B67B8" w:rsidP="009A1E29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2C86">
        <w:rPr>
          <w:rFonts w:ascii="Times New Roman" w:hAnsi="Times New Roman" w:cs="Times New Roman"/>
          <w:b/>
          <w:bCs/>
          <w:sz w:val="26"/>
          <w:szCs w:val="26"/>
        </w:rPr>
        <w:t>РЕШИЛИ: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D707C">
        <w:rPr>
          <w:rFonts w:ascii="Times New Roman" w:hAnsi="Times New Roman" w:cs="Times New Roman"/>
          <w:sz w:val="26"/>
          <w:szCs w:val="26"/>
        </w:rPr>
        <w:t>Разрешить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Парыгиной Оксане Николаевне, 26.11.1977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2C86">
        <w:rPr>
          <w:rFonts w:ascii="Times New Roman" w:hAnsi="Times New Roman" w:cs="Times New Roman"/>
          <w:sz w:val="26"/>
          <w:szCs w:val="26"/>
        </w:rPr>
        <w:t xml:space="preserve">регистрацию по месту </w:t>
      </w:r>
      <w:r>
        <w:rPr>
          <w:rFonts w:ascii="Times New Roman" w:hAnsi="Times New Roman" w:cs="Times New Roman"/>
          <w:sz w:val="26"/>
          <w:szCs w:val="26"/>
        </w:rPr>
        <w:t xml:space="preserve">жительства 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Приморский край, Пожарский район,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>Ясеневый, ул. Луговая, д. 10 а, кв. 2.</w:t>
      </w:r>
    </w:p>
    <w:p w:rsidR="001B67B8" w:rsidRDefault="001B67B8" w:rsidP="001749F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1B67B8" w:rsidRDefault="001B67B8" w:rsidP="001749F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1B67B8" w:rsidRDefault="001B67B8" w:rsidP="001749F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1B67B8" w:rsidRPr="00246B0A" w:rsidRDefault="001B67B8" w:rsidP="001749F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Комиссии                                                                            С.В. Малиенко</w:t>
      </w:r>
    </w:p>
    <w:p w:rsidR="001B67B8" w:rsidRPr="007C3B5E" w:rsidRDefault="001B67B8" w:rsidP="001749F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1B67B8" w:rsidRPr="007C3B5E" w:rsidRDefault="001B67B8" w:rsidP="001749F0">
      <w:pPr>
        <w:tabs>
          <w:tab w:val="left" w:pos="-42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B67B8" w:rsidRDefault="001B67B8" w:rsidP="001749F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 xml:space="preserve">Секретарь Комиссии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Pr="007C3B5E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С.В. Малиенко</w:t>
      </w:r>
    </w:p>
    <w:p w:rsidR="001B67B8" w:rsidRDefault="001B67B8"/>
    <w:sectPr w:rsidR="001B67B8" w:rsidSect="009A1E2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97453"/>
    <w:multiLevelType w:val="multilevel"/>
    <w:tmpl w:val="C5D4120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49F0"/>
    <w:rsid w:val="00047390"/>
    <w:rsid w:val="00100C1B"/>
    <w:rsid w:val="001749F0"/>
    <w:rsid w:val="001B67B8"/>
    <w:rsid w:val="00246B0A"/>
    <w:rsid w:val="004A0511"/>
    <w:rsid w:val="00520F1B"/>
    <w:rsid w:val="005F42D8"/>
    <w:rsid w:val="0061060F"/>
    <w:rsid w:val="006D707C"/>
    <w:rsid w:val="006F60E1"/>
    <w:rsid w:val="007010BC"/>
    <w:rsid w:val="007C3B5E"/>
    <w:rsid w:val="00831E1F"/>
    <w:rsid w:val="00874010"/>
    <w:rsid w:val="009A1E29"/>
    <w:rsid w:val="00A62C86"/>
    <w:rsid w:val="00ED46E3"/>
    <w:rsid w:val="00F11136"/>
    <w:rsid w:val="00F613ED"/>
    <w:rsid w:val="00FD2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51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749F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F613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3A0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313</Words>
  <Characters>1785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2019-10-07T00:48:00Z</cp:lastPrinted>
  <dcterms:created xsi:type="dcterms:W3CDTF">2019-10-07T01:08:00Z</dcterms:created>
  <dcterms:modified xsi:type="dcterms:W3CDTF">2019-10-07T01:49:00Z</dcterms:modified>
</cp:coreProperties>
</file>