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A54" w:rsidRDefault="00AF2912" w:rsidP="00083A54">
      <w:pPr>
        <w:spacing w:line="276" w:lineRule="auto"/>
        <w:ind w:right="-1" w:firstLine="709"/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B8D" w:rsidRDefault="00547B8D" w:rsidP="00547B8D">
      <w:pPr>
        <w:ind w:right="-1" w:firstLine="709"/>
        <w:jc w:val="center"/>
        <w:rPr>
          <w:b/>
          <w:szCs w:val="28"/>
        </w:rPr>
      </w:pPr>
    </w:p>
    <w:p w:rsidR="00083A54" w:rsidRDefault="00083A54" w:rsidP="00547B8D">
      <w:pPr>
        <w:ind w:right="-1" w:firstLine="709"/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083A54" w:rsidRDefault="00083A54" w:rsidP="00547B8D">
      <w:pPr>
        <w:ind w:right="-1" w:firstLine="709"/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083A54" w:rsidRDefault="00083A54" w:rsidP="00547B8D">
      <w:pPr>
        <w:ind w:right="-1" w:firstLine="709"/>
        <w:jc w:val="center"/>
        <w:rPr>
          <w:b/>
          <w:szCs w:val="28"/>
        </w:rPr>
      </w:pPr>
    </w:p>
    <w:p w:rsidR="00083A54" w:rsidRDefault="00083A54" w:rsidP="00547B8D">
      <w:pPr>
        <w:ind w:right="-1" w:firstLine="709"/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083A54" w:rsidRDefault="00083A54" w:rsidP="00547B8D">
      <w:pPr>
        <w:ind w:right="-1" w:firstLine="709"/>
        <w:rPr>
          <w:szCs w:val="28"/>
        </w:rPr>
      </w:pPr>
    </w:p>
    <w:p w:rsidR="00083A54" w:rsidRDefault="006B37A5" w:rsidP="00547B8D">
      <w:pPr>
        <w:ind w:right="-1"/>
        <w:rPr>
          <w:szCs w:val="28"/>
        </w:rPr>
      </w:pPr>
      <w:r>
        <w:rPr>
          <w:szCs w:val="28"/>
        </w:rPr>
        <w:t>от «</w:t>
      </w:r>
      <w:r w:rsidR="00540808">
        <w:rPr>
          <w:szCs w:val="28"/>
        </w:rPr>
        <w:t>17</w:t>
      </w:r>
      <w:r>
        <w:rPr>
          <w:szCs w:val="28"/>
        </w:rPr>
        <w:t xml:space="preserve">» </w:t>
      </w:r>
      <w:r w:rsidR="00F856F8">
        <w:rPr>
          <w:szCs w:val="28"/>
        </w:rPr>
        <w:t>декабр</w:t>
      </w:r>
      <w:r>
        <w:rPr>
          <w:szCs w:val="28"/>
        </w:rPr>
        <w:t>я</w:t>
      </w:r>
      <w:r w:rsidR="00547B8D">
        <w:rPr>
          <w:szCs w:val="28"/>
        </w:rPr>
        <w:t xml:space="preserve"> 2019 года             </w:t>
      </w:r>
      <w:r w:rsidR="00083A54">
        <w:rPr>
          <w:szCs w:val="28"/>
        </w:rPr>
        <w:t xml:space="preserve"> пгт Лучегорск        </w:t>
      </w:r>
      <w:r w:rsidR="00AC46CF">
        <w:rPr>
          <w:szCs w:val="28"/>
        </w:rPr>
        <w:t xml:space="preserve">                     </w:t>
      </w:r>
      <w:r w:rsidR="0073216D">
        <w:rPr>
          <w:szCs w:val="28"/>
        </w:rPr>
        <w:t xml:space="preserve">№ </w:t>
      </w:r>
      <w:r w:rsidR="00547B8D">
        <w:rPr>
          <w:szCs w:val="28"/>
        </w:rPr>
        <w:t>638</w:t>
      </w:r>
    </w:p>
    <w:p w:rsidR="00083A54" w:rsidRDefault="00083A54" w:rsidP="00547B8D">
      <w:pPr>
        <w:ind w:right="-1" w:firstLine="709"/>
        <w:rPr>
          <w:color w:val="333333"/>
          <w:szCs w:val="28"/>
        </w:rPr>
      </w:pPr>
    </w:p>
    <w:p w:rsidR="009B64E9" w:rsidRPr="00160167" w:rsidRDefault="00083A54" w:rsidP="00547B8D">
      <w:pPr>
        <w:ind w:right="3117"/>
        <w:jc w:val="both"/>
        <w:rPr>
          <w:bCs/>
          <w:szCs w:val="28"/>
        </w:rPr>
      </w:pPr>
      <w:r w:rsidRPr="00160167">
        <w:rPr>
          <w:szCs w:val="28"/>
        </w:rPr>
        <w:t xml:space="preserve">О нормативном правовом акте Думы Пожарского муниципального района </w:t>
      </w:r>
      <w:r w:rsidR="002C5B89" w:rsidRPr="00160167">
        <w:rPr>
          <w:szCs w:val="28"/>
        </w:rPr>
        <w:t xml:space="preserve">«О внесении изменений  в </w:t>
      </w:r>
      <w:r w:rsidR="00A20115">
        <w:rPr>
          <w:szCs w:val="28"/>
        </w:rPr>
        <w:t xml:space="preserve">нормативный правовой акт </w:t>
      </w:r>
      <w:r w:rsidR="00A20115" w:rsidRPr="006B199B">
        <w:rPr>
          <w:szCs w:val="28"/>
        </w:rPr>
        <w:t>Думы Пожа</w:t>
      </w:r>
      <w:r w:rsidR="00A20115">
        <w:rPr>
          <w:szCs w:val="28"/>
        </w:rPr>
        <w:t>рского муниципального района от 2</w:t>
      </w:r>
      <w:r w:rsidR="00F856F8">
        <w:rPr>
          <w:szCs w:val="28"/>
        </w:rPr>
        <w:t>4</w:t>
      </w:r>
      <w:r w:rsidR="00A20115">
        <w:rPr>
          <w:szCs w:val="28"/>
        </w:rPr>
        <w:t xml:space="preserve"> </w:t>
      </w:r>
      <w:r w:rsidR="00F856F8">
        <w:rPr>
          <w:szCs w:val="28"/>
        </w:rPr>
        <w:t>сентяб</w:t>
      </w:r>
      <w:r w:rsidR="00A20115">
        <w:rPr>
          <w:szCs w:val="28"/>
        </w:rPr>
        <w:t>ря</w:t>
      </w:r>
      <w:r w:rsidR="00A20115" w:rsidRPr="006B199B">
        <w:rPr>
          <w:szCs w:val="28"/>
        </w:rPr>
        <w:t xml:space="preserve"> 201</w:t>
      </w:r>
      <w:r w:rsidR="00F856F8">
        <w:rPr>
          <w:szCs w:val="28"/>
        </w:rPr>
        <w:t>9</w:t>
      </w:r>
      <w:r w:rsidR="00A20115" w:rsidRPr="006B199B">
        <w:rPr>
          <w:szCs w:val="28"/>
        </w:rPr>
        <w:t xml:space="preserve"> года № </w:t>
      </w:r>
      <w:r w:rsidR="00F856F8">
        <w:rPr>
          <w:szCs w:val="28"/>
        </w:rPr>
        <w:t>24</w:t>
      </w:r>
      <w:r w:rsidR="00A20115" w:rsidRPr="006B199B">
        <w:rPr>
          <w:szCs w:val="28"/>
        </w:rPr>
        <w:t>7-НПА «</w:t>
      </w:r>
      <w:r w:rsidR="00A20115">
        <w:rPr>
          <w:szCs w:val="28"/>
        </w:rPr>
        <w:t xml:space="preserve">О </w:t>
      </w:r>
      <w:r w:rsidR="009B64E9" w:rsidRPr="00160167">
        <w:rPr>
          <w:szCs w:val="28"/>
        </w:rPr>
        <w:t>Порядк</w:t>
      </w:r>
      <w:r w:rsidR="00A20115">
        <w:rPr>
          <w:szCs w:val="28"/>
        </w:rPr>
        <w:t>е</w:t>
      </w:r>
      <w:r w:rsidR="009B64E9" w:rsidRPr="00160167">
        <w:rPr>
          <w:szCs w:val="28"/>
        </w:rPr>
        <w:t xml:space="preserve"> </w:t>
      </w:r>
      <w:r w:rsidR="00F856F8">
        <w:rPr>
          <w:szCs w:val="28"/>
        </w:rPr>
        <w:t>применения к муниципальным служащим Пожарского муниципального района дисциплинарных взысканий за коррупционные правонарушения</w:t>
      </w:r>
      <w:r w:rsidR="009B64E9" w:rsidRPr="00160167">
        <w:rPr>
          <w:bCs/>
          <w:szCs w:val="28"/>
        </w:rPr>
        <w:t xml:space="preserve">» </w:t>
      </w:r>
    </w:p>
    <w:p w:rsidR="002C5B89" w:rsidRPr="009B64E9" w:rsidRDefault="002C5B89" w:rsidP="00EF633C">
      <w:pPr>
        <w:tabs>
          <w:tab w:val="left" w:pos="0"/>
        </w:tabs>
        <w:ind w:right="3684"/>
        <w:jc w:val="both"/>
        <w:rPr>
          <w:sz w:val="26"/>
          <w:szCs w:val="26"/>
        </w:rPr>
      </w:pPr>
    </w:p>
    <w:p w:rsidR="00083A54" w:rsidRPr="002C5B89" w:rsidRDefault="00083A54" w:rsidP="00EF633C">
      <w:pPr>
        <w:tabs>
          <w:tab w:val="left" w:pos="0"/>
        </w:tabs>
        <w:ind w:right="-2"/>
        <w:jc w:val="both"/>
        <w:rPr>
          <w:sz w:val="26"/>
          <w:szCs w:val="26"/>
        </w:rPr>
      </w:pPr>
      <w:r>
        <w:rPr>
          <w:szCs w:val="28"/>
        </w:rPr>
        <w:tab/>
        <w:t xml:space="preserve">Рассмотрев проект нормативного правового акта Думы Пожарского муниципального </w:t>
      </w:r>
      <w:r w:rsidRPr="00160167">
        <w:rPr>
          <w:szCs w:val="28"/>
        </w:rPr>
        <w:t>района</w:t>
      </w:r>
      <w:r w:rsidR="002C5B89" w:rsidRPr="00160167">
        <w:rPr>
          <w:szCs w:val="28"/>
        </w:rPr>
        <w:t xml:space="preserve"> «</w:t>
      </w:r>
      <w:r w:rsidR="00236DA7" w:rsidRPr="00160167">
        <w:rPr>
          <w:szCs w:val="28"/>
        </w:rPr>
        <w:t xml:space="preserve">О внесении изменений  в </w:t>
      </w:r>
      <w:r w:rsidR="00236DA7">
        <w:rPr>
          <w:szCs w:val="28"/>
        </w:rPr>
        <w:t xml:space="preserve">нормативный правовой акт </w:t>
      </w:r>
      <w:r w:rsidR="00236DA7" w:rsidRPr="006B199B">
        <w:rPr>
          <w:szCs w:val="28"/>
        </w:rPr>
        <w:t>Думы Пожа</w:t>
      </w:r>
      <w:r w:rsidR="00236DA7">
        <w:rPr>
          <w:szCs w:val="28"/>
        </w:rPr>
        <w:t>рского муниципального района от 24 сентября</w:t>
      </w:r>
      <w:r w:rsidR="00236DA7" w:rsidRPr="006B199B">
        <w:rPr>
          <w:szCs w:val="28"/>
        </w:rPr>
        <w:t xml:space="preserve"> 201</w:t>
      </w:r>
      <w:r w:rsidR="00236DA7">
        <w:rPr>
          <w:szCs w:val="28"/>
        </w:rPr>
        <w:t>9</w:t>
      </w:r>
      <w:r w:rsidR="00236DA7" w:rsidRPr="006B199B">
        <w:rPr>
          <w:szCs w:val="28"/>
        </w:rPr>
        <w:t xml:space="preserve"> года </w:t>
      </w:r>
      <w:r w:rsidR="00236DA7">
        <w:rPr>
          <w:szCs w:val="28"/>
        </w:rPr>
        <w:t xml:space="preserve">             </w:t>
      </w:r>
      <w:r w:rsidR="00236DA7" w:rsidRPr="006B199B">
        <w:rPr>
          <w:szCs w:val="28"/>
        </w:rPr>
        <w:t xml:space="preserve">№ </w:t>
      </w:r>
      <w:r w:rsidR="00236DA7">
        <w:rPr>
          <w:szCs w:val="28"/>
        </w:rPr>
        <w:t>24</w:t>
      </w:r>
      <w:r w:rsidR="00236DA7" w:rsidRPr="006B199B">
        <w:rPr>
          <w:szCs w:val="28"/>
        </w:rPr>
        <w:t>7-НПА «</w:t>
      </w:r>
      <w:r w:rsidR="00236DA7">
        <w:rPr>
          <w:szCs w:val="28"/>
        </w:rPr>
        <w:t xml:space="preserve">О </w:t>
      </w:r>
      <w:r w:rsidR="00236DA7" w:rsidRPr="00160167">
        <w:rPr>
          <w:szCs w:val="28"/>
        </w:rPr>
        <w:t>Порядк</w:t>
      </w:r>
      <w:r w:rsidR="00236DA7">
        <w:rPr>
          <w:szCs w:val="28"/>
        </w:rPr>
        <w:t>е</w:t>
      </w:r>
      <w:r w:rsidR="00236DA7" w:rsidRPr="00160167">
        <w:rPr>
          <w:szCs w:val="28"/>
        </w:rPr>
        <w:t xml:space="preserve"> </w:t>
      </w:r>
      <w:r w:rsidR="00236DA7">
        <w:rPr>
          <w:szCs w:val="28"/>
        </w:rPr>
        <w:t>применения к муниципальным служащим Пожарского муниципального района дисциплинарных взысканий за коррупционные правонарушения</w:t>
      </w:r>
      <w:r w:rsidR="002C5B89">
        <w:rPr>
          <w:sz w:val="26"/>
          <w:szCs w:val="26"/>
        </w:rPr>
        <w:t>»</w:t>
      </w:r>
      <w:r>
        <w:rPr>
          <w:szCs w:val="28"/>
        </w:rPr>
        <w:t>, Дума Пожарского муниципального района</w:t>
      </w:r>
    </w:p>
    <w:p w:rsidR="00083A54" w:rsidRDefault="00083A54" w:rsidP="00EF633C">
      <w:pPr>
        <w:ind w:right="-1" w:firstLine="709"/>
        <w:jc w:val="both"/>
        <w:rPr>
          <w:szCs w:val="28"/>
        </w:rPr>
      </w:pPr>
    </w:p>
    <w:p w:rsidR="00083A54" w:rsidRDefault="00083A54" w:rsidP="00EF633C">
      <w:pPr>
        <w:ind w:right="-1" w:firstLine="709"/>
        <w:rPr>
          <w:szCs w:val="28"/>
        </w:rPr>
      </w:pPr>
      <w:r>
        <w:rPr>
          <w:szCs w:val="28"/>
        </w:rPr>
        <w:t>РЕШИЛА:</w:t>
      </w:r>
    </w:p>
    <w:p w:rsidR="00083A54" w:rsidRDefault="00083A54" w:rsidP="00EF633C">
      <w:pPr>
        <w:numPr>
          <w:ilvl w:val="0"/>
          <w:numId w:val="9"/>
        </w:numPr>
        <w:tabs>
          <w:tab w:val="num" w:pos="0"/>
        </w:tabs>
        <w:autoSpaceDN w:val="0"/>
        <w:ind w:left="0" w:right="-1" w:firstLine="709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</w:t>
      </w:r>
      <w:r w:rsidR="002C5B89">
        <w:rPr>
          <w:szCs w:val="28"/>
        </w:rPr>
        <w:t xml:space="preserve"> </w:t>
      </w:r>
      <w:r w:rsidR="000521C8" w:rsidRPr="00160167">
        <w:rPr>
          <w:szCs w:val="28"/>
        </w:rPr>
        <w:t>«</w:t>
      </w:r>
      <w:r w:rsidR="00236DA7" w:rsidRPr="00160167">
        <w:rPr>
          <w:szCs w:val="28"/>
        </w:rPr>
        <w:t xml:space="preserve">О внесении изменений  в </w:t>
      </w:r>
      <w:r w:rsidR="00236DA7">
        <w:rPr>
          <w:szCs w:val="28"/>
        </w:rPr>
        <w:t xml:space="preserve">нормативный правовой акт </w:t>
      </w:r>
      <w:r w:rsidR="00236DA7" w:rsidRPr="006B199B">
        <w:rPr>
          <w:szCs w:val="28"/>
        </w:rPr>
        <w:t>Думы Пожа</w:t>
      </w:r>
      <w:r w:rsidR="00236DA7">
        <w:rPr>
          <w:szCs w:val="28"/>
        </w:rPr>
        <w:t>рского муниципального района от 24 сентября</w:t>
      </w:r>
      <w:r w:rsidR="00236DA7" w:rsidRPr="006B199B">
        <w:rPr>
          <w:szCs w:val="28"/>
        </w:rPr>
        <w:t xml:space="preserve"> 201</w:t>
      </w:r>
      <w:r w:rsidR="00236DA7">
        <w:rPr>
          <w:szCs w:val="28"/>
        </w:rPr>
        <w:t>9</w:t>
      </w:r>
      <w:r w:rsidR="00236DA7" w:rsidRPr="006B199B">
        <w:rPr>
          <w:szCs w:val="28"/>
        </w:rPr>
        <w:t xml:space="preserve"> года </w:t>
      </w:r>
      <w:r w:rsidR="004B74E8">
        <w:rPr>
          <w:szCs w:val="28"/>
        </w:rPr>
        <w:t xml:space="preserve">           </w:t>
      </w:r>
      <w:r w:rsidR="00236DA7" w:rsidRPr="006B199B">
        <w:rPr>
          <w:szCs w:val="28"/>
        </w:rPr>
        <w:t xml:space="preserve">№ </w:t>
      </w:r>
      <w:r w:rsidR="00236DA7">
        <w:rPr>
          <w:szCs w:val="28"/>
        </w:rPr>
        <w:t>24</w:t>
      </w:r>
      <w:r w:rsidR="00236DA7" w:rsidRPr="006B199B">
        <w:rPr>
          <w:szCs w:val="28"/>
        </w:rPr>
        <w:t>7-НПА «</w:t>
      </w:r>
      <w:r w:rsidR="00236DA7">
        <w:rPr>
          <w:szCs w:val="28"/>
        </w:rPr>
        <w:t xml:space="preserve">О </w:t>
      </w:r>
      <w:r w:rsidR="00236DA7" w:rsidRPr="00160167">
        <w:rPr>
          <w:szCs w:val="28"/>
        </w:rPr>
        <w:t>Порядк</w:t>
      </w:r>
      <w:r w:rsidR="00236DA7">
        <w:rPr>
          <w:szCs w:val="28"/>
        </w:rPr>
        <w:t>е</w:t>
      </w:r>
      <w:r w:rsidR="00236DA7" w:rsidRPr="00160167">
        <w:rPr>
          <w:szCs w:val="28"/>
        </w:rPr>
        <w:t xml:space="preserve"> </w:t>
      </w:r>
      <w:r w:rsidR="00236DA7">
        <w:rPr>
          <w:szCs w:val="28"/>
        </w:rPr>
        <w:t>применения к муниципальным служащим Пожарского муниципального района дисциплинарных взысканий за коррупционные правонарушения</w:t>
      </w:r>
      <w:r w:rsidR="000521C8">
        <w:rPr>
          <w:sz w:val="26"/>
          <w:szCs w:val="26"/>
        </w:rPr>
        <w:t>»</w:t>
      </w:r>
      <w:r>
        <w:rPr>
          <w:szCs w:val="28"/>
        </w:rPr>
        <w:t>.</w:t>
      </w:r>
    </w:p>
    <w:p w:rsidR="00083A54" w:rsidRDefault="00083A54" w:rsidP="00EF633C">
      <w:pPr>
        <w:tabs>
          <w:tab w:val="num" w:pos="0"/>
        </w:tabs>
        <w:ind w:right="-1" w:firstLine="709"/>
        <w:jc w:val="both"/>
        <w:rPr>
          <w:szCs w:val="28"/>
        </w:rPr>
      </w:pPr>
      <w:r>
        <w:rPr>
          <w:szCs w:val="28"/>
        </w:rPr>
        <w:t xml:space="preserve">2. Направить нормативный правовой акт Думы Пожарского муниципального района  </w:t>
      </w:r>
      <w:r w:rsidR="00793DCE" w:rsidRPr="00160167">
        <w:rPr>
          <w:szCs w:val="28"/>
        </w:rPr>
        <w:t>«</w:t>
      </w:r>
      <w:r w:rsidR="004B74E8" w:rsidRPr="00160167">
        <w:rPr>
          <w:szCs w:val="28"/>
        </w:rPr>
        <w:t xml:space="preserve">О внесении изменений  в </w:t>
      </w:r>
      <w:r w:rsidR="004B74E8">
        <w:rPr>
          <w:szCs w:val="28"/>
        </w:rPr>
        <w:t xml:space="preserve">нормативный правовой акт </w:t>
      </w:r>
      <w:r w:rsidR="004B74E8" w:rsidRPr="006B199B">
        <w:rPr>
          <w:szCs w:val="28"/>
        </w:rPr>
        <w:t>Думы Пожа</w:t>
      </w:r>
      <w:r w:rsidR="004B74E8">
        <w:rPr>
          <w:szCs w:val="28"/>
        </w:rPr>
        <w:t>рского муниципального района от 24 сентября</w:t>
      </w:r>
      <w:r w:rsidR="004B74E8" w:rsidRPr="006B199B">
        <w:rPr>
          <w:szCs w:val="28"/>
        </w:rPr>
        <w:t xml:space="preserve"> 201</w:t>
      </w:r>
      <w:r w:rsidR="004B74E8">
        <w:rPr>
          <w:szCs w:val="28"/>
        </w:rPr>
        <w:t>9</w:t>
      </w:r>
      <w:r w:rsidR="004B74E8" w:rsidRPr="006B199B">
        <w:rPr>
          <w:szCs w:val="28"/>
        </w:rPr>
        <w:t xml:space="preserve"> года </w:t>
      </w:r>
      <w:r w:rsidR="004B74E8">
        <w:rPr>
          <w:szCs w:val="28"/>
        </w:rPr>
        <w:t xml:space="preserve">           </w:t>
      </w:r>
      <w:r w:rsidR="004B74E8" w:rsidRPr="006B199B">
        <w:rPr>
          <w:szCs w:val="28"/>
        </w:rPr>
        <w:t xml:space="preserve">№ </w:t>
      </w:r>
      <w:r w:rsidR="004B74E8">
        <w:rPr>
          <w:szCs w:val="28"/>
        </w:rPr>
        <w:t>24</w:t>
      </w:r>
      <w:r w:rsidR="004B74E8" w:rsidRPr="006B199B">
        <w:rPr>
          <w:szCs w:val="28"/>
        </w:rPr>
        <w:t>7-НПА «</w:t>
      </w:r>
      <w:r w:rsidR="004B74E8">
        <w:rPr>
          <w:szCs w:val="28"/>
        </w:rPr>
        <w:t xml:space="preserve">О </w:t>
      </w:r>
      <w:r w:rsidR="004B74E8" w:rsidRPr="00160167">
        <w:rPr>
          <w:szCs w:val="28"/>
        </w:rPr>
        <w:t>Порядк</w:t>
      </w:r>
      <w:r w:rsidR="004B74E8">
        <w:rPr>
          <w:szCs w:val="28"/>
        </w:rPr>
        <w:t>е</w:t>
      </w:r>
      <w:r w:rsidR="004B74E8" w:rsidRPr="00160167">
        <w:rPr>
          <w:szCs w:val="28"/>
        </w:rPr>
        <w:t xml:space="preserve"> </w:t>
      </w:r>
      <w:r w:rsidR="004B74E8">
        <w:rPr>
          <w:szCs w:val="28"/>
        </w:rPr>
        <w:t>применения к муниципальным служащим Пожарского муниципального района дисциплинарных взысканий за коррупционные правонарушения</w:t>
      </w:r>
      <w:r w:rsidR="00F210A9">
        <w:rPr>
          <w:sz w:val="26"/>
          <w:szCs w:val="26"/>
        </w:rPr>
        <w:t>»</w:t>
      </w:r>
      <w:r w:rsidR="002C5B89">
        <w:rPr>
          <w:sz w:val="26"/>
          <w:szCs w:val="26"/>
        </w:rPr>
        <w:t xml:space="preserve"> </w:t>
      </w:r>
      <w:r>
        <w:rPr>
          <w:szCs w:val="28"/>
        </w:rPr>
        <w:t>главе Пожарского муниципального района для подписания и опубликования.</w:t>
      </w:r>
    </w:p>
    <w:p w:rsidR="00083A54" w:rsidRDefault="00083A54" w:rsidP="00EF633C">
      <w:pPr>
        <w:tabs>
          <w:tab w:val="num" w:pos="0"/>
        </w:tabs>
        <w:ind w:right="-1" w:firstLine="709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083A54" w:rsidRDefault="00083A54" w:rsidP="00EF633C">
      <w:pPr>
        <w:ind w:right="-1" w:firstLine="709"/>
        <w:rPr>
          <w:szCs w:val="28"/>
        </w:rPr>
      </w:pPr>
    </w:p>
    <w:p w:rsidR="00083A54" w:rsidRDefault="00083A54" w:rsidP="00EF633C">
      <w:pPr>
        <w:ind w:right="-1" w:firstLine="709"/>
        <w:rPr>
          <w:szCs w:val="28"/>
        </w:rPr>
      </w:pPr>
    </w:p>
    <w:p w:rsidR="00083A54" w:rsidRDefault="00083A54" w:rsidP="00EF633C">
      <w:pPr>
        <w:ind w:right="-1"/>
        <w:rPr>
          <w:szCs w:val="28"/>
        </w:rPr>
      </w:pPr>
      <w:r>
        <w:rPr>
          <w:szCs w:val="28"/>
        </w:rPr>
        <w:t xml:space="preserve">Председатель Думы </w:t>
      </w:r>
    </w:p>
    <w:p w:rsidR="006938D0" w:rsidRDefault="00083A54" w:rsidP="00083A54">
      <w:pPr>
        <w:spacing w:line="276" w:lineRule="auto"/>
        <w:ind w:right="-1"/>
        <w:rPr>
          <w:szCs w:val="28"/>
        </w:rPr>
      </w:pPr>
      <w:r>
        <w:rPr>
          <w:szCs w:val="28"/>
        </w:rPr>
        <w:t>Пожарского муниципального района                                                  Н.А. Борик</w:t>
      </w:r>
    </w:p>
    <w:p w:rsidR="00EF633C" w:rsidRDefault="003E54C8" w:rsidP="00EF633C">
      <w:pPr>
        <w:spacing w:line="276" w:lineRule="auto"/>
        <w:ind w:right="-1"/>
        <w:rPr>
          <w:szCs w:val="28"/>
        </w:rPr>
      </w:pPr>
      <w:r>
        <w:rPr>
          <w:szCs w:val="28"/>
        </w:rPr>
        <w:br w:type="page"/>
      </w:r>
      <w:r w:rsidR="00EF633C">
        <w:rPr>
          <w:szCs w:val="28"/>
        </w:rPr>
        <w:lastRenderedPageBreak/>
        <w:t xml:space="preserve">                                                                 </w:t>
      </w:r>
      <w:r w:rsidR="00EF633C" w:rsidRPr="00EF633C">
        <w:rPr>
          <w:noProof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2626995</wp:posOffset>
            </wp:positionH>
            <wp:positionV relativeFrom="paragraph">
              <wp:posOffset>154305</wp:posOffset>
            </wp:positionV>
            <wp:extent cx="611505" cy="754380"/>
            <wp:effectExtent l="19050" t="0" r="1905" b="0"/>
            <wp:wrapNone/>
            <wp:docPr id="3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633C" w:rsidRDefault="00EF633C" w:rsidP="00EF633C">
      <w:pPr>
        <w:spacing w:line="276" w:lineRule="auto"/>
        <w:ind w:right="-1"/>
        <w:rPr>
          <w:szCs w:val="28"/>
        </w:rPr>
      </w:pPr>
    </w:p>
    <w:p w:rsidR="00EF633C" w:rsidRDefault="00EF633C" w:rsidP="00EF633C">
      <w:pPr>
        <w:spacing w:line="276" w:lineRule="auto"/>
        <w:ind w:right="-1"/>
        <w:rPr>
          <w:szCs w:val="28"/>
        </w:rPr>
      </w:pPr>
    </w:p>
    <w:p w:rsidR="00EF633C" w:rsidRDefault="00EF633C" w:rsidP="00EF633C">
      <w:pPr>
        <w:spacing w:line="276" w:lineRule="auto"/>
        <w:ind w:right="-1"/>
        <w:jc w:val="center"/>
        <w:rPr>
          <w:szCs w:val="28"/>
        </w:rPr>
      </w:pPr>
    </w:p>
    <w:p w:rsidR="00EF633C" w:rsidRDefault="00EF633C" w:rsidP="00EF633C">
      <w:pPr>
        <w:spacing w:line="276" w:lineRule="auto"/>
        <w:ind w:right="-1"/>
        <w:jc w:val="center"/>
        <w:rPr>
          <w:szCs w:val="28"/>
        </w:rPr>
      </w:pPr>
    </w:p>
    <w:p w:rsidR="00B55774" w:rsidRDefault="00EF633C" w:rsidP="00EF633C">
      <w:pPr>
        <w:spacing w:line="276" w:lineRule="auto"/>
        <w:ind w:right="-1"/>
        <w:jc w:val="center"/>
        <w:rPr>
          <w:b/>
          <w:szCs w:val="28"/>
        </w:rPr>
      </w:pPr>
      <w:r>
        <w:rPr>
          <w:szCs w:val="28"/>
        </w:rPr>
        <w:t>ДУ</w:t>
      </w:r>
      <w:r w:rsidR="00B55774" w:rsidRPr="001E417E">
        <w:rPr>
          <w:b/>
          <w:szCs w:val="28"/>
        </w:rPr>
        <w:t>МА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B55774" w:rsidRDefault="00B55774" w:rsidP="00B55774">
      <w:pPr>
        <w:jc w:val="center"/>
        <w:rPr>
          <w:b/>
          <w:szCs w:val="28"/>
        </w:rPr>
      </w:pPr>
    </w:p>
    <w:p w:rsidR="00B55774" w:rsidRDefault="008C0907" w:rsidP="00B55774">
      <w:pPr>
        <w:rPr>
          <w:szCs w:val="28"/>
        </w:rPr>
      </w:pPr>
      <w:r>
        <w:rPr>
          <w:szCs w:val="28"/>
        </w:rPr>
        <w:t xml:space="preserve">от </w:t>
      </w:r>
      <w:r w:rsidR="004148D6">
        <w:rPr>
          <w:szCs w:val="28"/>
        </w:rPr>
        <w:t>«</w:t>
      </w:r>
      <w:r w:rsidR="00547B8D">
        <w:rPr>
          <w:szCs w:val="28"/>
        </w:rPr>
        <w:t>17</w:t>
      </w:r>
      <w:r w:rsidR="004148D6">
        <w:rPr>
          <w:szCs w:val="28"/>
        </w:rPr>
        <w:t>»</w:t>
      </w:r>
      <w:r w:rsidR="0073216D">
        <w:rPr>
          <w:szCs w:val="28"/>
        </w:rPr>
        <w:t xml:space="preserve"> </w:t>
      </w:r>
      <w:r w:rsidR="00A9477A">
        <w:rPr>
          <w:szCs w:val="28"/>
        </w:rPr>
        <w:t>декабр</w:t>
      </w:r>
      <w:r w:rsidR="0073216D">
        <w:rPr>
          <w:szCs w:val="28"/>
        </w:rPr>
        <w:t xml:space="preserve">я </w:t>
      </w:r>
      <w:r>
        <w:rPr>
          <w:szCs w:val="28"/>
        </w:rPr>
        <w:t>201</w:t>
      </w:r>
      <w:r w:rsidR="00E00711">
        <w:rPr>
          <w:szCs w:val="28"/>
        </w:rPr>
        <w:t>9</w:t>
      </w:r>
      <w:r>
        <w:rPr>
          <w:szCs w:val="28"/>
        </w:rPr>
        <w:t xml:space="preserve"> года</w:t>
      </w:r>
      <w:r w:rsidR="00B55774" w:rsidRPr="001E417E">
        <w:rPr>
          <w:szCs w:val="28"/>
        </w:rPr>
        <w:t xml:space="preserve">        </w:t>
      </w:r>
      <w:r w:rsidR="00B55774">
        <w:rPr>
          <w:szCs w:val="28"/>
        </w:rPr>
        <w:t xml:space="preserve">      </w:t>
      </w:r>
      <w:r w:rsidR="00B55774" w:rsidRPr="001E417E">
        <w:rPr>
          <w:szCs w:val="28"/>
        </w:rPr>
        <w:t>пгт Луче</w:t>
      </w:r>
      <w:r w:rsidR="00B55774">
        <w:rPr>
          <w:szCs w:val="28"/>
        </w:rPr>
        <w:t xml:space="preserve">горск            </w:t>
      </w:r>
      <w:r>
        <w:rPr>
          <w:szCs w:val="28"/>
        </w:rPr>
        <w:t xml:space="preserve">               № </w:t>
      </w:r>
      <w:r w:rsidR="00547B8D">
        <w:rPr>
          <w:szCs w:val="28"/>
        </w:rPr>
        <w:t>268</w:t>
      </w:r>
      <w:r w:rsidR="00400032">
        <w:rPr>
          <w:szCs w:val="28"/>
        </w:rPr>
        <w:t>-НПА</w:t>
      </w:r>
    </w:p>
    <w:p w:rsidR="00667FE7" w:rsidRPr="00BC540A" w:rsidRDefault="00667FE7" w:rsidP="00B55774">
      <w:pPr>
        <w:rPr>
          <w:b/>
          <w:szCs w:val="28"/>
        </w:rPr>
      </w:pPr>
    </w:p>
    <w:p w:rsidR="00A9477A" w:rsidRDefault="00A9477A" w:rsidP="0079537B">
      <w:pPr>
        <w:jc w:val="center"/>
        <w:rPr>
          <w:b/>
          <w:szCs w:val="28"/>
        </w:rPr>
      </w:pPr>
      <w:r w:rsidRPr="00A9477A">
        <w:rPr>
          <w:b/>
          <w:szCs w:val="28"/>
        </w:rPr>
        <w:t xml:space="preserve">О внесении изменений  в нормативный правовой акт </w:t>
      </w:r>
    </w:p>
    <w:p w:rsidR="00A9477A" w:rsidRDefault="00A9477A" w:rsidP="0079537B">
      <w:pPr>
        <w:jc w:val="center"/>
        <w:rPr>
          <w:b/>
          <w:szCs w:val="28"/>
        </w:rPr>
      </w:pPr>
      <w:r w:rsidRPr="00A9477A">
        <w:rPr>
          <w:b/>
          <w:szCs w:val="28"/>
        </w:rPr>
        <w:t xml:space="preserve">Думы Пожарского муниципального района от 24 сентября 2019 года </w:t>
      </w:r>
    </w:p>
    <w:p w:rsidR="00F210A9" w:rsidRPr="00A9477A" w:rsidRDefault="00A9477A" w:rsidP="0079537B">
      <w:pPr>
        <w:jc w:val="center"/>
        <w:rPr>
          <w:b/>
          <w:bCs/>
          <w:szCs w:val="28"/>
        </w:rPr>
      </w:pPr>
      <w:r w:rsidRPr="00A9477A">
        <w:rPr>
          <w:b/>
          <w:szCs w:val="28"/>
        </w:rPr>
        <w:t>№ 247-НПА «О Порядке применения к муниципальным служащим Пожарского муниципального района дисциплинарных взысканий за коррупционные правонарушения</w:t>
      </w:r>
      <w:r w:rsidR="0079537B" w:rsidRPr="00A9477A">
        <w:rPr>
          <w:b/>
          <w:bCs/>
          <w:szCs w:val="28"/>
        </w:rPr>
        <w:t>»</w:t>
      </w:r>
    </w:p>
    <w:p w:rsidR="00B55774" w:rsidRDefault="0027263E" w:rsidP="00F210A9">
      <w:pPr>
        <w:jc w:val="center"/>
        <w:rPr>
          <w:b/>
        </w:rPr>
      </w:pPr>
      <w:r>
        <w:rPr>
          <w:b/>
        </w:rPr>
        <w:t xml:space="preserve"> </w:t>
      </w:r>
    </w:p>
    <w:p w:rsidR="00B55774" w:rsidRDefault="00B55774" w:rsidP="00B55774">
      <w:pPr>
        <w:spacing w:line="360" w:lineRule="auto"/>
        <w:jc w:val="center"/>
        <w:rPr>
          <w:szCs w:val="28"/>
        </w:rPr>
      </w:pPr>
      <w:r w:rsidRPr="003662AC">
        <w:rPr>
          <w:szCs w:val="28"/>
        </w:rPr>
        <w:t>Принят Думой По</w:t>
      </w:r>
      <w:r w:rsidR="0073216D">
        <w:rPr>
          <w:szCs w:val="28"/>
        </w:rPr>
        <w:t xml:space="preserve">жарского муниципального района </w:t>
      </w:r>
      <w:r w:rsidR="004148D6">
        <w:rPr>
          <w:szCs w:val="28"/>
        </w:rPr>
        <w:t>«</w:t>
      </w:r>
      <w:r w:rsidR="00547B8D">
        <w:rPr>
          <w:szCs w:val="28"/>
        </w:rPr>
        <w:t>17</w:t>
      </w:r>
      <w:r w:rsidR="004148D6">
        <w:rPr>
          <w:szCs w:val="28"/>
        </w:rPr>
        <w:t>»</w:t>
      </w:r>
      <w:r w:rsidR="0073216D">
        <w:rPr>
          <w:szCs w:val="28"/>
        </w:rPr>
        <w:t xml:space="preserve"> </w:t>
      </w:r>
      <w:r w:rsidR="00A131C3">
        <w:rPr>
          <w:szCs w:val="28"/>
        </w:rPr>
        <w:t>декабр</w:t>
      </w:r>
      <w:r w:rsidR="0073216D">
        <w:rPr>
          <w:szCs w:val="28"/>
        </w:rPr>
        <w:t>я</w:t>
      </w:r>
      <w:r w:rsidRPr="003662AC">
        <w:rPr>
          <w:szCs w:val="28"/>
        </w:rPr>
        <w:t xml:space="preserve"> 201</w:t>
      </w:r>
      <w:r w:rsidR="009A7CD8">
        <w:rPr>
          <w:szCs w:val="28"/>
        </w:rPr>
        <w:t>9</w:t>
      </w:r>
      <w:r w:rsidRPr="003662AC">
        <w:rPr>
          <w:szCs w:val="28"/>
        </w:rPr>
        <w:t xml:space="preserve"> года</w:t>
      </w:r>
    </w:p>
    <w:p w:rsidR="00BD77B1" w:rsidRPr="003662AC" w:rsidRDefault="00BD77B1" w:rsidP="00B55774">
      <w:pPr>
        <w:spacing w:line="360" w:lineRule="auto"/>
        <w:jc w:val="center"/>
        <w:rPr>
          <w:szCs w:val="28"/>
        </w:rPr>
      </w:pPr>
    </w:p>
    <w:p w:rsidR="00F210A9" w:rsidRPr="00F210A9" w:rsidRDefault="00F210A9" w:rsidP="00F210A9">
      <w:pPr>
        <w:widowControl w:val="0"/>
        <w:autoSpaceDE w:val="0"/>
        <w:spacing w:line="360" w:lineRule="auto"/>
        <w:ind w:firstLine="567"/>
        <w:jc w:val="both"/>
        <w:rPr>
          <w:i/>
          <w:szCs w:val="28"/>
        </w:rPr>
      </w:pPr>
      <w:r>
        <w:rPr>
          <w:szCs w:val="28"/>
        </w:rPr>
        <w:t xml:space="preserve">В соответствии с федеральными законами от 6 октября 2003 года           № 131-ФЗ «Об общих принципах организации местного самоуправления в Российской Федерации», от </w:t>
      </w:r>
      <w:r w:rsidR="00F908F5">
        <w:rPr>
          <w:szCs w:val="28"/>
        </w:rPr>
        <w:t>02</w:t>
      </w:r>
      <w:r>
        <w:rPr>
          <w:szCs w:val="28"/>
        </w:rPr>
        <w:t xml:space="preserve"> </w:t>
      </w:r>
      <w:r w:rsidR="00F908F5">
        <w:rPr>
          <w:szCs w:val="28"/>
        </w:rPr>
        <w:t>марта 2007 года № 25</w:t>
      </w:r>
      <w:r>
        <w:rPr>
          <w:szCs w:val="28"/>
        </w:rPr>
        <w:t xml:space="preserve">-ФЗ «О </w:t>
      </w:r>
      <w:r w:rsidR="00F908F5">
        <w:rPr>
          <w:szCs w:val="28"/>
        </w:rPr>
        <w:t>муниципальной службе в Российской Федерации</w:t>
      </w:r>
      <w:r>
        <w:rPr>
          <w:szCs w:val="28"/>
        </w:rPr>
        <w:t xml:space="preserve">», от </w:t>
      </w:r>
      <w:r w:rsidR="00F908F5">
        <w:rPr>
          <w:szCs w:val="28"/>
        </w:rPr>
        <w:t>25</w:t>
      </w:r>
      <w:r>
        <w:rPr>
          <w:szCs w:val="28"/>
        </w:rPr>
        <w:t xml:space="preserve"> декабря 20</w:t>
      </w:r>
      <w:r w:rsidR="00F908F5">
        <w:rPr>
          <w:szCs w:val="28"/>
        </w:rPr>
        <w:t>08</w:t>
      </w:r>
      <w:r>
        <w:rPr>
          <w:szCs w:val="28"/>
        </w:rPr>
        <w:t xml:space="preserve"> года № 2</w:t>
      </w:r>
      <w:r w:rsidR="00F908F5">
        <w:rPr>
          <w:szCs w:val="28"/>
        </w:rPr>
        <w:t>7</w:t>
      </w:r>
      <w:r>
        <w:rPr>
          <w:szCs w:val="28"/>
        </w:rPr>
        <w:t xml:space="preserve">3-ФЗ «О </w:t>
      </w:r>
      <w:r w:rsidR="00112DB2">
        <w:rPr>
          <w:szCs w:val="28"/>
        </w:rPr>
        <w:t>противодействии коррупции</w:t>
      </w:r>
      <w:r w:rsidRPr="00F210A9">
        <w:rPr>
          <w:szCs w:val="28"/>
        </w:rPr>
        <w:t>»</w:t>
      </w:r>
      <w:r w:rsidR="00112DB2">
        <w:rPr>
          <w:szCs w:val="28"/>
        </w:rPr>
        <w:t xml:space="preserve">, </w:t>
      </w:r>
      <w:r w:rsidR="00DC2F6D">
        <w:rPr>
          <w:szCs w:val="28"/>
        </w:rPr>
        <w:t>Законом Приморского края от 04.06.2007       № 82-КЗ «О муниципальной службе в Приморском крае»</w:t>
      </w:r>
      <w:r w:rsidRPr="00F210A9">
        <w:rPr>
          <w:szCs w:val="28"/>
        </w:rPr>
        <w:t xml:space="preserve"> и Уставом Пожарского муниципального района</w:t>
      </w:r>
      <w:r w:rsidRPr="00F210A9">
        <w:rPr>
          <w:i/>
          <w:szCs w:val="28"/>
        </w:rPr>
        <w:t xml:space="preserve"> </w:t>
      </w:r>
    </w:p>
    <w:p w:rsidR="00736300" w:rsidRDefault="00B55774" w:rsidP="00E36423">
      <w:pPr>
        <w:pStyle w:val="a5"/>
        <w:spacing w:before="0"/>
        <w:ind w:firstLine="709"/>
        <w:rPr>
          <w:szCs w:val="28"/>
        </w:rPr>
      </w:pPr>
      <w:r w:rsidRPr="00F210A9">
        <w:rPr>
          <w:snapToGrid/>
          <w:szCs w:val="28"/>
        </w:rPr>
        <w:t xml:space="preserve">1. </w:t>
      </w:r>
      <w:r w:rsidR="00704C8C" w:rsidRPr="00F210A9">
        <w:rPr>
          <w:szCs w:val="28"/>
        </w:rPr>
        <w:t xml:space="preserve">Внести  </w:t>
      </w:r>
      <w:r w:rsidR="00861698" w:rsidRPr="007A614F">
        <w:rPr>
          <w:szCs w:val="28"/>
        </w:rPr>
        <w:t xml:space="preserve">в </w:t>
      </w:r>
      <w:r w:rsidR="00861698">
        <w:rPr>
          <w:szCs w:val="28"/>
        </w:rPr>
        <w:t xml:space="preserve">нормативный правовой акт </w:t>
      </w:r>
      <w:r w:rsidR="00861698" w:rsidRPr="007A614F">
        <w:rPr>
          <w:szCs w:val="28"/>
        </w:rPr>
        <w:t xml:space="preserve">Думы Пожарского муниципального </w:t>
      </w:r>
      <w:r w:rsidR="00861698" w:rsidRPr="00EC3BDA">
        <w:rPr>
          <w:szCs w:val="28"/>
        </w:rPr>
        <w:t xml:space="preserve">района </w:t>
      </w:r>
      <w:r w:rsidR="00DC2F6D">
        <w:rPr>
          <w:szCs w:val="28"/>
        </w:rPr>
        <w:t>от 24 сентября</w:t>
      </w:r>
      <w:r w:rsidR="00DC2F6D" w:rsidRPr="006B199B">
        <w:rPr>
          <w:szCs w:val="28"/>
        </w:rPr>
        <w:t xml:space="preserve"> 201</w:t>
      </w:r>
      <w:r w:rsidR="00DC2F6D">
        <w:rPr>
          <w:szCs w:val="28"/>
        </w:rPr>
        <w:t>9</w:t>
      </w:r>
      <w:r w:rsidR="00DC2F6D" w:rsidRPr="006B199B">
        <w:rPr>
          <w:szCs w:val="28"/>
        </w:rPr>
        <w:t xml:space="preserve"> года № </w:t>
      </w:r>
      <w:r w:rsidR="00DC2F6D">
        <w:rPr>
          <w:szCs w:val="28"/>
        </w:rPr>
        <w:t>24</w:t>
      </w:r>
      <w:r w:rsidR="00DC2F6D" w:rsidRPr="006B199B">
        <w:rPr>
          <w:szCs w:val="28"/>
        </w:rPr>
        <w:t>7-НПА «</w:t>
      </w:r>
      <w:r w:rsidR="00DC2F6D">
        <w:rPr>
          <w:szCs w:val="28"/>
        </w:rPr>
        <w:t xml:space="preserve">О </w:t>
      </w:r>
      <w:r w:rsidR="00DC2F6D" w:rsidRPr="00160167">
        <w:rPr>
          <w:szCs w:val="28"/>
        </w:rPr>
        <w:t>Порядк</w:t>
      </w:r>
      <w:r w:rsidR="00DC2F6D">
        <w:rPr>
          <w:szCs w:val="28"/>
        </w:rPr>
        <w:t>е</w:t>
      </w:r>
      <w:r w:rsidR="00DC2F6D" w:rsidRPr="00160167">
        <w:rPr>
          <w:szCs w:val="28"/>
        </w:rPr>
        <w:t xml:space="preserve"> </w:t>
      </w:r>
      <w:r w:rsidR="00DC2F6D">
        <w:rPr>
          <w:szCs w:val="28"/>
        </w:rPr>
        <w:t>применения к муниципальным служащим Пожарского муниципального района дисциплинарных взысканий за коррупционные правонарушения</w:t>
      </w:r>
      <w:r w:rsidR="00736300">
        <w:rPr>
          <w:bCs/>
          <w:szCs w:val="28"/>
        </w:rPr>
        <w:t>»</w:t>
      </w:r>
      <w:r w:rsidR="00736300">
        <w:rPr>
          <w:szCs w:val="28"/>
        </w:rPr>
        <w:t xml:space="preserve"> </w:t>
      </w:r>
      <w:r w:rsidR="005342CF">
        <w:rPr>
          <w:szCs w:val="28"/>
        </w:rPr>
        <w:t>следующие изменения:</w:t>
      </w:r>
    </w:p>
    <w:p w:rsidR="00095CBD" w:rsidRDefault="00992692" w:rsidP="00E36423">
      <w:pPr>
        <w:pStyle w:val="a5"/>
        <w:spacing w:before="0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1.1</w:t>
      </w:r>
      <w:r w:rsidR="000A42C4">
        <w:rPr>
          <w:rFonts w:eastAsia="Calibri"/>
          <w:szCs w:val="28"/>
          <w:lang w:eastAsia="en-US"/>
        </w:rPr>
        <w:t>.</w:t>
      </w:r>
      <w:r>
        <w:rPr>
          <w:rFonts w:eastAsia="Calibri"/>
          <w:szCs w:val="28"/>
          <w:lang w:eastAsia="en-US"/>
        </w:rPr>
        <w:t xml:space="preserve"> </w:t>
      </w:r>
      <w:r w:rsidR="00095CBD">
        <w:rPr>
          <w:rFonts w:eastAsia="Calibri"/>
          <w:szCs w:val="28"/>
          <w:lang w:eastAsia="en-US"/>
        </w:rPr>
        <w:t>нумерацию пунктов 1, 3 изменить соответственно на 1, 2;</w:t>
      </w:r>
    </w:p>
    <w:p w:rsidR="00275466" w:rsidRPr="00D877E5" w:rsidRDefault="00095CBD" w:rsidP="00E36423">
      <w:pPr>
        <w:spacing w:line="360" w:lineRule="auto"/>
        <w:ind w:left="17" w:firstLine="692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1.2. </w:t>
      </w:r>
      <w:r w:rsidR="000A42C4">
        <w:rPr>
          <w:rFonts w:eastAsia="Calibri"/>
          <w:szCs w:val="28"/>
          <w:lang w:eastAsia="en-US"/>
        </w:rPr>
        <w:t xml:space="preserve">В </w:t>
      </w:r>
      <w:r w:rsidR="000A42C4" w:rsidRPr="00D877E5">
        <w:rPr>
          <w:rFonts w:eastAsia="Calibri"/>
          <w:szCs w:val="28"/>
          <w:lang w:eastAsia="en-US"/>
        </w:rPr>
        <w:t xml:space="preserve">Порядке </w:t>
      </w:r>
      <w:r w:rsidR="00D877E5" w:rsidRPr="00D877E5">
        <w:rPr>
          <w:szCs w:val="28"/>
        </w:rPr>
        <w:t>применения к муниципальным служащим Пожарского муниципального района дисциплинарных взысканий за коррупционные правонарушения</w:t>
      </w:r>
      <w:r w:rsidR="00275466" w:rsidRPr="00D877E5">
        <w:rPr>
          <w:bCs/>
          <w:szCs w:val="28"/>
        </w:rPr>
        <w:t>, утвержденном нормативн</w:t>
      </w:r>
      <w:r w:rsidR="0079537B" w:rsidRPr="00D877E5">
        <w:rPr>
          <w:bCs/>
          <w:szCs w:val="28"/>
        </w:rPr>
        <w:t xml:space="preserve">ым </w:t>
      </w:r>
      <w:r w:rsidR="00275466" w:rsidRPr="00D877E5">
        <w:rPr>
          <w:bCs/>
          <w:szCs w:val="28"/>
        </w:rPr>
        <w:t xml:space="preserve">правовым актом: </w:t>
      </w:r>
    </w:p>
    <w:p w:rsidR="003B741B" w:rsidRDefault="00275466" w:rsidP="00E36423">
      <w:pPr>
        <w:pStyle w:val="a5"/>
        <w:spacing w:before="0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lastRenderedPageBreak/>
        <w:t>1.</w:t>
      </w:r>
      <w:r w:rsidR="00D877E5">
        <w:rPr>
          <w:rFonts w:eastAsia="Calibri"/>
          <w:szCs w:val="28"/>
          <w:lang w:eastAsia="en-US"/>
        </w:rPr>
        <w:t>2</w:t>
      </w:r>
      <w:r>
        <w:rPr>
          <w:rFonts w:eastAsia="Calibri"/>
          <w:szCs w:val="28"/>
          <w:lang w:eastAsia="en-US"/>
        </w:rPr>
        <w:t>.1.</w:t>
      </w:r>
      <w:r w:rsidR="000A42C4">
        <w:rPr>
          <w:rFonts w:eastAsia="Calibri"/>
          <w:szCs w:val="28"/>
          <w:lang w:eastAsia="en-US"/>
        </w:rPr>
        <w:t xml:space="preserve"> </w:t>
      </w:r>
      <w:r w:rsidR="003B741B">
        <w:rPr>
          <w:rFonts w:eastAsia="Calibri"/>
          <w:szCs w:val="28"/>
          <w:lang w:eastAsia="en-US"/>
        </w:rPr>
        <w:t>в подпункте</w:t>
      </w:r>
      <w:r w:rsidR="00D877E5">
        <w:rPr>
          <w:rFonts w:eastAsia="Calibri"/>
          <w:szCs w:val="28"/>
          <w:lang w:eastAsia="en-US"/>
        </w:rPr>
        <w:t xml:space="preserve"> 1  пункта 3.2 раздела 3 слова «муниципального органа» заменить словами «органа местного самоуправления»</w:t>
      </w:r>
      <w:r w:rsidR="00837364">
        <w:rPr>
          <w:rFonts w:eastAsia="Calibri"/>
          <w:szCs w:val="28"/>
          <w:lang w:eastAsia="en-US"/>
        </w:rPr>
        <w:t>.</w:t>
      </w:r>
    </w:p>
    <w:p w:rsidR="00B55774" w:rsidRDefault="00B55774" w:rsidP="00CD667A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B55774" w:rsidRDefault="00B55774" w:rsidP="00CD667A">
      <w:pPr>
        <w:spacing w:line="360" w:lineRule="auto"/>
        <w:jc w:val="both"/>
      </w:pPr>
    </w:p>
    <w:p w:rsidR="0073216D" w:rsidRDefault="0073216D" w:rsidP="00CD667A">
      <w:pPr>
        <w:spacing w:line="360" w:lineRule="auto"/>
        <w:jc w:val="both"/>
      </w:pPr>
    </w:p>
    <w:p w:rsidR="00B55774" w:rsidRDefault="00D877E5" w:rsidP="00B55774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B55774">
        <w:t>лав</w:t>
      </w:r>
      <w:r>
        <w:t>а</w:t>
      </w:r>
      <w:r w:rsidR="00B55774" w:rsidRPr="002D5C6D">
        <w:t xml:space="preserve"> Пожарского муниципального района  </w:t>
      </w:r>
      <w:r w:rsidR="00AC46CF">
        <w:t xml:space="preserve">              </w:t>
      </w:r>
      <w:r w:rsidR="006931DB">
        <w:t xml:space="preserve">        </w:t>
      </w:r>
      <w:r>
        <w:t xml:space="preserve">            С.А. Филатов</w:t>
      </w: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sectPr w:rsidR="00B55774" w:rsidSect="00AF2912">
      <w:headerReference w:type="even" r:id="rId9"/>
      <w:headerReference w:type="default" r:id="rId10"/>
      <w:pgSz w:w="11906" w:h="16838"/>
      <w:pgMar w:top="426" w:right="851" w:bottom="709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6B3" w:rsidRDefault="001066B3">
      <w:r>
        <w:separator/>
      </w:r>
    </w:p>
  </w:endnote>
  <w:endnote w:type="continuationSeparator" w:id="1">
    <w:p w:rsidR="001066B3" w:rsidRDefault="001066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6B3" w:rsidRDefault="001066B3">
      <w:r>
        <w:separator/>
      </w:r>
    </w:p>
  </w:footnote>
  <w:footnote w:type="continuationSeparator" w:id="1">
    <w:p w:rsidR="001066B3" w:rsidRDefault="001066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784" w:rsidRDefault="00557F9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C378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C3784" w:rsidRDefault="005C3784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784" w:rsidRDefault="00557F9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C378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148D6">
      <w:rPr>
        <w:rStyle w:val="a8"/>
        <w:noProof/>
      </w:rPr>
      <w:t>3</w:t>
    </w:r>
    <w:r>
      <w:rPr>
        <w:rStyle w:val="a8"/>
      </w:rPr>
      <w:fldChar w:fldCharType="end"/>
    </w:r>
  </w:p>
  <w:p w:rsidR="005C3784" w:rsidRDefault="005C3784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7D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21C8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35EA"/>
    <w:rsid w:val="0007566F"/>
    <w:rsid w:val="00076EE6"/>
    <w:rsid w:val="000821C0"/>
    <w:rsid w:val="00082703"/>
    <w:rsid w:val="00083116"/>
    <w:rsid w:val="00083A54"/>
    <w:rsid w:val="000851F0"/>
    <w:rsid w:val="00086EC8"/>
    <w:rsid w:val="00092469"/>
    <w:rsid w:val="00095CBD"/>
    <w:rsid w:val="000A01D9"/>
    <w:rsid w:val="000A1636"/>
    <w:rsid w:val="000A25B9"/>
    <w:rsid w:val="000A2F2A"/>
    <w:rsid w:val="000A3EFE"/>
    <w:rsid w:val="000A42C4"/>
    <w:rsid w:val="000A6CF8"/>
    <w:rsid w:val="000B6DA0"/>
    <w:rsid w:val="000B6EAB"/>
    <w:rsid w:val="000B6F3F"/>
    <w:rsid w:val="000C156B"/>
    <w:rsid w:val="000C1695"/>
    <w:rsid w:val="000C2514"/>
    <w:rsid w:val="000C4E41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393C"/>
    <w:rsid w:val="0010408C"/>
    <w:rsid w:val="001043B6"/>
    <w:rsid w:val="00105C92"/>
    <w:rsid w:val="001066B3"/>
    <w:rsid w:val="001067B4"/>
    <w:rsid w:val="001073B8"/>
    <w:rsid w:val="0010792C"/>
    <w:rsid w:val="00110F48"/>
    <w:rsid w:val="00111DD1"/>
    <w:rsid w:val="00112DB2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167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97BE9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02AE"/>
    <w:rsid w:val="002231D9"/>
    <w:rsid w:val="002232D5"/>
    <w:rsid w:val="00223ABA"/>
    <w:rsid w:val="00225454"/>
    <w:rsid w:val="00225553"/>
    <w:rsid w:val="00232F70"/>
    <w:rsid w:val="002342B3"/>
    <w:rsid w:val="002361CB"/>
    <w:rsid w:val="00236B3C"/>
    <w:rsid w:val="00236DA7"/>
    <w:rsid w:val="00237B37"/>
    <w:rsid w:val="0024633F"/>
    <w:rsid w:val="00251078"/>
    <w:rsid w:val="002518D9"/>
    <w:rsid w:val="00251B6A"/>
    <w:rsid w:val="00262325"/>
    <w:rsid w:val="00263415"/>
    <w:rsid w:val="00265292"/>
    <w:rsid w:val="00267970"/>
    <w:rsid w:val="002719D7"/>
    <w:rsid w:val="0027263E"/>
    <w:rsid w:val="00272F10"/>
    <w:rsid w:val="00275466"/>
    <w:rsid w:val="00275905"/>
    <w:rsid w:val="00276E5A"/>
    <w:rsid w:val="0028142F"/>
    <w:rsid w:val="002841CE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3F84"/>
    <w:rsid w:val="002B5E3C"/>
    <w:rsid w:val="002B6C6B"/>
    <w:rsid w:val="002B7DC8"/>
    <w:rsid w:val="002C5566"/>
    <w:rsid w:val="002C5B89"/>
    <w:rsid w:val="002D1A23"/>
    <w:rsid w:val="002D5C6D"/>
    <w:rsid w:val="002D625D"/>
    <w:rsid w:val="002E06D5"/>
    <w:rsid w:val="002E604B"/>
    <w:rsid w:val="002E6D2D"/>
    <w:rsid w:val="002F0945"/>
    <w:rsid w:val="002F161D"/>
    <w:rsid w:val="002F48BA"/>
    <w:rsid w:val="002F6EB9"/>
    <w:rsid w:val="0030151C"/>
    <w:rsid w:val="00314512"/>
    <w:rsid w:val="003148B0"/>
    <w:rsid w:val="00317CB5"/>
    <w:rsid w:val="003200FB"/>
    <w:rsid w:val="00324C10"/>
    <w:rsid w:val="00326EF1"/>
    <w:rsid w:val="00327D39"/>
    <w:rsid w:val="00330EDB"/>
    <w:rsid w:val="00337BF3"/>
    <w:rsid w:val="00337C49"/>
    <w:rsid w:val="00337F52"/>
    <w:rsid w:val="003401C2"/>
    <w:rsid w:val="003423C6"/>
    <w:rsid w:val="00344C56"/>
    <w:rsid w:val="0035403E"/>
    <w:rsid w:val="003573A6"/>
    <w:rsid w:val="00360FE4"/>
    <w:rsid w:val="00361DF8"/>
    <w:rsid w:val="00363CF2"/>
    <w:rsid w:val="003662AC"/>
    <w:rsid w:val="00371A77"/>
    <w:rsid w:val="00374314"/>
    <w:rsid w:val="00375C1C"/>
    <w:rsid w:val="003823E9"/>
    <w:rsid w:val="003850F2"/>
    <w:rsid w:val="00387012"/>
    <w:rsid w:val="00397A41"/>
    <w:rsid w:val="003A0317"/>
    <w:rsid w:val="003A295E"/>
    <w:rsid w:val="003A436A"/>
    <w:rsid w:val="003A4592"/>
    <w:rsid w:val="003A6B6B"/>
    <w:rsid w:val="003A7211"/>
    <w:rsid w:val="003A75D6"/>
    <w:rsid w:val="003B0255"/>
    <w:rsid w:val="003B0DD4"/>
    <w:rsid w:val="003B6079"/>
    <w:rsid w:val="003B741B"/>
    <w:rsid w:val="003C16F1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E54C8"/>
    <w:rsid w:val="003E636F"/>
    <w:rsid w:val="003F0015"/>
    <w:rsid w:val="003F5440"/>
    <w:rsid w:val="003F7187"/>
    <w:rsid w:val="00400032"/>
    <w:rsid w:val="0040224B"/>
    <w:rsid w:val="00404A5B"/>
    <w:rsid w:val="00405EF0"/>
    <w:rsid w:val="00406E83"/>
    <w:rsid w:val="0040758D"/>
    <w:rsid w:val="00413D9B"/>
    <w:rsid w:val="004148D6"/>
    <w:rsid w:val="00415001"/>
    <w:rsid w:val="00415069"/>
    <w:rsid w:val="00416AF6"/>
    <w:rsid w:val="00417C63"/>
    <w:rsid w:val="00421A71"/>
    <w:rsid w:val="004234CB"/>
    <w:rsid w:val="00424921"/>
    <w:rsid w:val="004254EF"/>
    <w:rsid w:val="00427C54"/>
    <w:rsid w:val="00427DC6"/>
    <w:rsid w:val="00427E53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57A0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5F4D"/>
    <w:rsid w:val="00487A87"/>
    <w:rsid w:val="0049235C"/>
    <w:rsid w:val="004947D6"/>
    <w:rsid w:val="00494B34"/>
    <w:rsid w:val="00497CF4"/>
    <w:rsid w:val="004A0B92"/>
    <w:rsid w:val="004A2B80"/>
    <w:rsid w:val="004A359D"/>
    <w:rsid w:val="004A3FB0"/>
    <w:rsid w:val="004A4535"/>
    <w:rsid w:val="004A63B5"/>
    <w:rsid w:val="004A6684"/>
    <w:rsid w:val="004B1A9B"/>
    <w:rsid w:val="004B24CB"/>
    <w:rsid w:val="004B3284"/>
    <w:rsid w:val="004B6E6F"/>
    <w:rsid w:val="004B6F8A"/>
    <w:rsid w:val="004B74E8"/>
    <w:rsid w:val="004B7A21"/>
    <w:rsid w:val="004C0A4D"/>
    <w:rsid w:val="004C11EB"/>
    <w:rsid w:val="004C207B"/>
    <w:rsid w:val="004C373E"/>
    <w:rsid w:val="004C42B2"/>
    <w:rsid w:val="004C7053"/>
    <w:rsid w:val="004D35B4"/>
    <w:rsid w:val="004D4E85"/>
    <w:rsid w:val="004D55A9"/>
    <w:rsid w:val="004D6349"/>
    <w:rsid w:val="004D7A14"/>
    <w:rsid w:val="004E373C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42CF"/>
    <w:rsid w:val="00535078"/>
    <w:rsid w:val="005370F2"/>
    <w:rsid w:val="00540808"/>
    <w:rsid w:val="005408AF"/>
    <w:rsid w:val="005409CE"/>
    <w:rsid w:val="005414A6"/>
    <w:rsid w:val="00547B8D"/>
    <w:rsid w:val="005561EB"/>
    <w:rsid w:val="00556D17"/>
    <w:rsid w:val="00557365"/>
    <w:rsid w:val="00557A5E"/>
    <w:rsid w:val="00557F9A"/>
    <w:rsid w:val="005600A8"/>
    <w:rsid w:val="00560CAF"/>
    <w:rsid w:val="0056370D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3784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2C63"/>
    <w:rsid w:val="00664B8B"/>
    <w:rsid w:val="00667FE7"/>
    <w:rsid w:val="0067102B"/>
    <w:rsid w:val="0067144C"/>
    <w:rsid w:val="00673285"/>
    <w:rsid w:val="00673B9F"/>
    <w:rsid w:val="00682433"/>
    <w:rsid w:val="0068387E"/>
    <w:rsid w:val="00686737"/>
    <w:rsid w:val="00687071"/>
    <w:rsid w:val="00692B4E"/>
    <w:rsid w:val="006930FA"/>
    <w:rsid w:val="006931DB"/>
    <w:rsid w:val="006938D0"/>
    <w:rsid w:val="006A0A51"/>
    <w:rsid w:val="006A0B03"/>
    <w:rsid w:val="006A12CE"/>
    <w:rsid w:val="006A2D8C"/>
    <w:rsid w:val="006A562D"/>
    <w:rsid w:val="006A5F9D"/>
    <w:rsid w:val="006A6665"/>
    <w:rsid w:val="006B08F8"/>
    <w:rsid w:val="006B37A5"/>
    <w:rsid w:val="006B6084"/>
    <w:rsid w:val="006C061A"/>
    <w:rsid w:val="006C0D87"/>
    <w:rsid w:val="006C23A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216D"/>
    <w:rsid w:val="007347DA"/>
    <w:rsid w:val="0073584E"/>
    <w:rsid w:val="00735E9F"/>
    <w:rsid w:val="00736300"/>
    <w:rsid w:val="0074162F"/>
    <w:rsid w:val="00741F42"/>
    <w:rsid w:val="00742E15"/>
    <w:rsid w:val="00744162"/>
    <w:rsid w:val="0074720C"/>
    <w:rsid w:val="00751503"/>
    <w:rsid w:val="00755B5C"/>
    <w:rsid w:val="007568A2"/>
    <w:rsid w:val="00757E76"/>
    <w:rsid w:val="00761D7F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3DCE"/>
    <w:rsid w:val="0079537B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4ECC"/>
    <w:rsid w:val="007D72A3"/>
    <w:rsid w:val="007E74F5"/>
    <w:rsid w:val="007F1238"/>
    <w:rsid w:val="007F6C06"/>
    <w:rsid w:val="00804C61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37364"/>
    <w:rsid w:val="00840B4D"/>
    <w:rsid w:val="008413F3"/>
    <w:rsid w:val="00841B19"/>
    <w:rsid w:val="00847578"/>
    <w:rsid w:val="0085590D"/>
    <w:rsid w:val="00855C43"/>
    <w:rsid w:val="00857CBC"/>
    <w:rsid w:val="00861698"/>
    <w:rsid w:val="008650A8"/>
    <w:rsid w:val="008667DE"/>
    <w:rsid w:val="008669FE"/>
    <w:rsid w:val="008700B2"/>
    <w:rsid w:val="00872252"/>
    <w:rsid w:val="00872428"/>
    <w:rsid w:val="00874110"/>
    <w:rsid w:val="00875107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907"/>
    <w:rsid w:val="008C25C2"/>
    <w:rsid w:val="008C51AF"/>
    <w:rsid w:val="008D1ECD"/>
    <w:rsid w:val="008D1F7B"/>
    <w:rsid w:val="008D22EA"/>
    <w:rsid w:val="008D38EC"/>
    <w:rsid w:val="008E0640"/>
    <w:rsid w:val="008E180C"/>
    <w:rsid w:val="008E36DE"/>
    <w:rsid w:val="008E3834"/>
    <w:rsid w:val="008E494D"/>
    <w:rsid w:val="00900087"/>
    <w:rsid w:val="00902BB9"/>
    <w:rsid w:val="009051FA"/>
    <w:rsid w:val="0090659F"/>
    <w:rsid w:val="00907641"/>
    <w:rsid w:val="00910ED9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50C"/>
    <w:rsid w:val="00961794"/>
    <w:rsid w:val="009620DC"/>
    <w:rsid w:val="00966A6B"/>
    <w:rsid w:val="0096791D"/>
    <w:rsid w:val="00967FB3"/>
    <w:rsid w:val="00971EFC"/>
    <w:rsid w:val="00974731"/>
    <w:rsid w:val="009776F6"/>
    <w:rsid w:val="0098147D"/>
    <w:rsid w:val="009838A5"/>
    <w:rsid w:val="00987504"/>
    <w:rsid w:val="009919F6"/>
    <w:rsid w:val="00991E64"/>
    <w:rsid w:val="00992692"/>
    <w:rsid w:val="009A1185"/>
    <w:rsid w:val="009A2137"/>
    <w:rsid w:val="009A4844"/>
    <w:rsid w:val="009A563E"/>
    <w:rsid w:val="009A68A4"/>
    <w:rsid w:val="009A7AC7"/>
    <w:rsid w:val="009A7CD8"/>
    <w:rsid w:val="009B0015"/>
    <w:rsid w:val="009B0044"/>
    <w:rsid w:val="009B145B"/>
    <w:rsid w:val="009B3729"/>
    <w:rsid w:val="009B51E7"/>
    <w:rsid w:val="009B64E9"/>
    <w:rsid w:val="009C1054"/>
    <w:rsid w:val="009C1593"/>
    <w:rsid w:val="009C2D10"/>
    <w:rsid w:val="009C3B59"/>
    <w:rsid w:val="009C5530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31C3"/>
    <w:rsid w:val="00A172FA"/>
    <w:rsid w:val="00A17D84"/>
    <w:rsid w:val="00A20115"/>
    <w:rsid w:val="00A2241C"/>
    <w:rsid w:val="00A2257C"/>
    <w:rsid w:val="00A25121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11F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92B32"/>
    <w:rsid w:val="00A9477A"/>
    <w:rsid w:val="00AA00DF"/>
    <w:rsid w:val="00AA0F00"/>
    <w:rsid w:val="00AA2FAA"/>
    <w:rsid w:val="00AB13C0"/>
    <w:rsid w:val="00AB1593"/>
    <w:rsid w:val="00AB40B2"/>
    <w:rsid w:val="00AB5CEA"/>
    <w:rsid w:val="00AB6912"/>
    <w:rsid w:val="00AC46CF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D7096"/>
    <w:rsid w:val="00AE010F"/>
    <w:rsid w:val="00AE0CAE"/>
    <w:rsid w:val="00AE37AC"/>
    <w:rsid w:val="00AE5250"/>
    <w:rsid w:val="00AE5349"/>
    <w:rsid w:val="00AF210A"/>
    <w:rsid w:val="00AF2887"/>
    <w:rsid w:val="00AF2912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77B1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02C1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19B4"/>
    <w:rsid w:val="00CA2335"/>
    <w:rsid w:val="00CA24F2"/>
    <w:rsid w:val="00CB5265"/>
    <w:rsid w:val="00CB53D8"/>
    <w:rsid w:val="00CB5DF1"/>
    <w:rsid w:val="00CB7DF2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D667A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3909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75CD"/>
    <w:rsid w:val="00D17F67"/>
    <w:rsid w:val="00D22865"/>
    <w:rsid w:val="00D22964"/>
    <w:rsid w:val="00D23166"/>
    <w:rsid w:val="00D33E27"/>
    <w:rsid w:val="00D35F9A"/>
    <w:rsid w:val="00D407DD"/>
    <w:rsid w:val="00D40E86"/>
    <w:rsid w:val="00D445CA"/>
    <w:rsid w:val="00D44C41"/>
    <w:rsid w:val="00D53EF5"/>
    <w:rsid w:val="00D548B3"/>
    <w:rsid w:val="00D55DE9"/>
    <w:rsid w:val="00D56DE2"/>
    <w:rsid w:val="00D60696"/>
    <w:rsid w:val="00D618ED"/>
    <w:rsid w:val="00D619E2"/>
    <w:rsid w:val="00D62FAA"/>
    <w:rsid w:val="00D64676"/>
    <w:rsid w:val="00D70EC6"/>
    <w:rsid w:val="00D71BF2"/>
    <w:rsid w:val="00D71CFB"/>
    <w:rsid w:val="00D75D03"/>
    <w:rsid w:val="00D775C2"/>
    <w:rsid w:val="00D8166D"/>
    <w:rsid w:val="00D8445F"/>
    <w:rsid w:val="00D84B1A"/>
    <w:rsid w:val="00D852ED"/>
    <w:rsid w:val="00D85F29"/>
    <w:rsid w:val="00D86528"/>
    <w:rsid w:val="00D86EFE"/>
    <w:rsid w:val="00D877E5"/>
    <w:rsid w:val="00D87A24"/>
    <w:rsid w:val="00D90888"/>
    <w:rsid w:val="00D93C10"/>
    <w:rsid w:val="00D955FB"/>
    <w:rsid w:val="00D956C8"/>
    <w:rsid w:val="00D95C01"/>
    <w:rsid w:val="00D97FD0"/>
    <w:rsid w:val="00DA0FC3"/>
    <w:rsid w:val="00DA0FF2"/>
    <w:rsid w:val="00DA1135"/>
    <w:rsid w:val="00DA1214"/>
    <w:rsid w:val="00DA2D30"/>
    <w:rsid w:val="00DA6577"/>
    <w:rsid w:val="00DC14AA"/>
    <w:rsid w:val="00DC171E"/>
    <w:rsid w:val="00DC2F6D"/>
    <w:rsid w:val="00DC3F3B"/>
    <w:rsid w:val="00DC4D72"/>
    <w:rsid w:val="00DD0181"/>
    <w:rsid w:val="00DD1AF1"/>
    <w:rsid w:val="00DE0DCB"/>
    <w:rsid w:val="00DE1A6C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0711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36423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4222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2FE9"/>
    <w:rsid w:val="00EB4C39"/>
    <w:rsid w:val="00EB5250"/>
    <w:rsid w:val="00EB57D4"/>
    <w:rsid w:val="00EC05D1"/>
    <w:rsid w:val="00EC3BDA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D7BD6"/>
    <w:rsid w:val="00EE0FA9"/>
    <w:rsid w:val="00EE18B5"/>
    <w:rsid w:val="00EE29F0"/>
    <w:rsid w:val="00EE5496"/>
    <w:rsid w:val="00EE7311"/>
    <w:rsid w:val="00EF0AC9"/>
    <w:rsid w:val="00EF0FCD"/>
    <w:rsid w:val="00EF2E0E"/>
    <w:rsid w:val="00EF633C"/>
    <w:rsid w:val="00F01381"/>
    <w:rsid w:val="00F0140F"/>
    <w:rsid w:val="00F022BA"/>
    <w:rsid w:val="00F04336"/>
    <w:rsid w:val="00F066CC"/>
    <w:rsid w:val="00F06EDF"/>
    <w:rsid w:val="00F07C2F"/>
    <w:rsid w:val="00F15D27"/>
    <w:rsid w:val="00F210A9"/>
    <w:rsid w:val="00F21707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56F8"/>
    <w:rsid w:val="00F8694F"/>
    <w:rsid w:val="00F87293"/>
    <w:rsid w:val="00F908F5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54B0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735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14A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link w:val="aa"/>
    <w:uiPriority w:val="99"/>
    <w:semiHidden/>
    <w:rsid w:val="00A64C0E"/>
    <w:rPr>
      <w:rFonts w:ascii="Tahoma" w:hAnsi="Tahoma" w:cs="Tahoma"/>
      <w:sz w:val="16"/>
      <w:szCs w:val="16"/>
    </w:rPr>
  </w:style>
  <w:style w:type="paragraph" w:customStyle="1" w:styleId="ab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">
    <w:name w:val="Знак2"/>
    <w:basedOn w:val="a"/>
    <w:rsid w:val="005342C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link w:val="ConsPlusNormal0"/>
    <w:rsid w:val="005C37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rsid w:val="005C3784"/>
    <w:rPr>
      <w:rFonts w:ascii="Arial" w:hAnsi="Arial" w:cs="Arial"/>
      <w:lang w:val="ru-RU" w:eastAsia="ar-SA" w:bidi="ar-SA"/>
    </w:rPr>
  </w:style>
  <w:style w:type="paragraph" w:styleId="ac">
    <w:name w:val="No Spacing"/>
    <w:uiPriority w:val="1"/>
    <w:qFormat/>
    <w:rsid w:val="00083A54"/>
    <w:rPr>
      <w:sz w:val="24"/>
      <w:szCs w:val="24"/>
    </w:rPr>
  </w:style>
  <w:style w:type="character" w:customStyle="1" w:styleId="aa">
    <w:name w:val="Текст выноски Знак"/>
    <w:basedOn w:val="a0"/>
    <w:link w:val="a9"/>
    <w:uiPriority w:val="99"/>
    <w:semiHidden/>
    <w:rsid w:val="00D877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14</TotalTime>
  <Pages>3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1</cp:lastModifiedBy>
  <cp:revision>5</cp:revision>
  <cp:lastPrinted>2019-12-18T00:53:00Z</cp:lastPrinted>
  <dcterms:created xsi:type="dcterms:W3CDTF">2019-12-09T00:21:00Z</dcterms:created>
  <dcterms:modified xsi:type="dcterms:W3CDTF">2019-12-18T00:55:00Z</dcterms:modified>
</cp:coreProperties>
</file>