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A8" w:rsidRPr="00E83FD3" w:rsidRDefault="004465A8" w:rsidP="00977D24">
      <w:pPr>
        <w:ind w:left="9912" w:firstLine="708"/>
        <w:jc w:val="center"/>
      </w:pPr>
      <w:r>
        <w:t>Приложение 4</w:t>
      </w:r>
    </w:p>
    <w:p w:rsidR="004465A8" w:rsidRDefault="004465A8" w:rsidP="00977D24">
      <w:pPr>
        <w:ind w:left="9204"/>
      </w:pPr>
      <w:r w:rsidRPr="00E83FD3">
        <w:t>к муниципальной программе «Молодежь Пожарского му</w:t>
      </w:r>
      <w:r>
        <w:t xml:space="preserve">ниципального района на 2020-2022 годы», утвержденной </w:t>
      </w:r>
      <w:r w:rsidRPr="00E83FD3">
        <w:t xml:space="preserve">постановлением администрации Пожарского муниципального района Приморского края </w:t>
      </w:r>
    </w:p>
    <w:p w:rsidR="004465A8" w:rsidRDefault="004465A8" w:rsidP="00977D24">
      <w:pPr>
        <w:ind w:left="8496" w:firstLine="708"/>
      </w:pPr>
      <w:r>
        <w:t>от «23»октября 2019 года</w:t>
      </w:r>
      <w:r w:rsidRPr="00E83FD3">
        <w:t xml:space="preserve"> №</w:t>
      </w:r>
      <w:r>
        <w:t xml:space="preserve"> 444</w:t>
      </w:r>
    </w:p>
    <w:p w:rsidR="004465A8" w:rsidRDefault="004465A8" w:rsidP="00977D24">
      <w:pPr>
        <w:jc w:val="center"/>
        <w:rPr>
          <w:sz w:val="28"/>
          <w:szCs w:val="28"/>
        </w:rPr>
      </w:pPr>
    </w:p>
    <w:p w:rsidR="004465A8" w:rsidRDefault="004465A8" w:rsidP="00977D24">
      <w:pPr>
        <w:jc w:val="center"/>
        <w:rPr>
          <w:b/>
          <w:sz w:val="28"/>
          <w:szCs w:val="28"/>
        </w:rPr>
      </w:pPr>
      <w:r w:rsidRPr="0056023E">
        <w:rPr>
          <w:b/>
          <w:sz w:val="28"/>
          <w:szCs w:val="28"/>
        </w:rPr>
        <w:t>Информация о ресурсном обеспечении реализации муниципальной</w:t>
      </w:r>
      <w:r>
        <w:rPr>
          <w:b/>
          <w:sz w:val="28"/>
          <w:szCs w:val="28"/>
        </w:rPr>
        <w:t xml:space="preserve"> программы «Молодежь </w:t>
      </w:r>
      <w:r w:rsidRPr="00E71119">
        <w:rPr>
          <w:b/>
          <w:sz w:val="28"/>
          <w:szCs w:val="28"/>
        </w:rPr>
        <w:t>Пожарского му</w:t>
      </w:r>
      <w:r>
        <w:rPr>
          <w:b/>
          <w:sz w:val="28"/>
          <w:szCs w:val="28"/>
        </w:rPr>
        <w:t>ниципального района на 2020-2022</w:t>
      </w:r>
      <w:r w:rsidRPr="00E71119">
        <w:rPr>
          <w:b/>
          <w:sz w:val="28"/>
          <w:szCs w:val="28"/>
        </w:rPr>
        <w:t xml:space="preserve"> годы»</w:t>
      </w:r>
      <w:r>
        <w:rPr>
          <w:b/>
          <w:sz w:val="28"/>
          <w:szCs w:val="28"/>
        </w:rPr>
        <w:t xml:space="preserve"> за счет средств бюджета Пожарского муниципального района</w:t>
      </w:r>
    </w:p>
    <w:p w:rsidR="004465A8" w:rsidRDefault="004465A8" w:rsidP="00977D24">
      <w:pPr>
        <w:jc w:val="center"/>
        <w:rPr>
          <w:b/>
          <w:sz w:val="28"/>
          <w:szCs w:val="28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6"/>
        <w:gridCol w:w="3892"/>
        <w:gridCol w:w="200"/>
        <w:gridCol w:w="1996"/>
        <w:gridCol w:w="1404"/>
        <w:gridCol w:w="1701"/>
        <w:gridCol w:w="1985"/>
        <w:gridCol w:w="1842"/>
      </w:tblGrid>
      <w:tr w:rsidR="004465A8" w:rsidRPr="00732095" w:rsidTr="000D2006">
        <w:tc>
          <w:tcPr>
            <w:tcW w:w="696" w:type="dxa"/>
            <w:vMerge w:val="restart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№</w:t>
            </w:r>
          </w:p>
        </w:tc>
        <w:tc>
          <w:tcPr>
            <w:tcW w:w="3892" w:type="dxa"/>
            <w:vMerge w:val="restart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Наименование мероприятия муниципальной программы</w:t>
            </w:r>
          </w:p>
        </w:tc>
        <w:tc>
          <w:tcPr>
            <w:tcW w:w="2196" w:type="dxa"/>
            <w:gridSpan w:val="2"/>
            <w:vMerge w:val="restart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Ответственный исполнитель / соисполнитель</w:t>
            </w:r>
          </w:p>
        </w:tc>
        <w:tc>
          <w:tcPr>
            <w:tcW w:w="1404" w:type="dxa"/>
            <w:vMerge w:val="restart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Всего</w:t>
            </w:r>
          </w:p>
          <w:p w:rsidR="004465A8" w:rsidRPr="00732095" w:rsidRDefault="004465A8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 тысяч рублей</w:t>
            </w:r>
          </w:p>
        </w:tc>
        <w:tc>
          <w:tcPr>
            <w:tcW w:w="5528" w:type="dxa"/>
            <w:gridSpan w:val="3"/>
            <w:tcBorders>
              <w:right w:val="nil"/>
            </w:tcBorders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Расходы, в том числе по годам (тысяч рублей): </w:t>
            </w:r>
          </w:p>
        </w:tc>
      </w:tr>
      <w:tr w:rsidR="004465A8" w:rsidRPr="00732095" w:rsidTr="000D2006">
        <w:tc>
          <w:tcPr>
            <w:tcW w:w="696" w:type="dxa"/>
            <w:vMerge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</w:p>
        </w:tc>
        <w:tc>
          <w:tcPr>
            <w:tcW w:w="3892" w:type="dxa"/>
            <w:vMerge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</w:p>
        </w:tc>
        <w:tc>
          <w:tcPr>
            <w:tcW w:w="2196" w:type="dxa"/>
            <w:gridSpan w:val="2"/>
            <w:vMerge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</w:p>
        </w:tc>
        <w:tc>
          <w:tcPr>
            <w:tcW w:w="1404" w:type="dxa"/>
            <w:vMerge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</w:tr>
      <w:tr w:rsidR="004465A8" w:rsidRPr="00732095" w:rsidTr="000D2006">
        <w:tc>
          <w:tcPr>
            <w:tcW w:w="13716" w:type="dxa"/>
            <w:gridSpan w:val="8"/>
            <w:tcBorders>
              <w:right w:val="nil"/>
            </w:tcBorders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 w:rsidRPr="0025411D">
              <w:t>Основное мероприятие 1: Поддержка одаренной, талантливой и инициативной молодежи, создание условий для развития</w:t>
            </w:r>
            <w:r>
              <w:t xml:space="preserve"> самореализации подростков и молодежи, развитие </w:t>
            </w:r>
            <w:r w:rsidRPr="0025411D">
              <w:t>творческого, интеллектуального потенциалов подростков и молодежи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E83FD3" w:rsidRDefault="004465A8" w:rsidP="000D2006">
            <w:pPr>
              <w:jc w:val="center"/>
            </w:pPr>
            <w:r w:rsidRPr="00E83FD3">
              <w:t>1.1.</w:t>
            </w:r>
          </w:p>
        </w:tc>
        <w:tc>
          <w:tcPr>
            <w:tcW w:w="4092" w:type="dxa"/>
            <w:gridSpan w:val="2"/>
          </w:tcPr>
          <w:p w:rsidR="004465A8" w:rsidRPr="00E83FD3" w:rsidRDefault="004465A8" w:rsidP="000D2006">
            <w:r w:rsidRPr="00E83FD3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</w:t>
            </w:r>
            <w:r>
              <w:t xml:space="preserve"> молодежи</w:t>
            </w:r>
          </w:p>
        </w:tc>
        <w:tc>
          <w:tcPr>
            <w:tcW w:w="1996" w:type="dxa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34,4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131,6</w:t>
            </w: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16,8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54,4</w:t>
            </w: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17,6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57,2</w:t>
            </w: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</w:p>
        </w:tc>
      </w:tr>
      <w:tr w:rsidR="004465A8" w:rsidRPr="00732095" w:rsidTr="000D2006">
        <w:tc>
          <w:tcPr>
            <w:tcW w:w="696" w:type="dxa"/>
          </w:tcPr>
          <w:p w:rsidR="004465A8" w:rsidRPr="00E83FD3" w:rsidRDefault="004465A8" w:rsidP="000D2006">
            <w:pPr>
              <w:jc w:val="center"/>
            </w:pPr>
            <w:r w:rsidRPr="00E83FD3">
              <w:t>1.2.</w:t>
            </w:r>
          </w:p>
        </w:tc>
        <w:tc>
          <w:tcPr>
            <w:tcW w:w="4092" w:type="dxa"/>
            <w:gridSpan w:val="2"/>
          </w:tcPr>
          <w:p w:rsidR="004465A8" w:rsidRPr="00E83FD3" w:rsidRDefault="004465A8" w:rsidP="000D2006">
            <w:r w:rsidRPr="00E83FD3">
              <w:t xml:space="preserve">Обеспечение участия молодежи Пожарского муниципального района в </w:t>
            </w:r>
            <w:r>
              <w:t xml:space="preserve">международных, всероссийских </w:t>
            </w:r>
            <w:r w:rsidRPr="00E83FD3">
              <w:t>и межрегиональных молодежных конку</w:t>
            </w:r>
            <w:r>
              <w:t xml:space="preserve">рсах, образовательных проектах </w:t>
            </w:r>
            <w:r w:rsidRPr="00E83FD3">
              <w:t>и форумах, направленных  на продвижение инициативной  и талантливой молодежи</w:t>
            </w:r>
          </w:p>
        </w:tc>
        <w:tc>
          <w:tcPr>
            <w:tcW w:w="1996" w:type="dxa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E83FD3" w:rsidRDefault="004465A8" w:rsidP="000D2006">
            <w:pPr>
              <w:jc w:val="center"/>
            </w:pPr>
            <w:r w:rsidRPr="00E83FD3">
              <w:t>1.3.</w:t>
            </w:r>
          </w:p>
        </w:tc>
        <w:tc>
          <w:tcPr>
            <w:tcW w:w="4092" w:type="dxa"/>
            <w:gridSpan w:val="2"/>
          </w:tcPr>
          <w:p w:rsidR="004465A8" w:rsidRDefault="004465A8" w:rsidP="000D2006">
            <w:r w:rsidRPr="00E83FD3">
              <w:t>Реализация мероприятия «Государственная поддержка талантливой молодежи</w:t>
            </w:r>
            <w:r>
              <w:t>»</w:t>
            </w:r>
          </w:p>
          <w:p w:rsidR="004465A8" w:rsidRPr="00E83FD3" w:rsidRDefault="004465A8" w:rsidP="000D2006">
            <w:r>
              <w:t xml:space="preserve"> 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932" w:type="dxa"/>
            <w:gridSpan w:val="4"/>
            <w:tcBorders>
              <w:right w:val="nil"/>
            </w:tcBorders>
          </w:tcPr>
          <w:p w:rsidR="004465A8" w:rsidRPr="00AC3C93" w:rsidRDefault="004465A8" w:rsidP="000D2006">
            <w:pPr>
              <w:jc w:val="center"/>
            </w:pPr>
            <w:r w:rsidRPr="00AC3C93">
              <w:t>Не требует финансирования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E83FD3" w:rsidRDefault="004465A8" w:rsidP="000D2006">
            <w:pPr>
              <w:jc w:val="center"/>
            </w:pPr>
            <w:r w:rsidRPr="00E83FD3">
              <w:t>1.4.</w:t>
            </w:r>
          </w:p>
        </w:tc>
        <w:tc>
          <w:tcPr>
            <w:tcW w:w="4092" w:type="dxa"/>
            <w:gridSpan w:val="2"/>
          </w:tcPr>
          <w:p w:rsidR="004465A8" w:rsidRPr="00E83FD3" w:rsidRDefault="004465A8" w:rsidP="000D2006">
            <w:r>
              <w:t xml:space="preserve">Проведение церемонии награждения стипендией главы Пожарского муниципального района </w:t>
            </w:r>
            <w:r w:rsidRPr="00301C4E">
              <w:t>активной, талантливой, одаренной молодежи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122,5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42,2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44,3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092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Мероприятия, посвященные Дню молодежи России (по отдельному плану)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70,1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Pr="00732095">
              <w:rPr>
                <w:sz w:val="28"/>
                <w:szCs w:val="28"/>
              </w:rPr>
              <w:t>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23,1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092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Награждение талантливой, активной молодежи, творческих коллективов путевками в ФГБОУ МДЦ «Артек», ВДЦ «Океан», «Орленок» (в соответствии с разнарядкой департамента образования и науки Приморского края)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932" w:type="dxa"/>
            <w:gridSpan w:val="4"/>
            <w:tcBorders>
              <w:right w:val="nil"/>
            </w:tcBorders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092" w:type="dxa"/>
            <w:gridSpan w:val="2"/>
          </w:tcPr>
          <w:p w:rsidR="004465A8" w:rsidRPr="00732095" w:rsidRDefault="004465A8" w:rsidP="000D2006">
            <w:pPr>
              <w:jc w:val="both"/>
              <w:rPr>
                <w:color w:val="000000"/>
              </w:rPr>
            </w:pPr>
            <w:r w:rsidRPr="00E2128E"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</w:t>
            </w:r>
            <w:r>
              <w:t xml:space="preserve">, добровольческой деятельности </w:t>
            </w:r>
            <w:r w:rsidRPr="00E2128E">
              <w:t>и самореализацию молодежи</w:t>
            </w:r>
          </w:p>
        </w:tc>
        <w:tc>
          <w:tcPr>
            <w:tcW w:w="1996" w:type="dxa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69,3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>
              <w:rPr>
                <w:sz w:val="28"/>
                <w:szCs w:val="28"/>
              </w:rPr>
              <w:t>33,8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>
              <w:rPr>
                <w:sz w:val="28"/>
                <w:szCs w:val="28"/>
              </w:rPr>
              <w:t>35,5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092" w:type="dxa"/>
            <w:gridSpan w:val="2"/>
          </w:tcPr>
          <w:p w:rsidR="004465A8" w:rsidRPr="007147B8" w:rsidRDefault="004465A8" w:rsidP="000D2006">
            <w:pPr>
              <w:jc w:val="both"/>
            </w:pPr>
            <w:r w:rsidRPr="007147B8">
              <w:t xml:space="preserve">Проведение мероприятий по поддержке молодежных и детско-юношеских объединений, социально-значимых молодежных инициатив 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092" w:type="dxa"/>
            <w:gridSpan w:val="2"/>
          </w:tcPr>
          <w:p w:rsidR="004465A8" w:rsidRPr="00443498" w:rsidRDefault="004465A8" w:rsidP="000D2006">
            <w:r w:rsidRPr="00443498">
              <w:t>Развитие системы поддержки молодых кадров, повышение престижа молодых специалистов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092" w:type="dxa"/>
            <w:gridSpan w:val="2"/>
          </w:tcPr>
          <w:p w:rsidR="004465A8" w:rsidRPr="00443498" w:rsidRDefault="004465A8" w:rsidP="000D2006">
            <w:r w:rsidRPr="00443498">
              <w:t>Провед</w:t>
            </w:r>
            <w:r>
              <w:t xml:space="preserve">ение мероприятий, направленных </w:t>
            </w:r>
            <w:r w:rsidRPr="00443498">
              <w:t>на формирование и развитие  системы органов молодежного самоуправления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092" w:type="dxa"/>
            <w:gridSpan w:val="2"/>
          </w:tcPr>
          <w:p w:rsidR="004465A8" w:rsidRPr="00443498" w:rsidRDefault="004465A8" w:rsidP="000D2006">
            <w:r w:rsidRPr="00443498">
              <w:t xml:space="preserve">Организация временной занятости </w:t>
            </w:r>
            <w:r>
              <w:t>несовершеннолетних граждан в возрасте от 14 до 18 лет</w:t>
            </w:r>
          </w:p>
        </w:tc>
        <w:tc>
          <w:tcPr>
            <w:tcW w:w="19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784" w:type="dxa"/>
            <w:gridSpan w:val="4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1: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505,9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159,0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169,2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177,7</w:t>
            </w:r>
          </w:p>
        </w:tc>
      </w:tr>
      <w:tr w:rsidR="004465A8" w:rsidRPr="00732095" w:rsidTr="000D2006">
        <w:trPr>
          <w:trHeight w:val="383"/>
        </w:trPr>
        <w:tc>
          <w:tcPr>
            <w:tcW w:w="13716" w:type="dxa"/>
            <w:gridSpan w:val="8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2: Гражданское и п</w:t>
            </w:r>
            <w:r w:rsidRPr="00732095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92" w:type="dxa"/>
          </w:tcPr>
          <w:p w:rsidR="004465A8" w:rsidRPr="00443498" w:rsidRDefault="004465A8" w:rsidP="000D2006">
            <w:r w:rsidRPr="00443498">
              <w:t>Проведение массовых мероприятий,</w:t>
            </w:r>
            <w:r>
              <w:t xml:space="preserve"> посвященных Дню Победы советского народа в Великой Отечественной войне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92" w:type="dxa"/>
          </w:tcPr>
          <w:p w:rsidR="004465A8" w:rsidRPr="00443498" w:rsidRDefault="004465A8" w:rsidP="000D2006">
            <w:r w:rsidRPr="00443498">
              <w:t>Проведение массовых мероприятий,</w:t>
            </w:r>
            <w:r>
              <w:t xml:space="preserve"> посвященных Дням воинской славы России, памятным датам, связанным с историей страны (День защитника Отечества, День памяти о россиянах, исполнявших служебный долг за пределами Отечества, и пр.)</w:t>
            </w:r>
          </w:p>
        </w:tc>
        <w:tc>
          <w:tcPr>
            <w:tcW w:w="2196" w:type="dxa"/>
            <w:gridSpan w:val="2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24,7</w:t>
            </w:r>
          </w:p>
          <w:p w:rsidR="004465A8" w:rsidRDefault="004465A8" w:rsidP="000D2006">
            <w:pPr>
              <w:rPr>
                <w:sz w:val="28"/>
                <w:szCs w:val="28"/>
              </w:rPr>
            </w:pP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16,8</w:t>
            </w: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17,6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92" w:type="dxa"/>
          </w:tcPr>
          <w:p w:rsidR="004465A8" w:rsidRPr="00443498" w:rsidRDefault="004465A8" w:rsidP="000D2006">
            <w:r>
              <w:t>Проведение мероприятий, посвященных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92" w:type="dxa"/>
          </w:tcPr>
          <w:p w:rsidR="004465A8" w:rsidRDefault="004465A8" w:rsidP="000D2006">
            <w:r>
              <w:t>Проведение мероприятий, приуроченных к памятным датам российской истории, юбилеям исторических личностей, событиям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892" w:type="dxa"/>
          </w:tcPr>
          <w:p w:rsidR="004465A8" w:rsidRDefault="004465A8" w:rsidP="000D2006">
            <w:r>
              <w:t>Проведение комплекса мероприятий, направленных на обучение молодежи основам безопасности жизнедеятельности, формирование у молодежи позитивного отношения к службе в Вооруженных силах 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892" w:type="dxa"/>
          </w:tcPr>
          <w:p w:rsidR="004465A8" w:rsidRDefault="004465A8" w:rsidP="000D2006">
            <w:r>
              <w:t xml:space="preserve">Проведение мероприятий, направленных на воспитание дружбы между народами, стимулирование интереса к изучению культурного и национального многообразия России 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6932" w:type="dxa"/>
            <w:gridSpan w:val="4"/>
            <w:tcBorders>
              <w:right w:val="nil"/>
            </w:tcBorders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t xml:space="preserve">                        </w:t>
            </w:r>
            <w:r w:rsidRPr="00AC3C93">
              <w:t>Не требует финансирования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92" w:type="dxa"/>
          </w:tcPr>
          <w:p w:rsidR="004465A8" w:rsidRDefault="004465A8" w:rsidP="000D2006">
            <w:r>
              <w:t>Проведение конференций, «круглых столов», семинаров на тему патриотического воспитания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6932" w:type="dxa"/>
            <w:gridSpan w:val="4"/>
            <w:tcBorders>
              <w:right w:val="nil"/>
            </w:tcBorders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92" w:type="dxa"/>
          </w:tcPr>
          <w:p w:rsidR="004465A8" w:rsidRDefault="004465A8" w:rsidP="000D2006">
            <w:r w:rsidRPr="00BB0D1F">
              <w:t xml:space="preserve">Организация работы молодежных объединений по благоустройству </w:t>
            </w:r>
            <w:r>
              <w:t>объектов культурного наследия (памятники истории и культуры), расположенных в границах сельских поселений Пожарского муниципального района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92" w:type="dxa"/>
          </w:tcPr>
          <w:p w:rsidR="004465A8" w:rsidRPr="00BB0D1F" w:rsidRDefault="004465A8" w:rsidP="000D2006">
            <w:r>
              <w:t>Содействие участию представителей молодежных объединений, организаций Пожарского муниципального района в мероприятиях патриотической направленности Всероссийского, регионального, межмуниципального уровней</w:t>
            </w:r>
          </w:p>
        </w:tc>
        <w:tc>
          <w:tcPr>
            <w:tcW w:w="2196" w:type="dxa"/>
            <w:gridSpan w:val="2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784" w:type="dxa"/>
            <w:gridSpan w:val="4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2: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70,1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22,0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23,1</w:t>
            </w:r>
          </w:p>
        </w:tc>
      </w:tr>
      <w:tr w:rsidR="004465A8" w:rsidRPr="00732095" w:rsidTr="000D2006">
        <w:tc>
          <w:tcPr>
            <w:tcW w:w="13716" w:type="dxa"/>
            <w:gridSpan w:val="8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3: </w:t>
            </w:r>
            <w:r w:rsidRPr="00732095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92" w:type="dxa"/>
          </w:tcPr>
          <w:p w:rsidR="004465A8" w:rsidRPr="00AC653B" w:rsidRDefault="004465A8" w:rsidP="000D2006">
            <w:pPr>
              <w:jc w:val="both"/>
            </w:pPr>
            <w:r w:rsidRPr="00732095">
              <w:rPr>
                <w:lang w:eastAsia="en-US"/>
              </w:rPr>
              <w:t xml:space="preserve">Проведение районных акций, мероприятий, </w:t>
            </w:r>
            <w:r>
              <w:t xml:space="preserve">направленных </w:t>
            </w:r>
            <w:r w:rsidRPr="00AC653B">
              <w:t>на профилакт</w:t>
            </w:r>
            <w:r>
              <w:t xml:space="preserve">ику асоциального </w:t>
            </w:r>
            <w:r w:rsidRPr="00AC653B">
              <w:t>и девиантного поведения в подростковой и молодежной среде, популяризацию здорового образа жизни</w:t>
            </w:r>
          </w:p>
        </w:tc>
        <w:tc>
          <w:tcPr>
            <w:tcW w:w="2196" w:type="dxa"/>
            <w:gridSpan w:val="2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92" w:type="dxa"/>
          </w:tcPr>
          <w:p w:rsidR="004465A8" w:rsidRPr="00AC653B" w:rsidRDefault="004465A8" w:rsidP="000D2006">
            <w:pPr>
              <w:jc w:val="both"/>
            </w:pPr>
            <w:r w:rsidRPr="00AC653B">
              <w:t>Организация и провед</w:t>
            </w:r>
            <w:r>
              <w:t xml:space="preserve">ение мероприятий, направленных </w:t>
            </w:r>
            <w:r w:rsidRPr="00AC653B">
              <w:t>на поддержку детей и молодежи, находящейся в трудной жизненной ситуации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92" w:type="dxa"/>
          </w:tcPr>
          <w:p w:rsidR="004465A8" w:rsidRPr="00AC653B" w:rsidRDefault="004465A8" w:rsidP="000D2006">
            <w:pPr>
              <w:ind w:left="360" w:hanging="360"/>
              <w:jc w:val="both"/>
            </w:pPr>
            <w:r w:rsidRPr="00AC653B">
              <w:t xml:space="preserve">Содействие участию представителей </w:t>
            </w:r>
          </w:p>
          <w:p w:rsidR="004465A8" w:rsidRPr="00AC653B" w:rsidRDefault="004465A8" w:rsidP="000D2006">
            <w:pPr>
              <w:ind w:left="360" w:hanging="360"/>
              <w:jc w:val="both"/>
            </w:pPr>
            <w:r w:rsidRPr="00AC653B">
              <w:t xml:space="preserve">молодежных объединений, </w:t>
            </w:r>
          </w:p>
          <w:p w:rsidR="004465A8" w:rsidRPr="00AC653B" w:rsidRDefault="004465A8" w:rsidP="000D2006">
            <w:pPr>
              <w:ind w:left="360" w:hanging="360"/>
              <w:jc w:val="both"/>
            </w:pPr>
            <w:r w:rsidRPr="00AC653B">
              <w:t xml:space="preserve">организаций Пожарского </w:t>
            </w:r>
          </w:p>
          <w:p w:rsidR="004465A8" w:rsidRPr="00732095" w:rsidRDefault="004465A8" w:rsidP="000D2006">
            <w:pPr>
              <w:ind w:left="360" w:hanging="360"/>
              <w:jc w:val="both"/>
              <w:rPr>
                <w:lang w:eastAsia="en-US"/>
              </w:rPr>
            </w:pPr>
            <w:r w:rsidRPr="00AC653B">
              <w:t xml:space="preserve">муниципального района </w:t>
            </w:r>
            <w:r w:rsidRPr="00732095">
              <w:rPr>
                <w:lang w:eastAsia="en-US"/>
              </w:rPr>
              <w:t xml:space="preserve">в краевых </w:t>
            </w:r>
          </w:p>
          <w:p w:rsidR="004465A8" w:rsidRPr="00732095" w:rsidRDefault="004465A8" w:rsidP="000D2006">
            <w:pPr>
              <w:ind w:left="360" w:hanging="360"/>
              <w:jc w:val="both"/>
              <w:rPr>
                <w:lang w:eastAsia="en-US"/>
              </w:rPr>
            </w:pPr>
            <w:r w:rsidRPr="00732095">
              <w:rPr>
                <w:lang w:eastAsia="en-US"/>
              </w:rPr>
              <w:t xml:space="preserve">Форумах, Слетах, семинарах по </w:t>
            </w:r>
          </w:p>
          <w:p w:rsidR="004465A8" w:rsidRPr="00732095" w:rsidRDefault="004465A8" w:rsidP="000D2006">
            <w:pPr>
              <w:ind w:left="360" w:hanging="360"/>
              <w:jc w:val="both"/>
              <w:rPr>
                <w:lang w:eastAsia="en-US"/>
              </w:rPr>
            </w:pPr>
            <w:r w:rsidRPr="00732095">
              <w:rPr>
                <w:lang w:eastAsia="en-US"/>
              </w:rPr>
              <w:t>профилактике асоциальных</w:t>
            </w:r>
          </w:p>
          <w:p w:rsidR="004465A8" w:rsidRPr="00AC653B" w:rsidRDefault="004465A8" w:rsidP="000D2006">
            <w:pPr>
              <w:jc w:val="both"/>
            </w:pPr>
            <w:r w:rsidRPr="00732095">
              <w:rPr>
                <w:lang w:eastAsia="en-US"/>
              </w:rPr>
              <w:t>явлений в молодежной среде</w:t>
            </w:r>
          </w:p>
        </w:tc>
        <w:tc>
          <w:tcPr>
            <w:tcW w:w="2196" w:type="dxa"/>
            <w:gridSpan w:val="2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79,5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38,8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40,7</w:t>
            </w:r>
          </w:p>
        </w:tc>
      </w:tr>
      <w:tr w:rsidR="004465A8" w:rsidRPr="00732095" w:rsidTr="000D2006">
        <w:tc>
          <w:tcPr>
            <w:tcW w:w="6784" w:type="dxa"/>
            <w:gridSpan w:val="4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3: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95,5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38,8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40,7</w:t>
            </w:r>
          </w:p>
        </w:tc>
      </w:tr>
      <w:tr w:rsidR="004465A8" w:rsidRPr="00732095" w:rsidTr="000D2006">
        <w:tc>
          <w:tcPr>
            <w:tcW w:w="13716" w:type="dxa"/>
            <w:gridSpan w:val="8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4: </w:t>
            </w:r>
            <w:r w:rsidRPr="00794CAE">
              <w:rPr>
                <w:rStyle w:val="c3"/>
              </w:rPr>
              <w:t>Укрепление института молодой семьи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92" w:type="dxa"/>
          </w:tcPr>
          <w:p w:rsidR="004465A8" w:rsidRPr="00BB0D1F" w:rsidRDefault="004465A8" w:rsidP="000D2006">
            <w:r>
              <w:t xml:space="preserve">Реализация программ активного молодежного семейного отдыха 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45,1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23,1</w:t>
            </w:r>
          </w:p>
        </w:tc>
      </w:tr>
      <w:tr w:rsidR="004465A8" w:rsidRPr="00732095" w:rsidTr="00977D24">
        <w:trPr>
          <w:trHeight w:val="70"/>
        </w:trPr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92" w:type="dxa"/>
          </w:tcPr>
          <w:p w:rsidR="004465A8" w:rsidRDefault="004465A8" w:rsidP="000D2006">
            <w:r>
              <w:t>Организация мероприятий, направленных на формирование и развитие семейных ценностей</w:t>
            </w:r>
          </w:p>
        </w:tc>
        <w:tc>
          <w:tcPr>
            <w:tcW w:w="2196" w:type="dxa"/>
            <w:gridSpan w:val="2"/>
          </w:tcPr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4465A8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72,1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1701" w:type="dxa"/>
          </w:tcPr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</w:t>
            </w:r>
          </w:p>
          <w:p w:rsidR="004465A8" w:rsidRDefault="004465A8" w:rsidP="000D2006">
            <w:pPr>
              <w:jc w:val="center"/>
              <w:rPr>
                <w:sz w:val="28"/>
                <w:szCs w:val="28"/>
              </w:rPr>
            </w:pPr>
          </w:p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15,7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16,4</w:t>
            </w:r>
          </w:p>
        </w:tc>
      </w:tr>
      <w:tr w:rsidR="004465A8" w:rsidRPr="00732095" w:rsidTr="000D2006">
        <w:tc>
          <w:tcPr>
            <w:tcW w:w="6784" w:type="dxa"/>
            <w:gridSpan w:val="4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4: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132,2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37,7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39,5</w:t>
            </w:r>
          </w:p>
        </w:tc>
      </w:tr>
      <w:tr w:rsidR="004465A8" w:rsidRPr="00732095" w:rsidTr="000D2006">
        <w:tc>
          <w:tcPr>
            <w:tcW w:w="13716" w:type="dxa"/>
            <w:gridSpan w:val="8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5: Развитие и укрепление информационно-ресурсной базы молодежной политики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92" w:type="dxa"/>
          </w:tcPr>
          <w:p w:rsidR="004465A8" w:rsidRDefault="004465A8" w:rsidP="000D2006">
            <w:r>
              <w:t>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3892" w:type="dxa"/>
          </w:tcPr>
          <w:p w:rsidR="004465A8" w:rsidRDefault="004465A8" w:rsidP="000D2006">
            <w:r>
              <w:t>Реализация молодежных информационных проектов по различным направлениям молодежной политики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Default="004465A8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96" w:type="dxa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92" w:type="dxa"/>
          </w:tcPr>
          <w:p w:rsidR="004465A8" w:rsidRDefault="004465A8" w:rsidP="000D2006">
            <w:r>
              <w:t>Обучение специалистов системы молодежной политики современным методам и технологиям работы с молодежью</w:t>
            </w:r>
          </w:p>
        </w:tc>
        <w:tc>
          <w:tcPr>
            <w:tcW w:w="2196" w:type="dxa"/>
            <w:gridSpan w:val="2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784" w:type="dxa"/>
            <w:gridSpan w:val="4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5: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4465A8" w:rsidRPr="00732095" w:rsidTr="000D2006">
        <w:tc>
          <w:tcPr>
            <w:tcW w:w="6784" w:type="dxa"/>
            <w:gridSpan w:val="4"/>
          </w:tcPr>
          <w:p w:rsidR="004465A8" w:rsidRPr="00732095" w:rsidRDefault="004465A8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4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803,7</w:t>
            </w:r>
          </w:p>
        </w:tc>
        <w:tc>
          <w:tcPr>
            <w:tcW w:w="1701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255,0</w:t>
            </w:r>
          </w:p>
        </w:tc>
        <w:tc>
          <w:tcPr>
            <w:tcW w:w="1985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267,7</w:t>
            </w:r>
            <w:bookmarkStart w:id="0" w:name="_GoBack"/>
            <w:bookmarkEnd w:id="0"/>
          </w:p>
        </w:tc>
        <w:tc>
          <w:tcPr>
            <w:tcW w:w="1842" w:type="dxa"/>
          </w:tcPr>
          <w:p w:rsidR="004465A8" w:rsidRPr="00732095" w:rsidRDefault="004465A8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281,0</w:t>
            </w:r>
          </w:p>
        </w:tc>
      </w:tr>
    </w:tbl>
    <w:p w:rsidR="004465A8" w:rsidRDefault="004465A8" w:rsidP="00977D24">
      <w:pPr>
        <w:jc w:val="center"/>
        <w:rPr>
          <w:b/>
          <w:sz w:val="28"/>
          <w:szCs w:val="28"/>
        </w:rPr>
      </w:pPr>
    </w:p>
    <w:p w:rsidR="004465A8" w:rsidRDefault="004465A8"/>
    <w:sectPr w:rsidR="004465A8" w:rsidSect="00977D24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3A8"/>
    <w:rsid w:val="000D2006"/>
    <w:rsid w:val="001A03A8"/>
    <w:rsid w:val="001A2C12"/>
    <w:rsid w:val="001F6B45"/>
    <w:rsid w:val="002336D9"/>
    <w:rsid w:val="0025411D"/>
    <w:rsid w:val="00301C4E"/>
    <w:rsid w:val="00443498"/>
    <w:rsid w:val="004465A8"/>
    <w:rsid w:val="0056023E"/>
    <w:rsid w:val="00633831"/>
    <w:rsid w:val="007147B8"/>
    <w:rsid w:val="00732095"/>
    <w:rsid w:val="00794CAE"/>
    <w:rsid w:val="00977D24"/>
    <w:rsid w:val="009A154B"/>
    <w:rsid w:val="00AC3C93"/>
    <w:rsid w:val="00AC653B"/>
    <w:rsid w:val="00BB0D1F"/>
    <w:rsid w:val="00C41A30"/>
    <w:rsid w:val="00D46557"/>
    <w:rsid w:val="00D7785E"/>
    <w:rsid w:val="00E2128E"/>
    <w:rsid w:val="00E71119"/>
    <w:rsid w:val="00E83FD3"/>
    <w:rsid w:val="00F82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D2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77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3">
    <w:name w:val="c3"/>
    <w:uiPriority w:val="99"/>
    <w:rsid w:val="00977D24"/>
  </w:style>
  <w:style w:type="paragraph" w:styleId="BalloonText">
    <w:name w:val="Balloon Text"/>
    <w:basedOn w:val="Normal"/>
    <w:link w:val="BalloonTextChar"/>
    <w:uiPriority w:val="99"/>
    <w:semiHidden/>
    <w:rsid w:val="00977D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7D2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5</Pages>
  <Words>992</Words>
  <Characters>5661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2020-03-17T01:48:00Z</cp:lastPrinted>
  <dcterms:created xsi:type="dcterms:W3CDTF">2020-02-04T06:03:00Z</dcterms:created>
  <dcterms:modified xsi:type="dcterms:W3CDTF">2020-03-17T01:52:00Z</dcterms:modified>
</cp:coreProperties>
</file>