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F57" w:rsidRDefault="00885F57" w:rsidP="00885F57">
      <w:pPr>
        <w:jc w:val="center"/>
        <w:rPr>
          <w:sz w:val="26"/>
          <w:szCs w:val="26"/>
        </w:rPr>
      </w:pPr>
    </w:p>
    <w:p w:rsidR="001A6B78" w:rsidRDefault="00DB704A" w:rsidP="001A6B78">
      <w:pPr>
        <w:spacing w:line="276" w:lineRule="auto"/>
        <w:ind w:right="-709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B78" w:rsidRDefault="001A6B78" w:rsidP="001A6B78">
      <w:pPr>
        <w:spacing w:line="276" w:lineRule="auto"/>
        <w:ind w:right="-709"/>
        <w:jc w:val="center"/>
        <w:rPr>
          <w:sz w:val="26"/>
          <w:szCs w:val="26"/>
        </w:rPr>
      </w:pPr>
    </w:p>
    <w:p w:rsidR="001A6B78" w:rsidRDefault="001A6B78" w:rsidP="001A6B78">
      <w:pPr>
        <w:spacing w:line="276" w:lineRule="auto"/>
        <w:ind w:right="-709"/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1A6B78" w:rsidRDefault="001A6B78" w:rsidP="001A6B78">
      <w:pPr>
        <w:spacing w:line="276" w:lineRule="auto"/>
        <w:ind w:right="-709"/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1A6B78" w:rsidRDefault="001A6B78" w:rsidP="001A6B78">
      <w:pPr>
        <w:spacing w:line="276" w:lineRule="auto"/>
        <w:ind w:right="-709"/>
        <w:rPr>
          <w:b/>
          <w:szCs w:val="28"/>
        </w:rPr>
      </w:pPr>
    </w:p>
    <w:p w:rsidR="001A6B78" w:rsidRDefault="001A6B78" w:rsidP="001A6B78">
      <w:pPr>
        <w:spacing w:line="276" w:lineRule="auto"/>
        <w:ind w:right="-709"/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1A6B78" w:rsidRDefault="001A6B78" w:rsidP="001A6B78">
      <w:pPr>
        <w:spacing w:line="276" w:lineRule="auto"/>
        <w:ind w:right="-709"/>
        <w:jc w:val="center"/>
        <w:rPr>
          <w:b/>
          <w:szCs w:val="28"/>
        </w:rPr>
      </w:pPr>
    </w:p>
    <w:p w:rsidR="001A6B78" w:rsidRDefault="001A6B78" w:rsidP="001A6B78">
      <w:pPr>
        <w:spacing w:line="276" w:lineRule="auto"/>
        <w:ind w:right="-709"/>
        <w:rPr>
          <w:szCs w:val="28"/>
        </w:rPr>
      </w:pPr>
      <w:r>
        <w:rPr>
          <w:szCs w:val="28"/>
        </w:rPr>
        <w:t xml:space="preserve">от «30» июня 2020 года                   пгт Лучегорск  </w:t>
      </w:r>
      <w:r w:rsidR="004D2A8C">
        <w:rPr>
          <w:szCs w:val="28"/>
        </w:rPr>
        <w:t xml:space="preserve">                          № 705</w:t>
      </w:r>
    </w:p>
    <w:p w:rsidR="001A6B78" w:rsidRDefault="001A6B78" w:rsidP="001A6B78">
      <w:pPr>
        <w:spacing w:line="276" w:lineRule="auto"/>
        <w:ind w:right="-709"/>
        <w:rPr>
          <w:szCs w:val="28"/>
        </w:rPr>
      </w:pPr>
    </w:p>
    <w:p w:rsidR="001A6B78" w:rsidRDefault="001A6B78" w:rsidP="001A6B78">
      <w:pPr>
        <w:tabs>
          <w:tab w:val="left" w:pos="5387"/>
        </w:tabs>
        <w:ind w:right="3685"/>
        <w:jc w:val="both"/>
        <w:rPr>
          <w:szCs w:val="28"/>
        </w:rPr>
      </w:pPr>
      <w:r>
        <w:rPr>
          <w:szCs w:val="28"/>
        </w:rPr>
        <w:t xml:space="preserve">О нормативном правовом акте Думы Пожарского муниципального района «О внесении изменений  в правила землепользования и застройки Губеровского сельского поселения Пожарского муниципального района Приморского края </w:t>
      </w:r>
    </w:p>
    <w:p w:rsidR="001A6B78" w:rsidRDefault="001A6B78" w:rsidP="001A6B78">
      <w:pPr>
        <w:ind w:right="4678"/>
        <w:jc w:val="both"/>
        <w:rPr>
          <w:szCs w:val="28"/>
        </w:rPr>
      </w:pPr>
    </w:p>
    <w:p w:rsidR="001A6B78" w:rsidRDefault="001A6B78" w:rsidP="001A6B78">
      <w:pPr>
        <w:ind w:right="141" w:firstLine="709"/>
        <w:jc w:val="both"/>
        <w:rPr>
          <w:szCs w:val="28"/>
        </w:rPr>
      </w:pPr>
      <w:r>
        <w:rPr>
          <w:szCs w:val="28"/>
        </w:rPr>
        <w:t>Рассмотрев проект нормативного правового акта Думы Пожарского муниципального района</w:t>
      </w:r>
      <w:r>
        <w:rPr>
          <w:b/>
          <w:szCs w:val="28"/>
        </w:rPr>
        <w:t xml:space="preserve"> </w:t>
      </w:r>
      <w:r>
        <w:rPr>
          <w:szCs w:val="28"/>
        </w:rPr>
        <w:t>«О внесении изменений  в правила землепользования и застройки Губеровского сельского поселения Пожарского муниципального района Приморского края»</w:t>
      </w:r>
      <w:r>
        <w:rPr>
          <w:b/>
          <w:szCs w:val="28"/>
        </w:rPr>
        <w:t>,</w:t>
      </w:r>
      <w:r>
        <w:rPr>
          <w:szCs w:val="28"/>
        </w:rPr>
        <w:t xml:space="preserve"> Дума Пожарского муниципального района</w:t>
      </w:r>
    </w:p>
    <w:p w:rsidR="001A6B78" w:rsidRDefault="001A6B78" w:rsidP="001A6B78">
      <w:pPr>
        <w:ind w:firstLine="709"/>
        <w:jc w:val="both"/>
        <w:rPr>
          <w:szCs w:val="28"/>
        </w:rPr>
      </w:pPr>
    </w:p>
    <w:p w:rsidR="001A6B78" w:rsidRDefault="001A6B78" w:rsidP="001A6B78">
      <w:pPr>
        <w:ind w:firstLine="709"/>
        <w:rPr>
          <w:szCs w:val="28"/>
        </w:rPr>
      </w:pPr>
      <w:r>
        <w:rPr>
          <w:szCs w:val="28"/>
        </w:rPr>
        <w:t>РЕШИЛА:</w:t>
      </w:r>
    </w:p>
    <w:p w:rsidR="001A6B78" w:rsidRDefault="001A6B78" w:rsidP="001A6B78">
      <w:pPr>
        <w:numPr>
          <w:ilvl w:val="0"/>
          <w:numId w:val="11"/>
        </w:numPr>
        <w:tabs>
          <w:tab w:val="num" w:pos="0"/>
        </w:tabs>
        <w:autoSpaceDN w:val="0"/>
        <w:ind w:left="0" w:firstLine="709"/>
        <w:jc w:val="both"/>
        <w:rPr>
          <w:szCs w:val="28"/>
        </w:rPr>
      </w:pPr>
      <w:r>
        <w:rPr>
          <w:szCs w:val="28"/>
        </w:rPr>
        <w:t>Принять нормативный правовой акт Думы Пожарского муниципального района «О внесении изменений  в правила землепользования и застройки Губеровского сельского поселения Пожарского муниципального района Приморского края».</w:t>
      </w:r>
    </w:p>
    <w:p w:rsidR="001A6B78" w:rsidRDefault="001A6B78" w:rsidP="001A6B78">
      <w:pPr>
        <w:numPr>
          <w:ilvl w:val="0"/>
          <w:numId w:val="11"/>
        </w:numPr>
        <w:tabs>
          <w:tab w:val="num" w:pos="0"/>
        </w:tabs>
        <w:autoSpaceDN w:val="0"/>
        <w:ind w:left="0" w:firstLine="709"/>
        <w:jc w:val="both"/>
        <w:rPr>
          <w:szCs w:val="28"/>
        </w:rPr>
      </w:pPr>
      <w:r>
        <w:rPr>
          <w:szCs w:val="28"/>
        </w:rPr>
        <w:t>Направить нормативный правовой акт Думы Пожарского муниципального «О внесении изменений  в правила землепользования и застройки Губеровского сельского поселения Пожарского муниципального района Приморского края» главе Пожарского муниципального района для подписания и опубликования в газете «Победа».</w:t>
      </w:r>
    </w:p>
    <w:p w:rsidR="001A6B78" w:rsidRDefault="001A6B78" w:rsidP="001A6B78">
      <w:pPr>
        <w:numPr>
          <w:ilvl w:val="0"/>
          <w:numId w:val="11"/>
        </w:numPr>
        <w:tabs>
          <w:tab w:val="num" w:pos="0"/>
        </w:tabs>
        <w:autoSpaceDN w:val="0"/>
        <w:ind w:left="0" w:firstLine="709"/>
        <w:jc w:val="both"/>
        <w:rPr>
          <w:szCs w:val="28"/>
        </w:rPr>
      </w:pPr>
      <w:r>
        <w:rPr>
          <w:szCs w:val="28"/>
        </w:rPr>
        <w:t>Настоящее решение вступает в силу со дня его принятия.</w:t>
      </w:r>
    </w:p>
    <w:p w:rsidR="001A6B78" w:rsidRDefault="001A6B78" w:rsidP="001A6B78">
      <w:pPr>
        <w:rPr>
          <w:szCs w:val="28"/>
        </w:rPr>
      </w:pPr>
    </w:p>
    <w:p w:rsidR="001A6B78" w:rsidRDefault="001A6B78" w:rsidP="001A6B78">
      <w:pPr>
        <w:rPr>
          <w:szCs w:val="28"/>
        </w:rPr>
      </w:pPr>
    </w:p>
    <w:p w:rsidR="001A6B78" w:rsidRDefault="001A6B78" w:rsidP="001A6B78">
      <w:pPr>
        <w:rPr>
          <w:szCs w:val="28"/>
        </w:rPr>
      </w:pPr>
    </w:p>
    <w:p w:rsidR="001A6B78" w:rsidRDefault="001A6B78" w:rsidP="001A6B78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1A6B78" w:rsidRDefault="001A6B78" w:rsidP="001A6B78">
      <w:pPr>
        <w:rPr>
          <w:sz w:val="27"/>
          <w:szCs w:val="27"/>
        </w:rPr>
      </w:pPr>
      <w:r>
        <w:rPr>
          <w:szCs w:val="28"/>
        </w:rPr>
        <w:t>Пожарского муниципального района                                              Н.А. Борик</w:t>
      </w:r>
    </w:p>
    <w:p w:rsidR="001A6B78" w:rsidRDefault="001A6B78" w:rsidP="001A6B78">
      <w:pPr>
        <w:jc w:val="center"/>
        <w:rPr>
          <w:sz w:val="26"/>
          <w:szCs w:val="26"/>
        </w:rPr>
      </w:pPr>
    </w:p>
    <w:p w:rsidR="001A6B78" w:rsidRDefault="001A6B78" w:rsidP="001A6B78">
      <w:pPr>
        <w:jc w:val="center"/>
        <w:rPr>
          <w:sz w:val="26"/>
          <w:szCs w:val="26"/>
        </w:rPr>
      </w:pPr>
    </w:p>
    <w:p w:rsidR="001A6B78" w:rsidRDefault="001A6B78" w:rsidP="001A6B78">
      <w:pPr>
        <w:jc w:val="center"/>
        <w:rPr>
          <w:sz w:val="26"/>
          <w:szCs w:val="26"/>
        </w:rPr>
      </w:pPr>
    </w:p>
    <w:p w:rsidR="001A6B78" w:rsidRDefault="001A6B78" w:rsidP="001A6B78">
      <w:pPr>
        <w:jc w:val="center"/>
        <w:rPr>
          <w:sz w:val="26"/>
          <w:szCs w:val="26"/>
        </w:rPr>
      </w:pPr>
    </w:p>
    <w:p w:rsidR="001A6B78" w:rsidRDefault="001A6B78" w:rsidP="00885F57">
      <w:pPr>
        <w:jc w:val="center"/>
        <w:rPr>
          <w:sz w:val="26"/>
          <w:szCs w:val="26"/>
        </w:rPr>
      </w:pPr>
    </w:p>
    <w:p w:rsidR="001A6B78" w:rsidRDefault="001A6B78" w:rsidP="00885F57">
      <w:pPr>
        <w:jc w:val="center"/>
        <w:rPr>
          <w:sz w:val="26"/>
          <w:szCs w:val="26"/>
        </w:rPr>
      </w:pPr>
    </w:p>
    <w:p w:rsidR="00583D50" w:rsidRDefault="00DB704A" w:rsidP="002F161D">
      <w:pPr>
        <w:jc w:val="right"/>
        <w:rPr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19050" t="0" r="1905" b="0"/>
            <wp:wrapNone/>
            <wp:docPr id="2" name="Рисунок 4" descr="Описание: 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00FB" w:rsidRDefault="003200FB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8C0907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B55774" w:rsidRPr="001E417E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B55774" w:rsidRPr="001E417E" w:rsidRDefault="00B55774" w:rsidP="00B55774">
      <w:pPr>
        <w:jc w:val="center"/>
        <w:rPr>
          <w:b/>
          <w:szCs w:val="28"/>
        </w:rPr>
      </w:pPr>
    </w:p>
    <w:p w:rsidR="00B55774" w:rsidRPr="001E417E" w:rsidRDefault="00B55774" w:rsidP="00B55774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667FE7" w:rsidRDefault="00667FE7" w:rsidP="00B55774">
      <w:pPr>
        <w:jc w:val="center"/>
        <w:rPr>
          <w:b/>
          <w:szCs w:val="28"/>
        </w:rPr>
      </w:pPr>
    </w:p>
    <w:p w:rsidR="00B55774" w:rsidRDefault="008C0907" w:rsidP="00B55774">
      <w:pPr>
        <w:rPr>
          <w:szCs w:val="28"/>
        </w:rPr>
      </w:pPr>
      <w:r>
        <w:rPr>
          <w:szCs w:val="28"/>
        </w:rPr>
        <w:t xml:space="preserve">от </w:t>
      </w:r>
      <w:r w:rsidR="004D2A8C">
        <w:rPr>
          <w:szCs w:val="28"/>
        </w:rPr>
        <w:t>«30» июня</w:t>
      </w:r>
      <w:r>
        <w:rPr>
          <w:szCs w:val="28"/>
        </w:rPr>
        <w:t xml:space="preserve"> 20</w:t>
      </w:r>
      <w:r w:rsidR="001B68F6">
        <w:rPr>
          <w:szCs w:val="28"/>
        </w:rPr>
        <w:t>20</w:t>
      </w:r>
      <w:r>
        <w:rPr>
          <w:szCs w:val="28"/>
        </w:rPr>
        <w:t xml:space="preserve"> года</w:t>
      </w:r>
      <w:r w:rsidR="00B55774" w:rsidRPr="001E417E">
        <w:rPr>
          <w:szCs w:val="28"/>
        </w:rPr>
        <w:t xml:space="preserve">        </w:t>
      </w:r>
      <w:r w:rsidR="00B55774">
        <w:rPr>
          <w:szCs w:val="28"/>
        </w:rPr>
        <w:t xml:space="preserve">      </w:t>
      </w:r>
      <w:r w:rsidR="00B55774" w:rsidRPr="001E417E">
        <w:rPr>
          <w:szCs w:val="28"/>
        </w:rPr>
        <w:t>пгт Луче</w:t>
      </w:r>
      <w:r w:rsidR="00B55774">
        <w:rPr>
          <w:szCs w:val="28"/>
        </w:rPr>
        <w:t xml:space="preserve">горск            </w:t>
      </w:r>
      <w:r>
        <w:rPr>
          <w:szCs w:val="28"/>
        </w:rPr>
        <w:t xml:space="preserve">               № </w:t>
      </w:r>
      <w:r w:rsidR="002D022E">
        <w:rPr>
          <w:szCs w:val="28"/>
        </w:rPr>
        <w:t>293-НПА</w:t>
      </w:r>
    </w:p>
    <w:p w:rsidR="00667FE7" w:rsidRPr="00BC540A" w:rsidRDefault="00667FE7" w:rsidP="00B55774">
      <w:pPr>
        <w:rPr>
          <w:b/>
          <w:szCs w:val="28"/>
        </w:rPr>
      </w:pPr>
    </w:p>
    <w:p w:rsidR="008F2479" w:rsidRDefault="0027263E" w:rsidP="008F2479">
      <w:pPr>
        <w:jc w:val="center"/>
        <w:rPr>
          <w:b/>
          <w:szCs w:val="28"/>
        </w:rPr>
      </w:pPr>
      <w:r w:rsidRPr="00CB7DF2">
        <w:rPr>
          <w:b/>
        </w:rPr>
        <w:t xml:space="preserve"> </w:t>
      </w:r>
      <w:r w:rsidR="008F2479" w:rsidRPr="00CB7DF2">
        <w:rPr>
          <w:b/>
        </w:rPr>
        <w:t>О</w:t>
      </w:r>
      <w:r w:rsidR="008F2479">
        <w:rPr>
          <w:b/>
        </w:rPr>
        <w:t xml:space="preserve"> внесении</w:t>
      </w:r>
      <w:r w:rsidR="008F2479" w:rsidRPr="00CB7DF2">
        <w:rPr>
          <w:b/>
        </w:rPr>
        <w:t xml:space="preserve"> изменений  в правила землепользования и застройки </w:t>
      </w:r>
    </w:p>
    <w:p w:rsidR="007D3D1A" w:rsidRDefault="00DB071E" w:rsidP="008F2479">
      <w:pPr>
        <w:jc w:val="center"/>
        <w:rPr>
          <w:b/>
          <w:szCs w:val="28"/>
        </w:rPr>
      </w:pPr>
      <w:r>
        <w:rPr>
          <w:b/>
          <w:szCs w:val="28"/>
        </w:rPr>
        <w:t>Губеровского</w:t>
      </w:r>
      <w:r w:rsidR="008F2479" w:rsidRPr="00CB7DF2">
        <w:rPr>
          <w:b/>
          <w:szCs w:val="28"/>
        </w:rPr>
        <w:t xml:space="preserve"> сельского поселения Пожарского муниципального</w:t>
      </w:r>
    </w:p>
    <w:p w:rsidR="008F2479" w:rsidRDefault="008F2479" w:rsidP="008F2479">
      <w:pPr>
        <w:jc w:val="center"/>
        <w:rPr>
          <w:b/>
          <w:szCs w:val="28"/>
        </w:rPr>
      </w:pPr>
      <w:r w:rsidRPr="00CB7DF2">
        <w:rPr>
          <w:b/>
          <w:szCs w:val="28"/>
        </w:rPr>
        <w:t xml:space="preserve"> района Приморского края</w:t>
      </w:r>
    </w:p>
    <w:p w:rsidR="008F2479" w:rsidRPr="00CB7DF2" w:rsidRDefault="008F2479" w:rsidP="008F2479">
      <w:pPr>
        <w:jc w:val="center"/>
        <w:rPr>
          <w:b/>
        </w:rPr>
      </w:pPr>
      <w:r w:rsidRPr="00CB7DF2">
        <w:rPr>
          <w:b/>
          <w:szCs w:val="28"/>
        </w:rPr>
        <w:t xml:space="preserve"> </w:t>
      </w:r>
    </w:p>
    <w:p w:rsidR="00B55774" w:rsidRDefault="00B55774" w:rsidP="00B55774">
      <w:pPr>
        <w:spacing w:line="360" w:lineRule="auto"/>
        <w:jc w:val="center"/>
        <w:rPr>
          <w:szCs w:val="28"/>
        </w:rPr>
      </w:pPr>
      <w:r w:rsidRPr="003662AC">
        <w:rPr>
          <w:szCs w:val="28"/>
        </w:rPr>
        <w:t>Принят Думой По</w:t>
      </w:r>
      <w:r w:rsidR="002D022E">
        <w:rPr>
          <w:szCs w:val="28"/>
        </w:rPr>
        <w:t>жарского муниципального района 30 июня 2020</w:t>
      </w:r>
      <w:r w:rsidRPr="003662AC">
        <w:rPr>
          <w:szCs w:val="28"/>
        </w:rPr>
        <w:t xml:space="preserve"> года</w:t>
      </w:r>
    </w:p>
    <w:p w:rsidR="00BD77B1" w:rsidRPr="003662AC" w:rsidRDefault="00BD77B1" w:rsidP="00B55774">
      <w:pPr>
        <w:spacing w:line="360" w:lineRule="auto"/>
        <w:jc w:val="center"/>
        <w:rPr>
          <w:szCs w:val="28"/>
        </w:rPr>
      </w:pPr>
    </w:p>
    <w:p w:rsidR="0027263E" w:rsidRDefault="00CB7DF2" w:rsidP="005342CF">
      <w:pPr>
        <w:pStyle w:val="a6"/>
        <w:spacing w:before="0"/>
        <w:ind w:firstLine="709"/>
        <w:rPr>
          <w:szCs w:val="28"/>
        </w:rPr>
      </w:pPr>
      <w:r>
        <w:rPr>
          <w:szCs w:val="28"/>
        </w:rPr>
        <w:t>На основании статьи</w:t>
      </w:r>
      <w:r w:rsidR="0027263E" w:rsidRPr="006C3F80">
        <w:rPr>
          <w:szCs w:val="28"/>
        </w:rPr>
        <w:t xml:space="preserve"> 14 Федерального закона от 06 октября 2003 года </w:t>
      </w:r>
      <w:r w:rsidR="0027263E">
        <w:rPr>
          <w:szCs w:val="28"/>
        </w:rPr>
        <w:t xml:space="preserve"> </w:t>
      </w:r>
      <w:r w:rsidR="0027263E" w:rsidRPr="006C3F80">
        <w:rPr>
          <w:szCs w:val="28"/>
        </w:rPr>
        <w:t>№ 131-ФЗ «Об общих принципах организации местного самоуправления в</w:t>
      </w:r>
      <w:r>
        <w:rPr>
          <w:szCs w:val="28"/>
        </w:rPr>
        <w:t xml:space="preserve"> Российской Федерации», статей</w:t>
      </w:r>
      <w:r w:rsidR="0027263E" w:rsidRPr="006C3F80">
        <w:rPr>
          <w:szCs w:val="28"/>
        </w:rPr>
        <w:t xml:space="preserve"> 8, 3</w:t>
      </w:r>
      <w:r w:rsidR="00875107">
        <w:rPr>
          <w:szCs w:val="28"/>
        </w:rPr>
        <w:t>1</w:t>
      </w:r>
      <w:r w:rsidR="0027263E" w:rsidRPr="006C3F80">
        <w:rPr>
          <w:szCs w:val="28"/>
        </w:rPr>
        <w:t xml:space="preserve"> Градостроительного кодекса Российской Федерации</w:t>
      </w:r>
      <w:r w:rsidR="007D3D1A">
        <w:rPr>
          <w:szCs w:val="28"/>
        </w:rPr>
        <w:t>, в целях совершенствования порядка землепользования и застройки,</w:t>
      </w:r>
    </w:p>
    <w:p w:rsidR="00704C8C" w:rsidRDefault="00B55774" w:rsidP="005342CF">
      <w:pPr>
        <w:pStyle w:val="a6"/>
        <w:spacing w:before="0"/>
        <w:ind w:firstLine="709"/>
        <w:rPr>
          <w:szCs w:val="28"/>
        </w:rPr>
      </w:pPr>
      <w:r w:rsidRPr="00704C8C">
        <w:rPr>
          <w:snapToGrid/>
          <w:szCs w:val="28"/>
        </w:rPr>
        <w:t xml:space="preserve">1. </w:t>
      </w:r>
      <w:r w:rsidR="00B322CD">
        <w:rPr>
          <w:snapToGrid/>
          <w:szCs w:val="28"/>
        </w:rPr>
        <w:t xml:space="preserve"> </w:t>
      </w:r>
      <w:r w:rsidR="00704C8C" w:rsidRPr="00704C8C">
        <w:t>Внести  в правила землепользования и застройки</w:t>
      </w:r>
      <w:r w:rsidR="005342CF">
        <w:t xml:space="preserve"> </w:t>
      </w:r>
      <w:r w:rsidR="00BC03C4">
        <w:t>Губеровского</w:t>
      </w:r>
      <w:r w:rsidR="003662AC">
        <w:t xml:space="preserve"> </w:t>
      </w:r>
      <w:r w:rsidR="00704C8C" w:rsidRPr="00704C8C">
        <w:rPr>
          <w:szCs w:val="28"/>
        </w:rPr>
        <w:t xml:space="preserve"> сельского поселения Пожарского муниципального района Приморского края</w:t>
      </w:r>
      <w:r w:rsidR="00704C8C">
        <w:rPr>
          <w:szCs w:val="28"/>
        </w:rPr>
        <w:t xml:space="preserve"> </w:t>
      </w:r>
      <w:r w:rsidR="001B68F6">
        <w:rPr>
          <w:szCs w:val="28"/>
        </w:rPr>
        <w:t xml:space="preserve"> </w:t>
      </w:r>
      <w:r w:rsidR="001B68F6">
        <w:rPr>
          <w:rFonts w:eastAsia="Calibri"/>
          <w:szCs w:val="28"/>
          <w:lang w:eastAsia="en-US"/>
        </w:rPr>
        <w:t xml:space="preserve">        в част</w:t>
      </w:r>
      <w:r w:rsidR="000D3308">
        <w:rPr>
          <w:rFonts w:eastAsia="Calibri"/>
          <w:szCs w:val="28"/>
          <w:lang w:eastAsia="en-US"/>
        </w:rPr>
        <w:t>ь</w:t>
      </w:r>
      <w:r w:rsidR="001B68F6">
        <w:rPr>
          <w:rFonts w:eastAsia="Calibri"/>
          <w:szCs w:val="28"/>
          <w:lang w:eastAsia="en-US"/>
        </w:rPr>
        <w:t xml:space="preserve"> 2 «Карта градостроительного зонирования»</w:t>
      </w:r>
      <w:r w:rsidR="001B68F6">
        <w:rPr>
          <w:szCs w:val="28"/>
        </w:rPr>
        <w:t xml:space="preserve"> </w:t>
      </w:r>
      <w:r w:rsidR="005342CF">
        <w:rPr>
          <w:szCs w:val="28"/>
        </w:rPr>
        <w:t>следующие изменения:</w:t>
      </w:r>
    </w:p>
    <w:p w:rsidR="000D3308" w:rsidRDefault="00A5006C" w:rsidP="005342CF">
      <w:pPr>
        <w:spacing w:line="360" w:lineRule="auto"/>
        <w:jc w:val="both"/>
        <w:rPr>
          <w:szCs w:val="28"/>
        </w:rPr>
      </w:pPr>
      <w:r>
        <w:rPr>
          <w:rFonts w:eastAsia="Calibri"/>
          <w:szCs w:val="28"/>
          <w:lang w:eastAsia="en-US"/>
        </w:rPr>
        <w:t xml:space="preserve">          </w:t>
      </w:r>
      <w:r w:rsidR="00C22E09">
        <w:rPr>
          <w:rFonts w:eastAsia="Calibri"/>
          <w:szCs w:val="28"/>
          <w:lang w:eastAsia="en-US"/>
        </w:rPr>
        <w:t>«</w:t>
      </w:r>
      <w:r w:rsidR="001B68F6">
        <w:rPr>
          <w:rFonts w:eastAsia="Calibri"/>
          <w:szCs w:val="28"/>
          <w:lang w:eastAsia="en-US"/>
        </w:rPr>
        <w:t xml:space="preserve">1.1. </w:t>
      </w:r>
      <w:r w:rsidR="00C22E09">
        <w:rPr>
          <w:szCs w:val="28"/>
        </w:rPr>
        <w:t>Упразднить</w:t>
      </w:r>
      <w:r w:rsidR="001B68F6">
        <w:rPr>
          <w:szCs w:val="28"/>
        </w:rPr>
        <w:t xml:space="preserve">  территориальную  зону СН-3 </w:t>
      </w:r>
      <w:r w:rsidR="001B68F6" w:rsidRPr="006D62D6">
        <w:rPr>
          <w:szCs w:val="28"/>
        </w:rPr>
        <w:t>«</w:t>
      </w:r>
      <w:r w:rsidR="001B68F6">
        <w:rPr>
          <w:szCs w:val="28"/>
        </w:rPr>
        <w:t>Зона режимных объектов»</w:t>
      </w:r>
      <w:r w:rsidR="00C22E09">
        <w:rPr>
          <w:szCs w:val="28"/>
        </w:rPr>
        <w:t>,</w:t>
      </w:r>
      <w:r w:rsidR="001B68F6">
        <w:rPr>
          <w:szCs w:val="28"/>
        </w:rPr>
        <w:t xml:space="preserve"> </w:t>
      </w:r>
      <w:r w:rsidR="000D3308">
        <w:rPr>
          <w:szCs w:val="28"/>
        </w:rPr>
        <w:t xml:space="preserve">расположенную к северо-востоку от </w:t>
      </w:r>
      <w:r w:rsidR="001B68F6">
        <w:rPr>
          <w:szCs w:val="28"/>
        </w:rPr>
        <w:t xml:space="preserve"> ул. Кооперативная</w:t>
      </w:r>
      <w:r w:rsidR="00C22E09">
        <w:rPr>
          <w:szCs w:val="28"/>
        </w:rPr>
        <w:t xml:space="preserve">                </w:t>
      </w:r>
      <w:r w:rsidR="001B68F6">
        <w:rPr>
          <w:szCs w:val="28"/>
        </w:rPr>
        <w:t xml:space="preserve"> с. Губерово</w:t>
      </w:r>
      <w:r w:rsidR="00C22E09">
        <w:rPr>
          <w:szCs w:val="28"/>
        </w:rPr>
        <w:t>,</w:t>
      </w:r>
      <w:r w:rsidR="001B68F6">
        <w:rPr>
          <w:szCs w:val="28"/>
        </w:rPr>
        <w:t xml:space="preserve"> </w:t>
      </w:r>
      <w:r w:rsidR="000D3308">
        <w:rPr>
          <w:szCs w:val="28"/>
        </w:rPr>
        <w:t xml:space="preserve"> </w:t>
      </w:r>
      <w:r w:rsidR="001B68F6">
        <w:rPr>
          <w:szCs w:val="28"/>
        </w:rPr>
        <w:t xml:space="preserve">и </w:t>
      </w:r>
      <w:r w:rsidR="000D3308">
        <w:rPr>
          <w:szCs w:val="28"/>
        </w:rPr>
        <w:t xml:space="preserve"> </w:t>
      </w:r>
      <w:r w:rsidR="001B68F6">
        <w:rPr>
          <w:szCs w:val="28"/>
        </w:rPr>
        <w:t xml:space="preserve">восстановить  в </w:t>
      </w:r>
      <w:r w:rsidR="000D3308">
        <w:rPr>
          <w:szCs w:val="28"/>
        </w:rPr>
        <w:t xml:space="preserve"> </w:t>
      </w:r>
      <w:r w:rsidR="001B68F6">
        <w:rPr>
          <w:szCs w:val="28"/>
        </w:rPr>
        <w:t xml:space="preserve">прежних </w:t>
      </w:r>
      <w:r w:rsidR="000D3308">
        <w:rPr>
          <w:szCs w:val="28"/>
        </w:rPr>
        <w:t xml:space="preserve"> </w:t>
      </w:r>
      <w:r w:rsidR="001B68F6">
        <w:rPr>
          <w:szCs w:val="28"/>
        </w:rPr>
        <w:t xml:space="preserve">границах  территориальную </w:t>
      </w:r>
      <w:r w:rsidR="000D3308">
        <w:rPr>
          <w:szCs w:val="28"/>
        </w:rPr>
        <w:t xml:space="preserve"> </w:t>
      </w:r>
      <w:r w:rsidR="001B68F6">
        <w:rPr>
          <w:szCs w:val="28"/>
        </w:rPr>
        <w:t>зону</w:t>
      </w:r>
    </w:p>
    <w:p w:rsidR="005342CF" w:rsidRPr="00BE4E91" w:rsidRDefault="001B68F6" w:rsidP="005342CF">
      <w:pPr>
        <w:spacing w:line="360" w:lineRule="auto"/>
        <w:jc w:val="both"/>
        <w:rPr>
          <w:rFonts w:eastAsia="Calibri"/>
          <w:szCs w:val="28"/>
          <w:lang w:eastAsia="en-US"/>
        </w:rPr>
      </w:pPr>
      <w:r>
        <w:rPr>
          <w:szCs w:val="28"/>
        </w:rPr>
        <w:t xml:space="preserve">СХ-1 </w:t>
      </w:r>
      <w:r w:rsidRPr="00484EFF">
        <w:rPr>
          <w:szCs w:val="28"/>
        </w:rPr>
        <w:t>«Зона земель сельскохозяйственного назначения»</w:t>
      </w:r>
      <w:r w:rsidR="000D3308">
        <w:rPr>
          <w:szCs w:val="28"/>
        </w:rPr>
        <w:t>.</w:t>
      </w:r>
      <w:r>
        <w:rPr>
          <w:szCs w:val="28"/>
        </w:rPr>
        <w:t xml:space="preserve">  </w:t>
      </w:r>
    </w:p>
    <w:p w:rsidR="005342CF" w:rsidRDefault="00A5006C" w:rsidP="00C22E09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1B68F6">
        <w:rPr>
          <w:szCs w:val="28"/>
        </w:rPr>
        <w:t xml:space="preserve">1.2. Изменить  границы территориальных зон СХ-1 </w:t>
      </w:r>
      <w:r w:rsidR="001B68F6" w:rsidRPr="00484EFF">
        <w:rPr>
          <w:szCs w:val="28"/>
        </w:rPr>
        <w:t>«Зона земель сельскохозяйственного назначения»</w:t>
      </w:r>
      <w:r w:rsidR="001B68F6">
        <w:rPr>
          <w:szCs w:val="28"/>
        </w:rPr>
        <w:t>,  Р-2 «Зона природных ландшафтов»,</w:t>
      </w:r>
      <w:r w:rsidR="00C22E09">
        <w:rPr>
          <w:szCs w:val="28"/>
        </w:rPr>
        <w:t xml:space="preserve">   </w:t>
      </w:r>
      <w:r w:rsidR="001B68F6">
        <w:rPr>
          <w:szCs w:val="28"/>
        </w:rPr>
        <w:t>Ж-1 «Зона застройки индивидуальными отдельно стоящими жилыми домами с приусадебными земельными участками для ведения личного подсобного хозяйства»</w:t>
      </w:r>
      <w:r w:rsidR="00C22E09">
        <w:rPr>
          <w:szCs w:val="28"/>
        </w:rPr>
        <w:t>,</w:t>
      </w:r>
      <w:r w:rsidR="001B68F6">
        <w:rPr>
          <w:szCs w:val="28"/>
        </w:rPr>
        <w:t xml:space="preserve"> расположенных  к западу от  северного окончания ул. Вокзальная </w:t>
      </w:r>
      <w:r w:rsidR="001B68F6">
        <w:rPr>
          <w:szCs w:val="28"/>
        </w:rPr>
        <w:lastRenderedPageBreak/>
        <w:t>с. Губерово</w:t>
      </w:r>
      <w:r w:rsidR="00C22E09">
        <w:rPr>
          <w:szCs w:val="28"/>
        </w:rPr>
        <w:t>,</w:t>
      </w:r>
      <w:r w:rsidR="001B68F6">
        <w:rPr>
          <w:szCs w:val="28"/>
        </w:rPr>
        <w:t xml:space="preserve">  и образова</w:t>
      </w:r>
      <w:r>
        <w:rPr>
          <w:szCs w:val="28"/>
        </w:rPr>
        <w:t xml:space="preserve">ть </w:t>
      </w:r>
      <w:r w:rsidR="001B68F6">
        <w:rPr>
          <w:szCs w:val="28"/>
        </w:rPr>
        <w:t xml:space="preserve">  территориальн</w:t>
      </w:r>
      <w:r>
        <w:rPr>
          <w:szCs w:val="28"/>
        </w:rPr>
        <w:t xml:space="preserve">ую </w:t>
      </w:r>
      <w:r w:rsidR="001B68F6">
        <w:rPr>
          <w:szCs w:val="28"/>
        </w:rPr>
        <w:t>зон</w:t>
      </w:r>
      <w:r>
        <w:rPr>
          <w:szCs w:val="28"/>
        </w:rPr>
        <w:t>у</w:t>
      </w:r>
      <w:r w:rsidR="001B68F6">
        <w:rPr>
          <w:szCs w:val="28"/>
        </w:rPr>
        <w:t xml:space="preserve"> СН-3 </w:t>
      </w:r>
      <w:r w:rsidR="001B68F6" w:rsidRPr="006D62D6">
        <w:rPr>
          <w:szCs w:val="28"/>
        </w:rPr>
        <w:t>«</w:t>
      </w:r>
      <w:r w:rsidR="001B68F6">
        <w:rPr>
          <w:szCs w:val="28"/>
        </w:rPr>
        <w:t>Зона режимных объектов» площадью около 8 га</w:t>
      </w:r>
      <w:r>
        <w:rPr>
          <w:szCs w:val="28"/>
        </w:rPr>
        <w:t>.</w:t>
      </w:r>
    </w:p>
    <w:p w:rsidR="006A7D2A" w:rsidRPr="006A7D2A" w:rsidRDefault="006A7D2A" w:rsidP="00C22E09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Pr="006A7D2A">
        <w:rPr>
          <w:szCs w:val="28"/>
        </w:rPr>
        <w:t xml:space="preserve">2. </w:t>
      </w:r>
      <w:r>
        <w:rPr>
          <w:szCs w:val="28"/>
        </w:rPr>
        <w:t>Пункт 1.1 части 1 нормативного правового акта от 29 октября 2019 года № 253-НПА «</w:t>
      </w:r>
      <w:r w:rsidRPr="006A7D2A">
        <w:t xml:space="preserve">О внесении изменений  в правила землепользования и застройки </w:t>
      </w:r>
      <w:r w:rsidRPr="006A7D2A">
        <w:rPr>
          <w:szCs w:val="28"/>
        </w:rPr>
        <w:t>Губеровского сельского поселения Пожарского муниципального района Приморского края</w:t>
      </w:r>
      <w:r>
        <w:rPr>
          <w:szCs w:val="28"/>
        </w:rPr>
        <w:t>»</w:t>
      </w:r>
      <w:r w:rsidR="00751478">
        <w:rPr>
          <w:szCs w:val="28"/>
        </w:rPr>
        <w:t xml:space="preserve"> признать утратившим силу</w:t>
      </w:r>
      <w:r>
        <w:rPr>
          <w:szCs w:val="28"/>
        </w:rPr>
        <w:t>.</w:t>
      </w:r>
    </w:p>
    <w:p w:rsidR="00B55774" w:rsidRDefault="006A7D2A" w:rsidP="00C22E09">
      <w:pPr>
        <w:spacing w:line="360" w:lineRule="auto"/>
        <w:ind w:firstLine="720"/>
        <w:jc w:val="both"/>
        <w:rPr>
          <w:bCs/>
          <w:szCs w:val="28"/>
        </w:rPr>
      </w:pPr>
      <w:r>
        <w:rPr>
          <w:bCs/>
          <w:szCs w:val="28"/>
        </w:rPr>
        <w:t>3</w:t>
      </w:r>
      <w:r w:rsidR="00B55774">
        <w:rPr>
          <w:bCs/>
          <w:szCs w:val="28"/>
        </w:rPr>
        <w:t xml:space="preserve">. </w:t>
      </w:r>
      <w:r w:rsidR="00A5006C">
        <w:rPr>
          <w:bCs/>
          <w:szCs w:val="28"/>
        </w:rPr>
        <w:t xml:space="preserve">  </w:t>
      </w:r>
      <w:r w:rsidR="00B55774">
        <w:rPr>
          <w:bCs/>
          <w:szCs w:val="28"/>
        </w:rPr>
        <w:t xml:space="preserve">Настоящий нормативный правовой акт вступает в силу со дня его </w:t>
      </w:r>
      <w:r w:rsidR="007368B3">
        <w:rPr>
          <w:bCs/>
          <w:szCs w:val="28"/>
        </w:rPr>
        <w:t xml:space="preserve">официального </w:t>
      </w:r>
      <w:r w:rsidR="00B55774">
        <w:rPr>
          <w:bCs/>
          <w:szCs w:val="28"/>
        </w:rPr>
        <w:t>опубликования</w:t>
      </w:r>
      <w:r w:rsidR="007368B3">
        <w:rPr>
          <w:bCs/>
          <w:szCs w:val="28"/>
        </w:rPr>
        <w:t>.</w:t>
      </w:r>
    </w:p>
    <w:p w:rsidR="00B55774" w:rsidRDefault="00B55774" w:rsidP="00CD667A">
      <w:pPr>
        <w:spacing w:line="360" w:lineRule="auto"/>
        <w:jc w:val="both"/>
      </w:pPr>
    </w:p>
    <w:p w:rsidR="00C22E09" w:rsidRDefault="00C22E09" w:rsidP="00CD667A">
      <w:pPr>
        <w:spacing w:line="360" w:lineRule="auto"/>
        <w:jc w:val="both"/>
      </w:pPr>
    </w:p>
    <w:p w:rsidR="00B55774" w:rsidRDefault="006931DB" w:rsidP="00B55774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B55774">
        <w:t>лав</w:t>
      </w:r>
      <w:r>
        <w:t>а</w:t>
      </w:r>
      <w:r w:rsidR="00B55774" w:rsidRPr="002D5C6D">
        <w:t xml:space="preserve"> Пожарского муниципального района  </w:t>
      </w:r>
      <w:r w:rsidR="00B55774">
        <w:t xml:space="preserve">                  </w:t>
      </w:r>
      <w:r w:rsidR="00CD667A">
        <w:t xml:space="preserve">     </w:t>
      </w:r>
      <w:r>
        <w:t xml:space="preserve">         </w:t>
      </w:r>
      <w:r w:rsidR="00992692">
        <w:t xml:space="preserve">  </w:t>
      </w:r>
      <w:r>
        <w:t>С.А. Филатов</w:t>
      </w: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sectPr w:rsidR="00B55774" w:rsidSect="005D7478">
      <w:headerReference w:type="even" r:id="rId9"/>
      <w:headerReference w:type="default" r:id="rId10"/>
      <w:pgSz w:w="11906" w:h="16838"/>
      <w:pgMar w:top="709" w:right="851" w:bottom="709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E84" w:rsidRDefault="00B61E84">
      <w:r>
        <w:separator/>
      </w:r>
    </w:p>
  </w:endnote>
  <w:endnote w:type="continuationSeparator" w:id="1">
    <w:p w:rsidR="00B61E84" w:rsidRDefault="00B61E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E84" w:rsidRDefault="00B61E84">
      <w:r>
        <w:separator/>
      </w:r>
    </w:p>
  </w:footnote>
  <w:footnote w:type="continuationSeparator" w:id="1">
    <w:p w:rsidR="00B61E84" w:rsidRDefault="00B61E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308" w:rsidRDefault="00997645" w:rsidP="004810CE">
    <w:pPr>
      <w:pStyle w:val="a3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0D330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D3308" w:rsidRDefault="000D3308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308" w:rsidRDefault="00997645" w:rsidP="004810CE">
    <w:pPr>
      <w:pStyle w:val="a3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0D330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D022E">
      <w:rPr>
        <w:rStyle w:val="a9"/>
        <w:noProof/>
      </w:rPr>
      <w:t>2</w:t>
    </w:r>
    <w:r>
      <w:rPr>
        <w:rStyle w:val="a9"/>
      </w:rPr>
      <w:fldChar w:fldCharType="end"/>
    </w:r>
  </w:p>
  <w:p w:rsidR="000D3308" w:rsidRDefault="000D3308" w:rsidP="005D7478">
    <w:pPr>
      <w:pStyle w:val="a3"/>
      <w:spacing w:line="360" w:lineRule="auto"/>
      <w:jc w:val="both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2EBD52AB"/>
    <w:multiLevelType w:val="hybridMultilevel"/>
    <w:tmpl w:val="0F8CAF98"/>
    <w:lvl w:ilvl="0" w:tplc="172C4A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5E66397"/>
    <w:multiLevelType w:val="multilevel"/>
    <w:tmpl w:val="D92A99F0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650"/>
        </w:tabs>
        <w:ind w:left="16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870"/>
        </w:tabs>
        <w:ind w:left="38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800"/>
        </w:tabs>
        <w:ind w:left="4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090"/>
        </w:tabs>
        <w:ind w:left="6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380"/>
        </w:tabs>
        <w:ind w:left="73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310"/>
        </w:tabs>
        <w:ind w:left="83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600"/>
        </w:tabs>
        <w:ind w:left="9600" w:hanging="2160"/>
      </w:pPr>
      <w:rPr>
        <w:rFonts w:hint="default"/>
      </w:rPr>
    </w:lvl>
  </w:abstractNum>
  <w:abstractNum w:abstractNumId="7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0AA73D7"/>
    <w:multiLevelType w:val="hybridMultilevel"/>
    <w:tmpl w:val="00229676"/>
    <w:lvl w:ilvl="0" w:tplc="BEC41BB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10"/>
  </w:num>
  <w:num w:numId="5">
    <w:abstractNumId w:val="5"/>
  </w:num>
  <w:num w:numId="6">
    <w:abstractNumId w:val="7"/>
  </w:num>
  <w:num w:numId="7">
    <w:abstractNumId w:val="4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7DC"/>
    <w:rsid w:val="000061FB"/>
    <w:rsid w:val="00006424"/>
    <w:rsid w:val="00007D88"/>
    <w:rsid w:val="0001453A"/>
    <w:rsid w:val="00017315"/>
    <w:rsid w:val="00021D3E"/>
    <w:rsid w:val="00022E65"/>
    <w:rsid w:val="000237C1"/>
    <w:rsid w:val="00026CAE"/>
    <w:rsid w:val="00027782"/>
    <w:rsid w:val="00027ED5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72D41"/>
    <w:rsid w:val="000735EA"/>
    <w:rsid w:val="0007566F"/>
    <w:rsid w:val="00076EE6"/>
    <w:rsid w:val="000821C0"/>
    <w:rsid w:val="00082703"/>
    <w:rsid w:val="00083116"/>
    <w:rsid w:val="000851F0"/>
    <w:rsid w:val="00086EC8"/>
    <w:rsid w:val="00092469"/>
    <w:rsid w:val="00096131"/>
    <w:rsid w:val="000A01D9"/>
    <w:rsid w:val="000A1636"/>
    <w:rsid w:val="000A25B9"/>
    <w:rsid w:val="000A2F2A"/>
    <w:rsid w:val="000A3EFE"/>
    <w:rsid w:val="000A6CF8"/>
    <w:rsid w:val="000B6DA0"/>
    <w:rsid w:val="000B6EAB"/>
    <w:rsid w:val="000B6F3F"/>
    <w:rsid w:val="000C156B"/>
    <w:rsid w:val="000C1695"/>
    <w:rsid w:val="000C2514"/>
    <w:rsid w:val="000C52ED"/>
    <w:rsid w:val="000C6906"/>
    <w:rsid w:val="000D1F00"/>
    <w:rsid w:val="000D26E3"/>
    <w:rsid w:val="000D3308"/>
    <w:rsid w:val="000D3553"/>
    <w:rsid w:val="000D449F"/>
    <w:rsid w:val="000D6AB0"/>
    <w:rsid w:val="000E1EB0"/>
    <w:rsid w:val="000E240A"/>
    <w:rsid w:val="000E5D28"/>
    <w:rsid w:val="000E7990"/>
    <w:rsid w:val="000F26C1"/>
    <w:rsid w:val="000F27CD"/>
    <w:rsid w:val="000F4CE3"/>
    <w:rsid w:val="0010393C"/>
    <w:rsid w:val="0010408C"/>
    <w:rsid w:val="00105C92"/>
    <w:rsid w:val="001067B4"/>
    <w:rsid w:val="001073B8"/>
    <w:rsid w:val="0010792C"/>
    <w:rsid w:val="00110F48"/>
    <w:rsid w:val="00111607"/>
    <w:rsid w:val="00111DD1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E0E"/>
    <w:rsid w:val="001A4959"/>
    <w:rsid w:val="001A578B"/>
    <w:rsid w:val="001A60FD"/>
    <w:rsid w:val="001A6B78"/>
    <w:rsid w:val="001B0BE6"/>
    <w:rsid w:val="001B1681"/>
    <w:rsid w:val="001B17BB"/>
    <w:rsid w:val="001B1FDF"/>
    <w:rsid w:val="001B5ECE"/>
    <w:rsid w:val="001B68F6"/>
    <w:rsid w:val="001B74F8"/>
    <w:rsid w:val="001C1217"/>
    <w:rsid w:val="001C2227"/>
    <w:rsid w:val="001C2DA2"/>
    <w:rsid w:val="001C690C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1F53D3"/>
    <w:rsid w:val="00201400"/>
    <w:rsid w:val="00201807"/>
    <w:rsid w:val="00202854"/>
    <w:rsid w:val="002032AA"/>
    <w:rsid w:val="0020432C"/>
    <w:rsid w:val="00205BE9"/>
    <w:rsid w:val="00205D6E"/>
    <w:rsid w:val="00207362"/>
    <w:rsid w:val="00211311"/>
    <w:rsid w:val="00212264"/>
    <w:rsid w:val="002141FE"/>
    <w:rsid w:val="002158B4"/>
    <w:rsid w:val="00216EFC"/>
    <w:rsid w:val="002202AE"/>
    <w:rsid w:val="002231D9"/>
    <w:rsid w:val="002232D5"/>
    <w:rsid w:val="00223ABA"/>
    <w:rsid w:val="00225454"/>
    <w:rsid w:val="00225553"/>
    <w:rsid w:val="00232F70"/>
    <w:rsid w:val="002342B3"/>
    <w:rsid w:val="002361CB"/>
    <w:rsid w:val="00236B3C"/>
    <w:rsid w:val="00237B37"/>
    <w:rsid w:val="00251078"/>
    <w:rsid w:val="002518D9"/>
    <w:rsid w:val="00251B6A"/>
    <w:rsid w:val="00262325"/>
    <w:rsid w:val="00263415"/>
    <w:rsid w:val="00265292"/>
    <w:rsid w:val="00267970"/>
    <w:rsid w:val="002719D7"/>
    <w:rsid w:val="0027263E"/>
    <w:rsid w:val="00272F10"/>
    <w:rsid w:val="00275905"/>
    <w:rsid w:val="00276E5A"/>
    <w:rsid w:val="0028142F"/>
    <w:rsid w:val="002845B9"/>
    <w:rsid w:val="00284AA2"/>
    <w:rsid w:val="0028552C"/>
    <w:rsid w:val="002869E5"/>
    <w:rsid w:val="002904CE"/>
    <w:rsid w:val="00294328"/>
    <w:rsid w:val="00294F1B"/>
    <w:rsid w:val="002A1DA3"/>
    <w:rsid w:val="002A444F"/>
    <w:rsid w:val="002B04E5"/>
    <w:rsid w:val="002B3F84"/>
    <w:rsid w:val="002B5E3C"/>
    <w:rsid w:val="002B6C6B"/>
    <w:rsid w:val="002B7DC8"/>
    <w:rsid w:val="002C5566"/>
    <w:rsid w:val="002D022E"/>
    <w:rsid w:val="002D1A23"/>
    <w:rsid w:val="002D5C6D"/>
    <w:rsid w:val="002D625D"/>
    <w:rsid w:val="002E06D5"/>
    <w:rsid w:val="002E604B"/>
    <w:rsid w:val="002E6D2D"/>
    <w:rsid w:val="002F0945"/>
    <w:rsid w:val="002F161D"/>
    <w:rsid w:val="002F48BA"/>
    <w:rsid w:val="002F6EB9"/>
    <w:rsid w:val="0030151C"/>
    <w:rsid w:val="00314512"/>
    <w:rsid w:val="003148B0"/>
    <w:rsid w:val="00317CB5"/>
    <w:rsid w:val="003200FB"/>
    <w:rsid w:val="00324C10"/>
    <w:rsid w:val="00326EF1"/>
    <w:rsid w:val="00330EDB"/>
    <w:rsid w:val="00337BF3"/>
    <w:rsid w:val="00337C49"/>
    <w:rsid w:val="00337F52"/>
    <w:rsid w:val="003401C2"/>
    <w:rsid w:val="003423C6"/>
    <w:rsid w:val="00344C56"/>
    <w:rsid w:val="003573A6"/>
    <w:rsid w:val="00360FE4"/>
    <w:rsid w:val="00361DF8"/>
    <w:rsid w:val="00363CF2"/>
    <w:rsid w:val="003662AC"/>
    <w:rsid w:val="00371A77"/>
    <w:rsid w:val="00374314"/>
    <w:rsid w:val="00375C1C"/>
    <w:rsid w:val="003823E9"/>
    <w:rsid w:val="003850F2"/>
    <w:rsid w:val="00387012"/>
    <w:rsid w:val="00397A41"/>
    <w:rsid w:val="003A0317"/>
    <w:rsid w:val="003A0E2D"/>
    <w:rsid w:val="003A295E"/>
    <w:rsid w:val="003A4592"/>
    <w:rsid w:val="003A6B6B"/>
    <w:rsid w:val="003A7211"/>
    <w:rsid w:val="003A75D6"/>
    <w:rsid w:val="003B0255"/>
    <w:rsid w:val="003B0DD4"/>
    <w:rsid w:val="003B6079"/>
    <w:rsid w:val="003C16F1"/>
    <w:rsid w:val="003C2BE7"/>
    <w:rsid w:val="003C7C50"/>
    <w:rsid w:val="003D2205"/>
    <w:rsid w:val="003D55BD"/>
    <w:rsid w:val="003D6378"/>
    <w:rsid w:val="003D7D13"/>
    <w:rsid w:val="003E161A"/>
    <w:rsid w:val="003E2C37"/>
    <w:rsid w:val="003E306C"/>
    <w:rsid w:val="003E3DF8"/>
    <w:rsid w:val="003E52C7"/>
    <w:rsid w:val="003E636F"/>
    <w:rsid w:val="003F0015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27E53"/>
    <w:rsid w:val="0043013C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BE5"/>
    <w:rsid w:val="00485F4D"/>
    <w:rsid w:val="00487A87"/>
    <w:rsid w:val="0049235C"/>
    <w:rsid w:val="004947D6"/>
    <w:rsid w:val="00497CF4"/>
    <w:rsid w:val="004A2B80"/>
    <w:rsid w:val="004A359D"/>
    <w:rsid w:val="004A3FB0"/>
    <w:rsid w:val="004A4535"/>
    <w:rsid w:val="004A63B5"/>
    <w:rsid w:val="004A6684"/>
    <w:rsid w:val="004B1A9B"/>
    <w:rsid w:val="004B24CB"/>
    <w:rsid w:val="004B3284"/>
    <w:rsid w:val="004B6E6F"/>
    <w:rsid w:val="004B6F8A"/>
    <w:rsid w:val="004B7A21"/>
    <w:rsid w:val="004C0A4D"/>
    <w:rsid w:val="004C11EB"/>
    <w:rsid w:val="004C207B"/>
    <w:rsid w:val="004C373E"/>
    <w:rsid w:val="004C42B2"/>
    <w:rsid w:val="004C7053"/>
    <w:rsid w:val="004D2A8C"/>
    <w:rsid w:val="004D35B4"/>
    <w:rsid w:val="004D4E85"/>
    <w:rsid w:val="004D55A9"/>
    <w:rsid w:val="004D6349"/>
    <w:rsid w:val="004D7A14"/>
    <w:rsid w:val="004E373C"/>
    <w:rsid w:val="004E3D20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32E8C"/>
    <w:rsid w:val="00533FCD"/>
    <w:rsid w:val="005342CF"/>
    <w:rsid w:val="00535078"/>
    <w:rsid w:val="005370F2"/>
    <w:rsid w:val="005408AF"/>
    <w:rsid w:val="005409CE"/>
    <w:rsid w:val="005414A6"/>
    <w:rsid w:val="005561EB"/>
    <w:rsid w:val="00556D17"/>
    <w:rsid w:val="00557365"/>
    <w:rsid w:val="00557A5E"/>
    <w:rsid w:val="005633F1"/>
    <w:rsid w:val="0056370D"/>
    <w:rsid w:val="00566FC3"/>
    <w:rsid w:val="00567062"/>
    <w:rsid w:val="005679B4"/>
    <w:rsid w:val="00567DB8"/>
    <w:rsid w:val="00570883"/>
    <w:rsid w:val="0057134E"/>
    <w:rsid w:val="005769B9"/>
    <w:rsid w:val="005828DA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297"/>
    <w:rsid w:val="005B0CD2"/>
    <w:rsid w:val="005B29BF"/>
    <w:rsid w:val="005B357E"/>
    <w:rsid w:val="005B71BF"/>
    <w:rsid w:val="005C0393"/>
    <w:rsid w:val="005C2648"/>
    <w:rsid w:val="005C3784"/>
    <w:rsid w:val="005C4DCE"/>
    <w:rsid w:val="005C5586"/>
    <w:rsid w:val="005C7E1C"/>
    <w:rsid w:val="005C7F50"/>
    <w:rsid w:val="005D11FA"/>
    <w:rsid w:val="005D27D4"/>
    <w:rsid w:val="005D3C55"/>
    <w:rsid w:val="005D54B5"/>
    <w:rsid w:val="005D622B"/>
    <w:rsid w:val="005D7478"/>
    <w:rsid w:val="005E0CE1"/>
    <w:rsid w:val="005E1AEB"/>
    <w:rsid w:val="005E28DC"/>
    <w:rsid w:val="005E4975"/>
    <w:rsid w:val="005F0433"/>
    <w:rsid w:val="005F40ED"/>
    <w:rsid w:val="005F703A"/>
    <w:rsid w:val="00601F03"/>
    <w:rsid w:val="00605D12"/>
    <w:rsid w:val="00607E3A"/>
    <w:rsid w:val="00613BFF"/>
    <w:rsid w:val="006143DF"/>
    <w:rsid w:val="00614778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2C63"/>
    <w:rsid w:val="00664B8B"/>
    <w:rsid w:val="00667FE7"/>
    <w:rsid w:val="0067102B"/>
    <w:rsid w:val="00673285"/>
    <w:rsid w:val="00673B9F"/>
    <w:rsid w:val="00682433"/>
    <w:rsid w:val="0068387E"/>
    <w:rsid w:val="00686737"/>
    <w:rsid w:val="00687071"/>
    <w:rsid w:val="006930FA"/>
    <w:rsid w:val="006931DB"/>
    <w:rsid w:val="006A0A51"/>
    <w:rsid w:val="006A0B03"/>
    <w:rsid w:val="006A12CE"/>
    <w:rsid w:val="006A2D8C"/>
    <w:rsid w:val="006A562D"/>
    <w:rsid w:val="006A5F9D"/>
    <w:rsid w:val="006A6665"/>
    <w:rsid w:val="006A7D2A"/>
    <w:rsid w:val="006B08F8"/>
    <w:rsid w:val="006B6084"/>
    <w:rsid w:val="006C061A"/>
    <w:rsid w:val="006C0D87"/>
    <w:rsid w:val="006C23A7"/>
    <w:rsid w:val="006C4AE1"/>
    <w:rsid w:val="006C6096"/>
    <w:rsid w:val="006D0FA6"/>
    <w:rsid w:val="006D34A9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5032"/>
    <w:rsid w:val="006F5D46"/>
    <w:rsid w:val="006F6C06"/>
    <w:rsid w:val="006F7484"/>
    <w:rsid w:val="007017CF"/>
    <w:rsid w:val="00703054"/>
    <w:rsid w:val="00704C8C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84E"/>
    <w:rsid w:val="00735E9F"/>
    <w:rsid w:val="007368B3"/>
    <w:rsid w:val="0074162F"/>
    <w:rsid w:val="00741F42"/>
    <w:rsid w:val="00742E15"/>
    <w:rsid w:val="00744162"/>
    <w:rsid w:val="0074720C"/>
    <w:rsid w:val="00751478"/>
    <w:rsid w:val="00751503"/>
    <w:rsid w:val="00755B5C"/>
    <w:rsid w:val="007568A2"/>
    <w:rsid w:val="00757E76"/>
    <w:rsid w:val="00761D7F"/>
    <w:rsid w:val="00763979"/>
    <w:rsid w:val="00764559"/>
    <w:rsid w:val="0076469E"/>
    <w:rsid w:val="00764909"/>
    <w:rsid w:val="00765939"/>
    <w:rsid w:val="0076746F"/>
    <w:rsid w:val="0077280C"/>
    <w:rsid w:val="00773843"/>
    <w:rsid w:val="00773F8B"/>
    <w:rsid w:val="007751CF"/>
    <w:rsid w:val="00775CD7"/>
    <w:rsid w:val="00781A5D"/>
    <w:rsid w:val="00783EC9"/>
    <w:rsid w:val="00790ACB"/>
    <w:rsid w:val="007919B8"/>
    <w:rsid w:val="007963CC"/>
    <w:rsid w:val="0079678F"/>
    <w:rsid w:val="007A0F65"/>
    <w:rsid w:val="007A1656"/>
    <w:rsid w:val="007A1673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3D1A"/>
    <w:rsid w:val="007D4ECC"/>
    <w:rsid w:val="007D72A3"/>
    <w:rsid w:val="007E74F5"/>
    <w:rsid w:val="007F1238"/>
    <w:rsid w:val="007F6C06"/>
    <w:rsid w:val="00804C61"/>
    <w:rsid w:val="00806AE5"/>
    <w:rsid w:val="0080725E"/>
    <w:rsid w:val="00810558"/>
    <w:rsid w:val="00810DD0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7578"/>
    <w:rsid w:val="0085590D"/>
    <w:rsid w:val="00855C43"/>
    <w:rsid w:val="00857CBC"/>
    <w:rsid w:val="008650A8"/>
    <w:rsid w:val="008667DE"/>
    <w:rsid w:val="008669FE"/>
    <w:rsid w:val="008700B2"/>
    <w:rsid w:val="00872252"/>
    <w:rsid w:val="00872428"/>
    <w:rsid w:val="00874110"/>
    <w:rsid w:val="00875107"/>
    <w:rsid w:val="00876FCF"/>
    <w:rsid w:val="00877D3F"/>
    <w:rsid w:val="00880D42"/>
    <w:rsid w:val="00881720"/>
    <w:rsid w:val="00882387"/>
    <w:rsid w:val="008829EE"/>
    <w:rsid w:val="00884FA1"/>
    <w:rsid w:val="00885D9B"/>
    <w:rsid w:val="00885F57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0907"/>
    <w:rsid w:val="008C25C2"/>
    <w:rsid w:val="008C51AF"/>
    <w:rsid w:val="008D1ECD"/>
    <w:rsid w:val="008D1F7B"/>
    <w:rsid w:val="008D214C"/>
    <w:rsid w:val="008D22EA"/>
    <w:rsid w:val="008D38EC"/>
    <w:rsid w:val="008E0640"/>
    <w:rsid w:val="008E180C"/>
    <w:rsid w:val="008E36DE"/>
    <w:rsid w:val="008E3834"/>
    <w:rsid w:val="008E494D"/>
    <w:rsid w:val="008F2479"/>
    <w:rsid w:val="00900087"/>
    <w:rsid w:val="00902BB9"/>
    <w:rsid w:val="009051FA"/>
    <w:rsid w:val="0090659F"/>
    <w:rsid w:val="00907641"/>
    <w:rsid w:val="009115B8"/>
    <w:rsid w:val="009137EC"/>
    <w:rsid w:val="00915B41"/>
    <w:rsid w:val="009161C6"/>
    <w:rsid w:val="0091637F"/>
    <w:rsid w:val="0091689A"/>
    <w:rsid w:val="00916998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432C"/>
    <w:rsid w:val="00945BFA"/>
    <w:rsid w:val="00950426"/>
    <w:rsid w:val="00952908"/>
    <w:rsid w:val="0095510B"/>
    <w:rsid w:val="009560C7"/>
    <w:rsid w:val="0096066C"/>
    <w:rsid w:val="0096150C"/>
    <w:rsid w:val="00961794"/>
    <w:rsid w:val="009620DC"/>
    <w:rsid w:val="00966A6B"/>
    <w:rsid w:val="0096791D"/>
    <w:rsid w:val="00967FB3"/>
    <w:rsid w:val="00971EFC"/>
    <w:rsid w:val="00974731"/>
    <w:rsid w:val="00977081"/>
    <w:rsid w:val="009776F6"/>
    <w:rsid w:val="0098147D"/>
    <w:rsid w:val="009838A5"/>
    <w:rsid w:val="00987504"/>
    <w:rsid w:val="009919F6"/>
    <w:rsid w:val="00991E64"/>
    <w:rsid w:val="00992692"/>
    <w:rsid w:val="00997645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5530"/>
    <w:rsid w:val="009D0105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6703"/>
    <w:rsid w:val="00A06712"/>
    <w:rsid w:val="00A1114D"/>
    <w:rsid w:val="00A121A8"/>
    <w:rsid w:val="00A12BBF"/>
    <w:rsid w:val="00A172FA"/>
    <w:rsid w:val="00A17D84"/>
    <w:rsid w:val="00A2241C"/>
    <w:rsid w:val="00A2257C"/>
    <w:rsid w:val="00A25121"/>
    <w:rsid w:val="00A315F6"/>
    <w:rsid w:val="00A31E08"/>
    <w:rsid w:val="00A31F7D"/>
    <w:rsid w:val="00A3394D"/>
    <w:rsid w:val="00A33C46"/>
    <w:rsid w:val="00A34EF5"/>
    <w:rsid w:val="00A41BF8"/>
    <w:rsid w:val="00A468DB"/>
    <w:rsid w:val="00A4702C"/>
    <w:rsid w:val="00A5006C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3CCE"/>
    <w:rsid w:val="00A864F2"/>
    <w:rsid w:val="00A90A44"/>
    <w:rsid w:val="00A919DD"/>
    <w:rsid w:val="00A91FB9"/>
    <w:rsid w:val="00A92B32"/>
    <w:rsid w:val="00AA00DF"/>
    <w:rsid w:val="00AA0F00"/>
    <w:rsid w:val="00AA2FAA"/>
    <w:rsid w:val="00AB13C0"/>
    <w:rsid w:val="00AB1593"/>
    <w:rsid w:val="00AB40B2"/>
    <w:rsid w:val="00AB5CEA"/>
    <w:rsid w:val="00AB6912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3D64"/>
    <w:rsid w:val="00B04C17"/>
    <w:rsid w:val="00B12AE5"/>
    <w:rsid w:val="00B135FF"/>
    <w:rsid w:val="00B1688B"/>
    <w:rsid w:val="00B204EC"/>
    <w:rsid w:val="00B23B89"/>
    <w:rsid w:val="00B23C71"/>
    <w:rsid w:val="00B26CCC"/>
    <w:rsid w:val="00B2755B"/>
    <w:rsid w:val="00B322CD"/>
    <w:rsid w:val="00B34EAE"/>
    <w:rsid w:val="00B360B5"/>
    <w:rsid w:val="00B37D6E"/>
    <w:rsid w:val="00B37DCB"/>
    <w:rsid w:val="00B40330"/>
    <w:rsid w:val="00B40F2B"/>
    <w:rsid w:val="00B452FF"/>
    <w:rsid w:val="00B45C50"/>
    <w:rsid w:val="00B46E82"/>
    <w:rsid w:val="00B50BE2"/>
    <w:rsid w:val="00B516E1"/>
    <w:rsid w:val="00B537E1"/>
    <w:rsid w:val="00B55774"/>
    <w:rsid w:val="00B56BEC"/>
    <w:rsid w:val="00B61E84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3C10"/>
    <w:rsid w:val="00BB3E49"/>
    <w:rsid w:val="00BC03C4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77B1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69C0"/>
    <w:rsid w:val="00C16D7C"/>
    <w:rsid w:val="00C176FF"/>
    <w:rsid w:val="00C20288"/>
    <w:rsid w:val="00C22E09"/>
    <w:rsid w:val="00C233A7"/>
    <w:rsid w:val="00C30C21"/>
    <w:rsid w:val="00C31DA8"/>
    <w:rsid w:val="00C33CAB"/>
    <w:rsid w:val="00C347ED"/>
    <w:rsid w:val="00C35EE0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80B4C"/>
    <w:rsid w:val="00C8313E"/>
    <w:rsid w:val="00C858BD"/>
    <w:rsid w:val="00C9197A"/>
    <w:rsid w:val="00C93124"/>
    <w:rsid w:val="00C9399B"/>
    <w:rsid w:val="00C97954"/>
    <w:rsid w:val="00CA19B4"/>
    <w:rsid w:val="00CA2335"/>
    <w:rsid w:val="00CA24F2"/>
    <w:rsid w:val="00CB5265"/>
    <w:rsid w:val="00CB5DF1"/>
    <w:rsid w:val="00CB7DF2"/>
    <w:rsid w:val="00CC5500"/>
    <w:rsid w:val="00CC5816"/>
    <w:rsid w:val="00CC59D1"/>
    <w:rsid w:val="00CC59F7"/>
    <w:rsid w:val="00CC7FF9"/>
    <w:rsid w:val="00CD09CA"/>
    <w:rsid w:val="00CD3244"/>
    <w:rsid w:val="00CD3B4B"/>
    <w:rsid w:val="00CD4135"/>
    <w:rsid w:val="00CD4F45"/>
    <w:rsid w:val="00CD667A"/>
    <w:rsid w:val="00CE1DFA"/>
    <w:rsid w:val="00CE49D4"/>
    <w:rsid w:val="00CE5468"/>
    <w:rsid w:val="00CE633D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1A9F"/>
    <w:rsid w:val="00D175CD"/>
    <w:rsid w:val="00D17F67"/>
    <w:rsid w:val="00D22865"/>
    <w:rsid w:val="00D23166"/>
    <w:rsid w:val="00D33E27"/>
    <w:rsid w:val="00D35F9A"/>
    <w:rsid w:val="00D407DD"/>
    <w:rsid w:val="00D40E86"/>
    <w:rsid w:val="00D445CA"/>
    <w:rsid w:val="00D44C41"/>
    <w:rsid w:val="00D53EF5"/>
    <w:rsid w:val="00D53F6A"/>
    <w:rsid w:val="00D548B3"/>
    <w:rsid w:val="00D55DE9"/>
    <w:rsid w:val="00D56DE2"/>
    <w:rsid w:val="00D60696"/>
    <w:rsid w:val="00D618ED"/>
    <w:rsid w:val="00D62FAA"/>
    <w:rsid w:val="00D64676"/>
    <w:rsid w:val="00D70EC6"/>
    <w:rsid w:val="00D71BF2"/>
    <w:rsid w:val="00D71CFB"/>
    <w:rsid w:val="00D75D03"/>
    <w:rsid w:val="00D775C2"/>
    <w:rsid w:val="00D8166D"/>
    <w:rsid w:val="00D8445F"/>
    <w:rsid w:val="00D84B1A"/>
    <w:rsid w:val="00D852ED"/>
    <w:rsid w:val="00D85F29"/>
    <w:rsid w:val="00D86528"/>
    <w:rsid w:val="00D86EFE"/>
    <w:rsid w:val="00D87A24"/>
    <w:rsid w:val="00D90888"/>
    <w:rsid w:val="00D93C10"/>
    <w:rsid w:val="00D955FB"/>
    <w:rsid w:val="00D956C8"/>
    <w:rsid w:val="00D95C01"/>
    <w:rsid w:val="00D97FD0"/>
    <w:rsid w:val="00DA0FC3"/>
    <w:rsid w:val="00DA0FF2"/>
    <w:rsid w:val="00DA1135"/>
    <w:rsid w:val="00DA1214"/>
    <w:rsid w:val="00DA2D30"/>
    <w:rsid w:val="00DA6577"/>
    <w:rsid w:val="00DB071E"/>
    <w:rsid w:val="00DB704A"/>
    <w:rsid w:val="00DC14AA"/>
    <w:rsid w:val="00DC171E"/>
    <w:rsid w:val="00DC4D72"/>
    <w:rsid w:val="00DD0181"/>
    <w:rsid w:val="00DD1AF1"/>
    <w:rsid w:val="00DE0DCB"/>
    <w:rsid w:val="00DE1A6C"/>
    <w:rsid w:val="00DE34E1"/>
    <w:rsid w:val="00DE3CA2"/>
    <w:rsid w:val="00DE41DD"/>
    <w:rsid w:val="00DE4DD8"/>
    <w:rsid w:val="00DE706F"/>
    <w:rsid w:val="00DF0748"/>
    <w:rsid w:val="00DF2B9F"/>
    <w:rsid w:val="00DF64F9"/>
    <w:rsid w:val="00DF7CCC"/>
    <w:rsid w:val="00E00711"/>
    <w:rsid w:val="00E012E7"/>
    <w:rsid w:val="00E054E6"/>
    <w:rsid w:val="00E0677E"/>
    <w:rsid w:val="00E07142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AE2"/>
    <w:rsid w:val="00E21AF3"/>
    <w:rsid w:val="00E2355B"/>
    <w:rsid w:val="00E25715"/>
    <w:rsid w:val="00E25951"/>
    <w:rsid w:val="00E26B89"/>
    <w:rsid w:val="00E3003B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B1D0E"/>
    <w:rsid w:val="00EB4C39"/>
    <w:rsid w:val="00EB5250"/>
    <w:rsid w:val="00EB57D4"/>
    <w:rsid w:val="00EC05D1"/>
    <w:rsid w:val="00EC4420"/>
    <w:rsid w:val="00EC4680"/>
    <w:rsid w:val="00EC52B3"/>
    <w:rsid w:val="00EC666D"/>
    <w:rsid w:val="00EC72ED"/>
    <w:rsid w:val="00EC7C2B"/>
    <w:rsid w:val="00ED0478"/>
    <w:rsid w:val="00ED0880"/>
    <w:rsid w:val="00ED0934"/>
    <w:rsid w:val="00ED133E"/>
    <w:rsid w:val="00ED176C"/>
    <w:rsid w:val="00ED24D3"/>
    <w:rsid w:val="00ED3D93"/>
    <w:rsid w:val="00ED3F5C"/>
    <w:rsid w:val="00ED55EF"/>
    <w:rsid w:val="00EE0FA9"/>
    <w:rsid w:val="00EE29F0"/>
    <w:rsid w:val="00EE5496"/>
    <w:rsid w:val="00EE7311"/>
    <w:rsid w:val="00EF0AC9"/>
    <w:rsid w:val="00EF0FC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5B42"/>
    <w:rsid w:val="00F4622F"/>
    <w:rsid w:val="00F46353"/>
    <w:rsid w:val="00F50AEC"/>
    <w:rsid w:val="00F50E39"/>
    <w:rsid w:val="00F56E46"/>
    <w:rsid w:val="00F613E6"/>
    <w:rsid w:val="00F63FAC"/>
    <w:rsid w:val="00F64910"/>
    <w:rsid w:val="00F66E94"/>
    <w:rsid w:val="00F7216D"/>
    <w:rsid w:val="00F7347B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160D"/>
    <w:rsid w:val="00FA4C2C"/>
    <w:rsid w:val="00FA5752"/>
    <w:rsid w:val="00FA6CC9"/>
    <w:rsid w:val="00FB0DEE"/>
    <w:rsid w:val="00FB23C4"/>
    <w:rsid w:val="00FB31D5"/>
    <w:rsid w:val="00FB45CF"/>
    <w:rsid w:val="00FB54B0"/>
    <w:rsid w:val="00FB68A3"/>
    <w:rsid w:val="00FC054A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4C8B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5414A6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414A6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rsid w:val="005414A6"/>
    <w:pPr>
      <w:tabs>
        <w:tab w:val="center" w:pos="4153"/>
        <w:tab w:val="right" w:pos="8306"/>
      </w:tabs>
    </w:pPr>
  </w:style>
  <w:style w:type="paragraph" w:customStyle="1" w:styleId="a6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7">
    <w:name w:val="Body Text Indent"/>
    <w:basedOn w:val="a"/>
    <w:rsid w:val="00E25951"/>
    <w:pPr>
      <w:spacing w:after="120"/>
      <w:ind w:left="283"/>
    </w:pPr>
  </w:style>
  <w:style w:type="table" w:styleId="a8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9">
    <w:name w:val="page number"/>
    <w:basedOn w:val="a0"/>
    <w:rsid w:val="00E25951"/>
  </w:style>
  <w:style w:type="paragraph" w:styleId="aa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b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2">
    <w:name w:val="Знак2"/>
    <w:basedOn w:val="a"/>
    <w:rsid w:val="005342C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link w:val="ConsPlusNormal0"/>
    <w:rsid w:val="005C37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customStyle="1" w:styleId="ConsPlusNormal0">
    <w:name w:val="ConsPlusNormal Знак"/>
    <w:link w:val="ConsPlusNormal"/>
    <w:rsid w:val="005C3784"/>
    <w:rPr>
      <w:rFonts w:ascii="Arial" w:hAnsi="Arial" w:cs="Arial"/>
      <w:lang w:val="ru-RU" w:eastAsia="ar-SA" w:bidi="ar-SA"/>
    </w:rPr>
  </w:style>
  <w:style w:type="character" w:customStyle="1" w:styleId="a5">
    <w:name w:val="Нижний колонтитул Знак"/>
    <w:link w:val="a4"/>
    <w:rsid w:val="0076469E"/>
    <w:rPr>
      <w:sz w:val="28"/>
      <w:lang w:val="ru-RU" w:eastAsia="ru-RU" w:bidi="ar-SA"/>
    </w:rPr>
  </w:style>
  <w:style w:type="paragraph" w:customStyle="1" w:styleId="Default">
    <w:name w:val="Default"/>
    <w:rsid w:val="0076469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6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2</TotalTime>
  <Pages>3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cp:lastModifiedBy>1</cp:lastModifiedBy>
  <cp:revision>4</cp:revision>
  <cp:lastPrinted>2020-06-16T22:19:00Z</cp:lastPrinted>
  <dcterms:created xsi:type="dcterms:W3CDTF">2020-06-16T22:23:00Z</dcterms:created>
  <dcterms:modified xsi:type="dcterms:W3CDTF">2020-06-26T04:02:00Z</dcterms:modified>
</cp:coreProperties>
</file>