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358" w:rsidRDefault="004A0E20" w:rsidP="00E87358">
      <w:pPr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640080" cy="800100"/>
            <wp:effectExtent l="19050" t="0" r="762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7358" w:rsidRDefault="00E87358" w:rsidP="00E87358">
      <w:pPr>
        <w:jc w:val="center"/>
        <w:rPr>
          <w:b/>
          <w:szCs w:val="28"/>
        </w:rPr>
      </w:pPr>
    </w:p>
    <w:p w:rsidR="00E87358" w:rsidRDefault="00E87358" w:rsidP="00E87358">
      <w:pPr>
        <w:jc w:val="center"/>
        <w:rPr>
          <w:b/>
          <w:szCs w:val="28"/>
        </w:rPr>
      </w:pPr>
      <w:r>
        <w:rPr>
          <w:b/>
          <w:szCs w:val="28"/>
        </w:rPr>
        <w:t>ДУМА</w:t>
      </w:r>
    </w:p>
    <w:p w:rsidR="00E87358" w:rsidRDefault="00E87358" w:rsidP="00E87358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E87358" w:rsidRDefault="00E87358" w:rsidP="00E87358">
      <w:pPr>
        <w:jc w:val="center"/>
        <w:rPr>
          <w:b/>
          <w:szCs w:val="28"/>
        </w:rPr>
      </w:pPr>
    </w:p>
    <w:p w:rsidR="00E87358" w:rsidRDefault="00E87358" w:rsidP="00E87358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E87358" w:rsidRDefault="00E87358" w:rsidP="00E87358">
      <w:pPr>
        <w:rPr>
          <w:szCs w:val="28"/>
        </w:rPr>
      </w:pPr>
    </w:p>
    <w:p w:rsidR="00E87358" w:rsidRDefault="004A0E20" w:rsidP="00E87358">
      <w:pPr>
        <w:rPr>
          <w:szCs w:val="28"/>
        </w:rPr>
      </w:pPr>
      <w:r>
        <w:rPr>
          <w:szCs w:val="28"/>
        </w:rPr>
        <w:t>от «16» дека</w:t>
      </w:r>
      <w:r w:rsidR="00E87358">
        <w:rPr>
          <w:szCs w:val="28"/>
        </w:rPr>
        <w:t xml:space="preserve">бря 2020 года          пгт Лучегорск                                      </w:t>
      </w:r>
      <w:r w:rsidR="009D6361">
        <w:rPr>
          <w:szCs w:val="28"/>
        </w:rPr>
        <w:t xml:space="preserve">  № 38</w:t>
      </w:r>
    </w:p>
    <w:p w:rsidR="00E87358" w:rsidRDefault="00E87358" w:rsidP="00E87358">
      <w:pPr>
        <w:autoSpaceDE w:val="0"/>
        <w:autoSpaceDN w:val="0"/>
        <w:adjustRightInd w:val="0"/>
        <w:ind w:right="3685"/>
        <w:jc w:val="both"/>
        <w:rPr>
          <w:szCs w:val="28"/>
        </w:rPr>
      </w:pPr>
    </w:p>
    <w:p w:rsidR="00E87358" w:rsidRPr="002F35CE" w:rsidRDefault="00E87358" w:rsidP="00E87358">
      <w:pPr>
        <w:ind w:right="3684"/>
        <w:jc w:val="both"/>
        <w:rPr>
          <w:szCs w:val="28"/>
        </w:rPr>
      </w:pPr>
      <w:r w:rsidRPr="002F35CE">
        <w:rPr>
          <w:szCs w:val="28"/>
        </w:rPr>
        <w:t>О нормативном правовом акте Думы Пожарского муниципального района «</w:t>
      </w:r>
      <w:r w:rsidRPr="002F35CE">
        <w:t>О внесении изменений  в правила землепользования и застройки</w:t>
      </w:r>
      <w:r w:rsidR="004A0E20">
        <w:rPr>
          <w:szCs w:val="28"/>
        </w:rPr>
        <w:t xml:space="preserve"> Федосьевского</w:t>
      </w:r>
      <w:r w:rsidRPr="002F35CE">
        <w:rPr>
          <w:szCs w:val="28"/>
        </w:rPr>
        <w:t xml:space="preserve">  сельского поселения Пожарского муниципального</w:t>
      </w:r>
      <w:r>
        <w:rPr>
          <w:szCs w:val="28"/>
        </w:rPr>
        <w:t xml:space="preserve"> </w:t>
      </w:r>
      <w:r w:rsidRPr="002F35CE">
        <w:rPr>
          <w:szCs w:val="28"/>
        </w:rPr>
        <w:t>района Приморского края</w:t>
      </w:r>
      <w:r>
        <w:rPr>
          <w:szCs w:val="28"/>
        </w:rPr>
        <w:t>»</w:t>
      </w:r>
    </w:p>
    <w:p w:rsidR="00E87358" w:rsidRDefault="00E87358" w:rsidP="00E87358">
      <w:pPr>
        <w:ind w:firstLine="720"/>
        <w:jc w:val="both"/>
        <w:rPr>
          <w:szCs w:val="28"/>
        </w:rPr>
      </w:pPr>
    </w:p>
    <w:p w:rsidR="00E87358" w:rsidRDefault="00E87358" w:rsidP="00E87358">
      <w:pPr>
        <w:pStyle w:val="10"/>
        <w:shd w:val="clear" w:color="auto" w:fill="auto"/>
        <w:spacing w:after="0" w:line="240" w:lineRule="auto"/>
        <w:ind w:right="-1" w:firstLine="0"/>
        <w:jc w:val="both"/>
      </w:pPr>
      <w:r>
        <w:tab/>
        <w:t>Рассмотрев проект нормативного правового акта Думы Пожарского муниципального района «</w:t>
      </w:r>
      <w:r w:rsidRPr="002F35CE">
        <w:t>О внесении изменений  в правила землепользования и застройки</w:t>
      </w:r>
      <w:r w:rsidR="004A0E20">
        <w:t xml:space="preserve"> Федосьевского</w:t>
      </w:r>
      <w:r w:rsidRPr="002F35CE">
        <w:t xml:space="preserve">  сельского поселения Пожарского муниципального</w:t>
      </w:r>
      <w:r>
        <w:t xml:space="preserve"> </w:t>
      </w:r>
      <w:r w:rsidRPr="002F35CE">
        <w:t>района Приморского края</w:t>
      </w:r>
      <w:r>
        <w:rPr>
          <w:bCs/>
          <w:color w:val="000000"/>
          <w:lang w:bidi="ru-RU"/>
        </w:rPr>
        <w:t>»</w:t>
      </w:r>
      <w:r>
        <w:t xml:space="preserve">,  Дума Пожарского муниципального района </w:t>
      </w:r>
    </w:p>
    <w:p w:rsidR="00E87358" w:rsidRDefault="00E87358" w:rsidP="00E87358">
      <w:pPr>
        <w:ind w:firstLine="720"/>
        <w:jc w:val="both"/>
        <w:rPr>
          <w:szCs w:val="28"/>
        </w:rPr>
      </w:pPr>
      <w:r>
        <w:rPr>
          <w:szCs w:val="28"/>
        </w:rPr>
        <w:t xml:space="preserve">    </w:t>
      </w:r>
    </w:p>
    <w:p w:rsidR="00E87358" w:rsidRDefault="00E87358" w:rsidP="00E87358">
      <w:pPr>
        <w:jc w:val="both"/>
        <w:rPr>
          <w:szCs w:val="28"/>
        </w:rPr>
      </w:pPr>
      <w:r>
        <w:rPr>
          <w:szCs w:val="28"/>
        </w:rPr>
        <w:t>РЕШИЛА:</w:t>
      </w:r>
    </w:p>
    <w:p w:rsidR="00E87358" w:rsidRDefault="00E87358" w:rsidP="00E87358">
      <w:pPr>
        <w:numPr>
          <w:ilvl w:val="0"/>
          <w:numId w:val="9"/>
        </w:numPr>
        <w:tabs>
          <w:tab w:val="num" w:pos="0"/>
        </w:tabs>
        <w:autoSpaceDN w:val="0"/>
        <w:ind w:left="0" w:firstLine="720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 «</w:t>
      </w:r>
      <w:r w:rsidRPr="002F35CE">
        <w:t>О внесении изменений  в правила землепользования и застройки</w:t>
      </w:r>
      <w:r w:rsidR="004A0E20">
        <w:rPr>
          <w:szCs w:val="28"/>
        </w:rPr>
        <w:t xml:space="preserve"> Федосьевского</w:t>
      </w:r>
      <w:r w:rsidRPr="002F35CE">
        <w:rPr>
          <w:szCs w:val="28"/>
        </w:rPr>
        <w:t xml:space="preserve">  сельского поселения Пожарского муниципального</w:t>
      </w:r>
      <w:r>
        <w:rPr>
          <w:szCs w:val="28"/>
        </w:rPr>
        <w:t xml:space="preserve"> </w:t>
      </w:r>
      <w:r w:rsidRPr="002F35CE">
        <w:rPr>
          <w:szCs w:val="28"/>
        </w:rPr>
        <w:t>района Приморского края</w:t>
      </w:r>
      <w:r>
        <w:rPr>
          <w:bCs/>
          <w:color w:val="000000"/>
          <w:szCs w:val="28"/>
          <w:lang w:bidi="ru-RU"/>
        </w:rPr>
        <w:t>»</w:t>
      </w:r>
      <w:r>
        <w:rPr>
          <w:szCs w:val="28"/>
        </w:rPr>
        <w:t>.</w:t>
      </w:r>
    </w:p>
    <w:p w:rsidR="00E87358" w:rsidRDefault="00E87358" w:rsidP="00E87358">
      <w:pPr>
        <w:numPr>
          <w:ilvl w:val="0"/>
          <w:numId w:val="9"/>
        </w:numPr>
        <w:tabs>
          <w:tab w:val="num" w:pos="0"/>
        </w:tabs>
        <w:autoSpaceDN w:val="0"/>
        <w:ind w:left="0" w:firstLine="720"/>
        <w:jc w:val="both"/>
        <w:rPr>
          <w:szCs w:val="28"/>
        </w:rPr>
      </w:pPr>
      <w:r>
        <w:rPr>
          <w:szCs w:val="28"/>
        </w:rPr>
        <w:t>Направить нормативный правовой акт Думы Пожарского муниципального района  «</w:t>
      </w:r>
      <w:r w:rsidRPr="002F35CE">
        <w:t>О внесении изменений  в правила землепользования и застройки</w:t>
      </w:r>
      <w:r w:rsidR="004A0E20">
        <w:rPr>
          <w:szCs w:val="28"/>
        </w:rPr>
        <w:t xml:space="preserve"> Федосьевского</w:t>
      </w:r>
      <w:r w:rsidRPr="002F35CE">
        <w:rPr>
          <w:szCs w:val="28"/>
        </w:rPr>
        <w:t xml:space="preserve"> сельского поселения Пожарского муниципального</w:t>
      </w:r>
      <w:r>
        <w:rPr>
          <w:szCs w:val="28"/>
        </w:rPr>
        <w:t xml:space="preserve"> </w:t>
      </w:r>
      <w:r w:rsidRPr="002F35CE">
        <w:rPr>
          <w:szCs w:val="28"/>
        </w:rPr>
        <w:t>района Приморского края</w:t>
      </w:r>
      <w:r>
        <w:rPr>
          <w:bCs/>
          <w:color w:val="000000"/>
          <w:szCs w:val="28"/>
          <w:lang w:bidi="ru-RU"/>
        </w:rPr>
        <w:t xml:space="preserve">» </w:t>
      </w:r>
      <w:r>
        <w:rPr>
          <w:szCs w:val="28"/>
        </w:rPr>
        <w:t>главе Пожарского муниципального района для подписания и опубликования в газете «Победа».</w:t>
      </w:r>
    </w:p>
    <w:p w:rsidR="00E87358" w:rsidRDefault="00E87358" w:rsidP="00E87358">
      <w:pPr>
        <w:numPr>
          <w:ilvl w:val="0"/>
          <w:numId w:val="9"/>
        </w:numPr>
        <w:tabs>
          <w:tab w:val="clear" w:pos="810"/>
          <w:tab w:val="num" w:pos="0"/>
          <w:tab w:val="num" w:pos="851"/>
        </w:tabs>
        <w:autoSpaceDN w:val="0"/>
        <w:ind w:left="0" w:firstLine="720"/>
        <w:jc w:val="both"/>
        <w:rPr>
          <w:szCs w:val="28"/>
        </w:rPr>
      </w:pPr>
      <w:r>
        <w:rPr>
          <w:szCs w:val="28"/>
        </w:rPr>
        <w:t>Настоящее решение вступает в силу со дня его принятия.</w:t>
      </w:r>
    </w:p>
    <w:p w:rsidR="00E87358" w:rsidRDefault="00E87358" w:rsidP="00E87358">
      <w:pPr>
        <w:tabs>
          <w:tab w:val="num" w:pos="851"/>
        </w:tabs>
        <w:autoSpaceDN w:val="0"/>
        <w:spacing w:line="360" w:lineRule="auto"/>
        <w:ind w:left="720"/>
        <w:jc w:val="both"/>
        <w:rPr>
          <w:szCs w:val="28"/>
        </w:rPr>
      </w:pPr>
    </w:p>
    <w:p w:rsidR="00E87358" w:rsidRDefault="00E87358" w:rsidP="00E87358">
      <w:pPr>
        <w:tabs>
          <w:tab w:val="num" w:pos="851"/>
        </w:tabs>
        <w:autoSpaceDN w:val="0"/>
        <w:spacing w:line="360" w:lineRule="auto"/>
        <w:ind w:left="720"/>
        <w:jc w:val="both"/>
        <w:rPr>
          <w:szCs w:val="28"/>
        </w:rPr>
      </w:pPr>
    </w:p>
    <w:p w:rsidR="00E87358" w:rsidRDefault="00E87358" w:rsidP="00E87358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E87358" w:rsidRDefault="00E87358" w:rsidP="00E87358">
      <w:pPr>
        <w:rPr>
          <w:szCs w:val="28"/>
        </w:rPr>
      </w:pPr>
      <w:r>
        <w:rPr>
          <w:szCs w:val="28"/>
        </w:rPr>
        <w:t>Пожарского муниципального района                                          В.А. Бороденко</w:t>
      </w:r>
    </w:p>
    <w:p w:rsidR="00E87358" w:rsidRDefault="00E87358" w:rsidP="00E87358">
      <w:pPr>
        <w:jc w:val="center"/>
        <w:rPr>
          <w:sz w:val="26"/>
          <w:szCs w:val="26"/>
        </w:rPr>
      </w:pPr>
    </w:p>
    <w:p w:rsidR="00E87358" w:rsidRDefault="00E87358" w:rsidP="00E87358">
      <w:pPr>
        <w:jc w:val="center"/>
        <w:rPr>
          <w:sz w:val="26"/>
          <w:szCs w:val="26"/>
        </w:rPr>
      </w:pPr>
    </w:p>
    <w:p w:rsidR="00E87358" w:rsidRDefault="00E87358" w:rsidP="00E87358">
      <w:pPr>
        <w:jc w:val="center"/>
        <w:rPr>
          <w:sz w:val="26"/>
          <w:szCs w:val="26"/>
        </w:rPr>
      </w:pPr>
    </w:p>
    <w:p w:rsidR="00E87358" w:rsidRDefault="00E87358" w:rsidP="00E87358">
      <w:pPr>
        <w:jc w:val="center"/>
        <w:rPr>
          <w:sz w:val="26"/>
          <w:szCs w:val="26"/>
        </w:rPr>
      </w:pPr>
    </w:p>
    <w:p w:rsidR="00E87358" w:rsidRDefault="00E87358" w:rsidP="00E87358">
      <w:pPr>
        <w:jc w:val="center"/>
        <w:rPr>
          <w:sz w:val="26"/>
          <w:szCs w:val="26"/>
        </w:rPr>
      </w:pPr>
    </w:p>
    <w:p w:rsidR="00885F57" w:rsidRDefault="00885F57" w:rsidP="00885F57">
      <w:pPr>
        <w:jc w:val="center"/>
        <w:rPr>
          <w:sz w:val="26"/>
          <w:szCs w:val="26"/>
        </w:rPr>
      </w:pPr>
    </w:p>
    <w:p w:rsidR="00E87358" w:rsidRDefault="00E87358" w:rsidP="00885F57">
      <w:pPr>
        <w:jc w:val="center"/>
        <w:rPr>
          <w:sz w:val="26"/>
          <w:szCs w:val="26"/>
        </w:rPr>
      </w:pPr>
    </w:p>
    <w:p w:rsidR="00583D50" w:rsidRDefault="004A0E20" w:rsidP="002F161D">
      <w:pPr>
        <w:jc w:val="right"/>
        <w:rPr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3" name="Рисунок 4" descr="Описание: 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0FB" w:rsidRDefault="003200FB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8C0907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B55774" w:rsidRPr="001E417E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B55774" w:rsidRPr="001E417E" w:rsidRDefault="00B55774" w:rsidP="00B55774">
      <w:pPr>
        <w:jc w:val="center"/>
        <w:rPr>
          <w:b/>
          <w:szCs w:val="28"/>
        </w:rPr>
      </w:pPr>
    </w:p>
    <w:p w:rsidR="00B55774" w:rsidRPr="001E417E" w:rsidRDefault="00B55774" w:rsidP="00B55774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B55774" w:rsidRDefault="00B55774" w:rsidP="00B55774">
      <w:pPr>
        <w:jc w:val="center"/>
        <w:rPr>
          <w:b/>
          <w:szCs w:val="28"/>
        </w:rPr>
      </w:pPr>
    </w:p>
    <w:p w:rsidR="00667FE7" w:rsidRDefault="00667FE7" w:rsidP="00B55774">
      <w:pPr>
        <w:jc w:val="center"/>
        <w:rPr>
          <w:b/>
          <w:szCs w:val="28"/>
        </w:rPr>
      </w:pPr>
    </w:p>
    <w:p w:rsidR="00B55774" w:rsidRDefault="008C0907" w:rsidP="00B55774">
      <w:pPr>
        <w:rPr>
          <w:szCs w:val="28"/>
        </w:rPr>
      </w:pPr>
      <w:r>
        <w:rPr>
          <w:szCs w:val="28"/>
        </w:rPr>
        <w:t xml:space="preserve">от </w:t>
      </w:r>
      <w:r w:rsidR="009D6361">
        <w:rPr>
          <w:szCs w:val="28"/>
        </w:rPr>
        <w:t>«16» декабря</w:t>
      </w:r>
      <w:r>
        <w:rPr>
          <w:szCs w:val="28"/>
        </w:rPr>
        <w:t xml:space="preserve"> 20</w:t>
      </w:r>
      <w:r w:rsidR="004D2CBB">
        <w:rPr>
          <w:szCs w:val="28"/>
        </w:rPr>
        <w:t>20</w:t>
      </w:r>
      <w:r>
        <w:rPr>
          <w:szCs w:val="28"/>
        </w:rPr>
        <w:t xml:space="preserve"> года</w:t>
      </w:r>
      <w:r w:rsidR="00B55774" w:rsidRPr="001E417E">
        <w:rPr>
          <w:szCs w:val="28"/>
        </w:rPr>
        <w:t xml:space="preserve">        </w:t>
      </w:r>
      <w:r w:rsidR="00B55774">
        <w:rPr>
          <w:szCs w:val="28"/>
        </w:rPr>
        <w:t xml:space="preserve">      </w:t>
      </w:r>
      <w:r w:rsidR="00B55774" w:rsidRPr="001E417E">
        <w:rPr>
          <w:szCs w:val="28"/>
        </w:rPr>
        <w:t>пгт Луче</w:t>
      </w:r>
      <w:r w:rsidR="00B55774">
        <w:rPr>
          <w:szCs w:val="28"/>
        </w:rPr>
        <w:t xml:space="preserve">горск            </w:t>
      </w:r>
      <w:r>
        <w:rPr>
          <w:szCs w:val="28"/>
        </w:rPr>
        <w:t xml:space="preserve">               № </w:t>
      </w:r>
      <w:r w:rsidR="009D6361">
        <w:rPr>
          <w:szCs w:val="28"/>
        </w:rPr>
        <w:t>17-НПА</w:t>
      </w:r>
    </w:p>
    <w:p w:rsidR="00B55774" w:rsidRDefault="00B55774" w:rsidP="00B55774">
      <w:pPr>
        <w:rPr>
          <w:b/>
          <w:szCs w:val="28"/>
        </w:rPr>
      </w:pPr>
    </w:p>
    <w:p w:rsidR="00667FE7" w:rsidRPr="00BC540A" w:rsidRDefault="00667FE7" w:rsidP="00B55774">
      <w:pPr>
        <w:rPr>
          <w:b/>
          <w:szCs w:val="28"/>
        </w:rPr>
      </w:pPr>
    </w:p>
    <w:p w:rsidR="008F2479" w:rsidRDefault="0027263E" w:rsidP="008F2479">
      <w:pPr>
        <w:jc w:val="center"/>
        <w:rPr>
          <w:b/>
          <w:szCs w:val="28"/>
        </w:rPr>
      </w:pPr>
      <w:r w:rsidRPr="00CB7DF2">
        <w:rPr>
          <w:b/>
        </w:rPr>
        <w:t xml:space="preserve"> </w:t>
      </w:r>
      <w:r w:rsidR="008F2479" w:rsidRPr="00CB7DF2">
        <w:rPr>
          <w:b/>
        </w:rPr>
        <w:t>О</w:t>
      </w:r>
      <w:r w:rsidR="008F2479">
        <w:rPr>
          <w:b/>
        </w:rPr>
        <w:t xml:space="preserve"> внесении</w:t>
      </w:r>
      <w:r w:rsidR="008F2479" w:rsidRPr="00CB7DF2">
        <w:rPr>
          <w:b/>
        </w:rPr>
        <w:t xml:space="preserve"> изменений  в правила землепользования и застройки </w:t>
      </w:r>
    </w:p>
    <w:p w:rsidR="007D3D1A" w:rsidRDefault="000C0788" w:rsidP="008F2479">
      <w:pPr>
        <w:jc w:val="center"/>
        <w:rPr>
          <w:b/>
          <w:szCs w:val="28"/>
        </w:rPr>
      </w:pPr>
      <w:r>
        <w:rPr>
          <w:b/>
          <w:szCs w:val="28"/>
        </w:rPr>
        <w:t>Федосьевского</w:t>
      </w:r>
      <w:r w:rsidR="004D2CBB">
        <w:rPr>
          <w:b/>
          <w:szCs w:val="28"/>
        </w:rPr>
        <w:t xml:space="preserve"> </w:t>
      </w:r>
      <w:r w:rsidR="008F2479" w:rsidRPr="00CB7DF2">
        <w:rPr>
          <w:b/>
          <w:szCs w:val="28"/>
        </w:rPr>
        <w:t xml:space="preserve"> сельского поселения Пожарского муниципального</w:t>
      </w:r>
    </w:p>
    <w:p w:rsidR="008F2479" w:rsidRDefault="00111035" w:rsidP="008F2479">
      <w:pPr>
        <w:jc w:val="center"/>
        <w:rPr>
          <w:b/>
          <w:szCs w:val="28"/>
        </w:rPr>
      </w:pPr>
      <w:r>
        <w:rPr>
          <w:b/>
          <w:szCs w:val="28"/>
        </w:rPr>
        <w:t xml:space="preserve"> района Приморского края</w:t>
      </w:r>
    </w:p>
    <w:p w:rsidR="008F2479" w:rsidRPr="00CB7DF2" w:rsidRDefault="008F2479" w:rsidP="008F2479">
      <w:pPr>
        <w:jc w:val="center"/>
        <w:rPr>
          <w:b/>
        </w:rPr>
      </w:pPr>
      <w:r w:rsidRPr="00CB7DF2">
        <w:rPr>
          <w:b/>
          <w:szCs w:val="28"/>
        </w:rPr>
        <w:t xml:space="preserve"> </w:t>
      </w:r>
    </w:p>
    <w:p w:rsidR="00B55774" w:rsidRDefault="0027263E" w:rsidP="00B55774">
      <w:pPr>
        <w:jc w:val="center"/>
        <w:rPr>
          <w:b/>
        </w:rPr>
      </w:pPr>
      <w:r>
        <w:rPr>
          <w:b/>
        </w:rPr>
        <w:t xml:space="preserve"> </w:t>
      </w:r>
    </w:p>
    <w:p w:rsidR="00B55774" w:rsidRDefault="00B55774" w:rsidP="00B55774">
      <w:pPr>
        <w:spacing w:line="360" w:lineRule="auto"/>
        <w:jc w:val="center"/>
        <w:rPr>
          <w:szCs w:val="28"/>
        </w:rPr>
      </w:pPr>
      <w:r w:rsidRPr="003662AC">
        <w:rPr>
          <w:szCs w:val="28"/>
        </w:rPr>
        <w:t>Принят Думой По</w:t>
      </w:r>
      <w:r w:rsidR="009D6361">
        <w:rPr>
          <w:szCs w:val="28"/>
        </w:rPr>
        <w:t>жарского муниципального района «16» декабря</w:t>
      </w:r>
      <w:r w:rsidRPr="003662AC">
        <w:rPr>
          <w:szCs w:val="28"/>
        </w:rPr>
        <w:t xml:space="preserve"> 20</w:t>
      </w:r>
      <w:r w:rsidR="004D2CBB">
        <w:rPr>
          <w:szCs w:val="28"/>
        </w:rPr>
        <w:t>20</w:t>
      </w:r>
      <w:r w:rsidRPr="003662AC">
        <w:rPr>
          <w:szCs w:val="28"/>
        </w:rPr>
        <w:t xml:space="preserve"> года</w:t>
      </w:r>
    </w:p>
    <w:p w:rsidR="00BD77B1" w:rsidRPr="003662AC" w:rsidRDefault="00BD77B1" w:rsidP="00B55774">
      <w:pPr>
        <w:spacing w:line="360" w:lineRule="auto"/>
        <w:jc w:val="center"/>
        <w:rPr>
          <w:szCs w:val="28"/>
        </w:rPr>
      </w:pPr>
    </w:p>
    <w:p w:rsidR="0027263E" w:rsidRDefault="00CB7DF2" w:rsidP="005342CF">
      <w:pPr>
        <w:pStyle w:val="a5"/>
        <w:spacing w:before="0"/>
        <w:ind w:firstLine="709"/>
        <w:rPr>
          <w:szCs w:val="28"/>
        </w:rPr>
      </w:pPr>
      <w:r>
        <w:rPr>
          <w:szCs w:val="28"/>
        </w:rPr>
        <w:t>На основании статьи</w:t>
      </w:r>
      <w:r w:rsidR="0027263E" w:rsidRPr="006C3F80">
        <w:rPr>
          <w:szCs w:val="28"/>
        </w:rPr>
        <w:t xml:space="preserve"> 14 Федерального закона от 06 октября 2003 года </w:t>
      </w:r>
      <w:r w:rsidR="0027263E">
        <w:rPr>
          <w:szCs w:val="28"/>
        </w:rPr>
        <w:t xml:space="preserve"> </w:t>
      </w:r>
      <w:r w:rsidR="0027263E" w:rsidRPr="006C3F80">
        <w:rPr>
          <w:szCs w:val="28"/>
        </w:rPr>
        <w:t>№ 131-ФЗ «Об общих принципах организации местного самоуправления в</w:t>
      </w:r>
      <w:r>
        <w:rPr>
          <w:szCs w:val="28"/>
        </w:rPr>
        <w:t xml:space="preserve"> Российской Федерации», статей</w:t>
      </w:r>
      <w:r w:rsidR="0027263E" w:rsidRPr="006C3F80">
        <w:rPr>
          <w:szCs w:val="28"/>
        </w:rPr>
        <w:t xml:space="preserve"> 8, 3</w:t>
      </w:r>
      <w:r w:rsidR="00875107">
        <w:rPr>
          <w:szCs w:val="28"/>
        </w:rPr>
        <w:t>1</w:t>
      </w:r>
      <w:r w:rsidR="0027263E" w:rsidRPr="006C3F80">
        <w:rPr>
          <w:szCs w:val="28"/>
        </w:rPr>
        <w:t xml:space="preserve"> Градостроительного кодекса Российской Федерации</w:t>
      </w:r>
      <w:r w:rsidR="007D3D1A">
        <w:rPr>
          <w:szCs w:val="28"/>
        </w:rPr>
        <w:t>, в целях совершенствования порядка землепользования и застройки,</w:t>
      </w:r>
    </w:p>
    <w:p w:rsidR="00704C8C" w:rsidRDefault="00B55774" w:rsidP="005342CF">
      <w:pPr>
        <w:pStyle w:val="a5"/>
        <w:spacing w:before="0"/>
        <w:ind w:firstLine="709"/>
        <w:rPr>
          <w:szCs w:val="28"/>
        </w:rPr>
      </w:pPr>
      <w:r w:rsidRPr="00704C8C">
        <w:rPr>
          <w:snapToGrid/>
          <w:szCs w:val="28"/>
        </w:rPr>
        <w:t xml:space="preserve">1. </w:t>
      </w:r>
      <w:r w:rsidR="00704C8C" w:rsidRPr="00704C8C">
        <w:t>Внести  в правила землепользования и застройки</w:t>
      </w:r>
      <w:r w:rsidR="005342CF">
        <w:t xml:space="preserve"> </w:t>
      </w:r>
      <w:r w:rsidR="000C0788">
        <w:t>Федосьевского</w:t>
      </w:r>
      <w:r w:rsidR="003662AC">
        <w:t xml:space="preserve"> </w:t>
      </w:r>
      <w:r w:rsidR="00704C8C" w:rsidRPr="00704C8C">
        <w:rPr>
          <w:szCs w:val="28"/>
        </w:rPr>
        <w:t xml:space="preserve"> сельского поселения Пожарского муниципального района Приморского края</w:t>
      </w:r>
      <w:r w:rsidR="00704C8C">
        <w:rPr>
          <w:szCs w:val="28"/>
        </w:rPr>
        <w:t xml:space="preserve"> </w:t>
      </w:r>
      <w:r w:rsidR="005342CF">
        <w:rPr>
          <w:szCs w:val="28"/>
        </w:rPr>
        <w:t>следующие изменения:</w:t>
      </w:r>
    </w:p>
    <w:p w:rsidR="000C0788" w:rsidRPr="006A3ABF" w:rsidRDefault="00992692" w:rsidP="000C0788">
      <w:pPr>
        <w:spacing w:line="360" w:lineRule="auto"/>
        <w:jc w:val="both"/>
        <w:rPr>
          <w:szCs w:val="28"/>
        </w:rPr>
      </w:pPr>
      <w:r>
        <w:rPr>
          <w:rFonts w:eastAsia="Calibri"/>
          <w:szCs w:val="28"/>
          <w:lang w:eastAsia="en-US"/>
        </w:rPr>
        <w:t xml:space="preserve">          </w:t>
      </w:r>
      <w:r w:rsidR="009D6361">
        <w:rPr>
          <w:rFonts w:eastAsia="Calibri"/>
          <w:szCs w:val="28"/>
          <w:lang w:eastAsia="en-US"/>
        </w:rPr>
        <w:t>«</w:t>
      </w:r>
      <w:r>
        <w:rPr>
          <w:rFonts w:eastAsia="Calibri"/>
          <w:szCs w:val="28"/>
          <w:lang w:eastAsia="en-US"/>
        </w:rPr>
        <w:t xml:space="preserve"> 1.1 </w:t>
      </w:r>
      <w:r w:rsidR="000C0788">
        <w:rPr>
          <w:rFonts w:eastAsia="Calibri"/>
          <w:szCs w:val="28"/>
          <w:lang w:eastAsia="en-US"/>
        </w:rPr>
        <w:t xml:space="preserve"> </w:t>
      </w:r>
      <w:r w:rsidR="000C0788">
        <w:rPr>
          <w:szCs w:val="28"/>
        </w:rPr>
        <w:t>В</w:t>
      </w:r>
      <w:r w:rsidR="000C0788" w:rsidRPr="006A3ABF">
        <w:rPr>
          <w:szCs w:val="28"/>
        </w:rPr>
        <w:t xml:space="preserve"> статье </w:t>
      </w:r>
      <w:bookmarkStart w:id="0" w:name="_Toc406849518"/>
      <w:r w:rsidR="000C0788" w:rsidRPr="006A3ABF">
        <w:rPr>
          <w:szCs w:val="28"/>
        </w:rPr>
        <w:t xml:space="preserve">37 «Градостроительные регламенты.    </w:t>
      </w:r>
      <w:bookmarkEnd w:id="0"/>
      <w:r w:rsidR="000C0788" w:rsidRPr="006A3ABF">
        <w:rPr>
          <w:szCs w:val="28"/>
        </w:rPr>
        <w:t xml:space="preserve">Зоны застройки индивидуальными отдельно стоящими жилыми домами с приусадебными земельными участками для ведения личного подсобного </w:t>
      </w:r>
      <w:r w:rsidR="009D6361">
        <w:rPr>
          <w:szCs w:val="28"/>
        </w:rPr>
        <w:t>хозяйства Ж-1» пункт</w:t>
      </w:r>
      <w:r w:rsidR="00941FF0">
        <w:rPr>
          <w:szCs w:val="28"/>
        </w:rPr>
        <w:t xml:space="preserve">  4 раздела  4 </w:t>
      </w:r>
      <w:r w:rsidR="000C0788" w:rsidRPr="006A3ABF">
        <w:rPr>
          <w:szCs w:val="28"/>
        </w:rPr>
        <w:t xml:space="preserve"> «Предельные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Ж-1»  изложить в следующей редакции:</w:t>
      </w:r>
    </w:p>
    <w:p w:rsidR="000C0788" w:rsidRDefault="000C0788" w:rsidP="000C0788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</w:t>
      </w:r>
    </w:p>
    <w:tbl>
      <w:tblPr>
        <w:tblStyle w:val="a7"/>
        <w:tblW w:w="0" w:type="auto"/>
        <w:tblLook w:val="01E0"/>
      </w:tblPr>
      <w:tblGrid>
        <w:gridCol w:w="769"/>
        <w:gridCol w:w="6233"/>
        <w:gridCol w:w="2568"/>
      </w:tblGrid>
      <w:tr w:rsidR="000C0788" w:rsidRPr="00254A33">
        <w:trPr>
          <w:trHeight w:val="540"/>
        </w:trPr>
        <w:tc>
          <w:tcPr>
            <w:tcW w:w="769" w:type="dxa"/>
            <w:vMerge w:val="restart"/>
          </w:tcPr>
          <w:p w:rsidR="000C0788" w:rsidRPr="006A3ABF" w:rsidRDefault="000C0788" w:rsidP="00D51EC9">
            <w:pPr>
              <w:jc w:val="center"/>
            </w:pPr>
            <w:r w:rsidRPr="006A3ABF">
              <w:lastRenderedPageBreak/>
              <w:t>4</w:t>
            </w:r>
          </w:p>
        </w:tc>
        <w:tc>
          <w:tcPr>
            <w:tcW w:w="6233" w:type="dxa"/>
          </w:tcPr>
          <w:p w:rsidR="000C0788" w:rsidRPr="000C0788" w:rsidRDefault="000C0788" w:rsidP="00D51EC9">
            <w:r w:rsidRPr="000C0788">
              <w:t>Минимальные отступы от красных линий:</w:t>
            </w:r>
          </w:p>
        </w:tc>
        <w:tc>
          <w:tcPr>
            <w:tcW w:w="2568" w:type="dxa"/>
          </w:tcPr>
          <w:p w:rsidR="000C0788" w:rsidRPr="000C0788" w:rsidRDefault="000C0788" w:rsidP="00D51EC9">
            <w:pPr>
              <w:jc w:val="center"/>
            </w:pPr>
          </w:p>
        </w:tc>
      </w:tr>
      <w:tr w:rsidR="000C0788" w:rsidRPr="00254A33">
        <w:trPr>
          <w:trHeight w:val="360"/>
        </w:trPr>
        <w:tc>
          <w:tcPr>
            <w:tcW w:w="769" w:type="dxa"/>
            <w:vMerge/>
          </w:tcPr>
          <w:p w:rsidR="000C0788" w:rsidRPr="006A3ABF" w:rsidRDefault="000C0788" w:rsidP="00D51EC9">
            <w:pPr>
              <w:jc w:val="center"/>
            </w:pPr>
          </w:p>
        </w:tc>
        <w:tc>
          <w:tcPr>
            <w:tcW w:w="6233" w:type="dxa"/>
          </w:tcPr>
          <w:p w:rsidR="000C0788" w:rsidRPr="000C0788" w:rsidRDefault="000C0788" w:rsidP="00D51EC9">
            <w:r w:rsidRPr="000C0788">
              <w:t>- улиц шириною более 15 м</w:t>
            </w:r>
          </w:p>
        </w:tc>
        <w:tc>
          <w:tcPr>
            <w:tcW w:w="2568" w:type="dxa"/>
          </w:tcPr>
          <w:p w:rsidR="000C0788" w:rsidRPr="000C0788" w:rsidRDefault="000C0788" w:rsidP="00D51EC9">
            <w:pPr>
              <w:jc w:val="center"/>
            </w:pPr>
            <w:r w:rsidRPr="000C0788">
              <w:t>3 м</w:t>
            </w:r>
          </w:p>
        </w:tc>
      </w:tr>
      <w:tr w:rsidR="000C0788" w:rsidRPr="00254A33">
        <w:trPr>
          <w:trHeight w:val="450"/>
        </w:trPr>
        <w:tc>
          <w:tcPr>
            <w:tcW w:w="769" w:type="dxa"/>
            <w:vMerge/>
          </w:tcPr>
          <w:p w:rsidR="000C0788" w:rsidRPr="006A3ABF" w:rsidRDefault="000C0788" w:rsidP="00D51EC9">
            <w:pPr>
              <w:jc w:val="center"/>
            </w:pPr>
          </w:p>
        </w:tc>
        <w:tc>
          <w:tcPr>
            <w:tcW w:w="6233" w:type="dxa"/>
          </w:tcPr>
          <w:p w:rsidR="000C0788" w:rsidRPr="000C0788" w:rsidRDefault="000C0788" w:rsidP="00D51EC9">
            <w:r w:rsidRPr="000C0788">
              <w:t>- улиц шириною до 15 м</w:t>
            </w:r>
          </w:p>
        </w:tc>
        <w:tc>
          <w:tcPr>
            <w:tcW w:w="2568" w:type="dxa"/>
          </w:tcPr>
          <w:p w:rsidR="000C0788" w:rsidRPr="000C0788" w:rsidRDefault="000C0788" w:rsidP="00D51EC9">
            <w:pPr>
              <w:jc w:val="center"/>
            </w:pPr>
            <w:r w:rsidRPr="000C0788">
              <w:t>0 м</w:t>
            </w:r>
          </w:p>
        </w:tc>
      </w:tr>
      <w:tr w:rsidR="000C0788" w:rsidRPr="00254A33">
        <w:trPr>
          <w:trHeight w:val="465"/>
        </w:trPr>
        <w:tc>
          <w:tcPr>
            <w:tcW w:w="769" w:type="dxa"/>
            <w:vMerge/>
          </w:tcPr>
          <w:p w:rsidR="000C0788" w:rsidRPr="006A3ABF" w:rsidRDefault="000C0788" w:rsidP="00D51EC9">
            <w:pPr>
              <w:jc w:val="center"/>
            </w:pPr>
          </w:p>
        </w:tc>
        <w:tc>
          <w:tcPr>
            <w:tcW w:w="6233" w:type="dxa"/>
          </w:tcPr>
          <w:p w:rsidR="000C0788" w:rsidRPr="000C0788" w:rsidRDefault="000C0788" w:rsidP="00D51EC9">
            <w:r w:rsidRPr="000C0788">
              <w:t>-  проездов</w:t>
            </w:r>
          </w:p>
        </w:tc>
        <w:tc>
          <w:tcPr>
            <w:tcW w:w="2568" w:type="dxa"/>
          </w:tcPr>
          <w:p w:rsidR="000C0788" w:rsidRPr="000C0788" w:rsidRDefault="000C0788" w:rsidP="00D51EC9">
            <w:pPr>
              <w:jc w:val="center"/>
            </w:pPr>
            <w:r w:rsidRPr="000C0788">
              <w:t>1 м</w:t>
            </w:r>
          </w:p>
        </w:tc>
      </w:tr>
    </w:tbl>
    <w:p w:rsidR="005342CF" w:rsidRDefault="005342CF" w:rsidP="005342CF">
      <w:pPr>
        <w:pStyle w:val="a5"/>
        <w:spacing w:before="0"/>
        <w:ind w:firstLine="709"/>
      </w:pPr>
    </w:p>
    <w:p w:rsidR="00B55774" w:rsidRDefault="00B55774" w:rsidP="00CD667A">
      <w:pPr>
        <w:spacing w:line="360" w:lineRule="auto"/>
        <w:ind w:firstLine="720"/>
        <w:jc w:val="both"/>
        <w:rPr>
          <w:bCs/>
          <w:szCs w:val="28"/>
        </w:rPr>
      </w:pPr>
      <w:r>
        <w:rPr>
          <w:bCs/>
          <w:szCs w:val="28"/>
        </w:rPr>
        <w:t>2. Настоящий нормативный правовой акт вступает в силу со дня его опубликования в газете «Победа».</w:t>
      </w:r>
    </w:p>
    <w:p w:rsidR="00B55774" w:rsidRDefault="00B55774" w:rsidP="00CD667A">
      <w:pPr>
        <w:spacing w:line="360" w:lineRule="auto"/>
        <w:jc w:val="both"/>
      </w:pPr>
    </w:p>
    <w:p w:rsidR="00B55774" w:rsidRDefault="006931DB" w:rsidP="00B55774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B55774">
        <w:t>лав</w:t>
      </w:r>
      <w:r>
        <w:t>а</w:t>
      </w:r>
      <w:r w:rsidR="00B55774" w:rsidRPr="002D5C6D">
        <w:t xml:space="preserve"> Пожарского муниципального района  </w:t>
      </w:r>
      <w:r w:rsidR="00B55774">
        <w:t xml:space="preserve">                  </w:t>
      </w:r>
      <w:r w:rsidR="00CD667A">
        <w:t xml:space="preserve">     </w:t>
      </w:r>
      <w:r>
        <w:t xml:space="preserve">         </w:t>
      </w:r>
      <w:r w:rsidR="00992692">
        <w:t xml:space="preserve">  </w:t>
      </w:r>
      <w:r>
        <w:t>С.А. Филатов</w:t>
      </w: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sectPr w:rsidR="00B55774" w:rsidSect="005D7478">
      <w:headerReference w:type="even" r:id="rId9"/>
      <w:headerReference w:type="default" r:id="rId10"/>
      <w:pgSz w:w="11906" w:h="16838"/>
      <w:pgMar w:top="709" w:right="851" w:bottom="709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457" w:rsidRDefault="00680457">
      <w:r>
        <w:separator/>
      </w:r>
    </w:p>
  </w:endnote>
  <w:endnote w:type="continuationSeparator" w:id="1">
    <w:p w:rsidR="00680457" w:rsidRDefault="006804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457" w:rsidRDefault="00680457">
      <w:r>
        <w:separator/>
      </w:r>
    </w:p>
  </w:footnote>
  <w:footnote w:type="continuationSeparator" w:id="1">
    <w:p w:rsidR="00680457" w:rsidRDefault="006804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784" w:rsidRDefault="0020543A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C378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C3784" w:rsidRDefault="005C3784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784" w:rsidRDefault="0020543A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C378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D6361">
      <w:rPr>
        <w:rStyle w:val="a8"/>
        <w:noProof/>
      </w:rPr>
      <w:t>2</w:t>
    </w:r>
    <w:r>
      <w:rPr>
        <w:rStyle w:val="a8"/>
      </w:rPr>
      <w:fldChar w:fldCharType="end"/>
    </w:r>
  </w:p>
  <w:p w:rsidR="005C3784" w:rsidRDefault="005C3784" w:rsidP="005D7478">
    <w:pPr>
      <w:pStyle w:val="a3"/>
      <w:spacing w:line="360" w:lineRule="auto"/>
      <w:jc w:val="both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7DC"/>
    <w:rsid w:val="000061FB"/>
    <w:rsid w:val="00006424"/>
    <w:rsid w:val="00007D88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2D41"/>
    <w:rsid w:val="000735EA"/>
    <w:rsid w:val="0007566F"/>
    <w:rsid w:val="00076EE6"/>
    <w:rsid w:val="000821C0"/>
    <w:rsid w:val="00082703"/>
    <w:rsid w:val="00083116"/>
    <w:rsid w:val="000851F0"/>
    <w:rsid w:val="00086EC8"/>
    <w:rsid w:val="00092469"/>
    <w:rsid w:val="00096131"/>
    <w:rsid w:val="000A01D9"/>
    <w:rsid w:val="000A1636"/>
    <w:rsid w:val="000A25B9"/>
    <w:rsid w:val="000A2F2A"/>
    <w:rsid w:val="000A3EFE"/>
    <w:rsid w:val="000A6CF8"/>
    <w:rsid w:val="000B6DA0"/>
    <w:rsid w:val="000B6EAB"/>
    <w:rsid w:val="000B6F3F"/>
    <w:rsid w:val="000C0788"/>
    <w:rsid w:val="000C156B"/>
    <w:rsid w:val="000C1695"/>
    <w:rsid w:val="000C2514"/>
    <w:rsid w:val="000C52ED"/>
    <w:rsid w:val="000C6906"/>
    <w:rsid w:val="000D1F00"/>
    <w:rsid w:val="000D26E3"/>
    <w:rsid w:val="000D3553"/>
    <w:rsid w:val="000D449F"/>
    <w:rsid w:val="000D6AB0"/>
    <w:rsid w:val="000E1EB0"/>
    <w:rsid w:val="000E240A"/>
    <w:rsid w:val="000E5D28"/>
    <w:rsid w:val="000E7990"/>
    <w:rsid w:val="000F26C1"/>
    <w:rsid w:val="000F27CD"/>
    <w:rsid w:val="000F4CE3"/>
    <w:rsid w:val="0010393C"/>
    <w:rsid w:val="0010408C"/>
    <w:rsid w:val="00105C92"/>
    <w:rsid w:val="001067B4"/>
    <w:rsid w:val="001073B8"/>
    <w:rsid w:val="0010792C"/>
    <w:rsid w:val="00110F48"/>
    <w:rsid w:val="00111035"/>
    <w:rsid w:val="00111607"/>
    <w:rsid w:val="00111DD1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E0E"/>
    <w:rsid w:val="001A4959"/>
    <w:rsid w:val="001A578B"/>
    <w:rsid w:val="001A60FD"/>
    <w:rsid w:val="001B0BE6"/>
    <w:rsid w:val="001B1681"/>
    <w:rsid w:val="001B17BB"/>
    <w:rsid w:val="001B1FDF"/>
    <w:rsid w:val="001B5ECE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43A"/>
    <w:rsid w:val="00205BE9"/>
    <w:rsid w:val="00205D6E"/>
    <w:rsid w:val="00207362"/>
    <w:rsid w:val="00211311"/>
    <w:rsid w:val="00212264"/>
    <w:rsid w:val="002141FE"/>
    <w:rsid w:val="002158B4"/>
    <w:rsid w:val="00216EFC"/>
    <w:rsid w:val="002202AE"/>
    <w:rsid w:val="002231D9"/>
    <w:rsid w:val="002232D5"/>
    <w:rsid w:val="00223ABA"/>
    <w:rsid w:val="00225454"/>
    <w:rsid w:val="00225553"/>
    <w:rsid w:val="00232F70"/>
    <w:rsid w:val="002342B3"/>
    <w:rsid w:val="002361CB"/>
    <w:rsid w:val="00236B3C"/>
    <w:rsid w:val="00237B37"/>
    <w:rsid w:val="00251078"/>
    <w:rsid w:val="002518D9"/>
    <w:rsid w:val="00251B6A"/>
    <w:rsid w:val="00262325"/>
    <w:rsid w:val="00263415"/>
    <w:rsid w:val="00265292"/>
    <w:rsid w:val="00267970"/>
    <w:rsid w:val="002719D7"/>
    <w:rsid w:val="0027263E"/>
    <w:rsid w:val="00272F10"/>
    <w:rsid w:val="00275905"/>
    <w:rsid w:val="00276E5A"/>
    <w:rsid w:val="0028142F"/>
    <w:rsid w:val="002845B9"/>
    <w:rsid w:val="00284AA2"/>
    <w:rsid w:val="0028552C"/>
    <w:rsid w:val="002869E5"/>
    <w:rsid w:val="002904CE"/>
    <w:rsid w:val="00294328"/>
    <w:rsid w:val="00294F1B"/>
    <w:rsid w:val="002A1DA3"/>
    <w:rsid w:val="002A444F"/>
    <w:rsid w:val="002B04E5"/>
    <w:rsid w:val="002B3F84"/>
    <w:rsid w:val="002B5E3C"/>
    <w:rsid w:val="002B6C6B"/>
    <w:rsid w:val="002B7DC8"/>
    <w:rsid w:val="002C5566"/>
    <w:rsid w:val="002D1A23"/>
    <w:rsid w:val="002D5C6D"/>
    <w:rsid w:val="002D625D"/>
    <w:rsid w:val="002E06D5"/>
    <w:rsid w:val="002E604B"/>
    <w:rsid w:val="002E6D2D"/>
    <w:rsid w:val="002F0945"/>
    <w:rsid w:val="002F161D"/>
    <w:rsid w:val="002F48BA"/>
    <w:rsid w:val="002F6EB9"/>
    <w:rsid w:val="0030151C"/>
    <w:rsid w:val="00314512"/>
    <w:rsid w:val="003148B0"/>
    <w:rsid w:val="00317CB5"/>
    <w:rsid w:val="003200FB"/>
    <w:rsid w:val="00324C10"/>
    <w:rsid w:val="00326EF1"/>
    <w:rsid w:val="00330EDB"/>
    <w:rsid w:val="00337BF3"/>
    <w:rsid w:val="00337C49"/>
    <w:rsid w:val="00337F52"/>
    <w:rsid w:val="003401C2"/>
    <w:rsid w:val="003423C6"/>
    <w:rsid w:val="00344C56"/>
    <w:rsid w:val="003573A6"/>
    <w:rsid w:val="00360FE4"/>
    <w:rsid w:val="00361DF8"/>
    <w:rsid w:val="00363CF2"/>
    <w:rsid w:val="003662AC"/>
    <w:rsid w:val="00371A77"/>
    <w:rsid w:val="00372C7C"/>
    <w:rsid w:val="00374314"/>
    <w:rsid w:val="00375C1C"/>
    <w:rsid w:val="003823E9"/>
    <w:rsid w:val="003850F2"/>
    <w:rsid w:val="00387012"/>
    <w:rsid w:val="00397A41"/>
    <w:rsid w:val="003A0317"/>
    <w:rsid w:val="003A295E"/>
    <w:rsid w:val="003A4592"/>
    <w:rsid w:val="003A6B6B"/>
    <w:rsid w:val="003A7211"/>
    <w:rsid w:val="003A75D6"/>
    <w:rsid w:val="003B0255"/>
    <w:rsid w:val="003B0DD4"/>
    <w:rsid w:val="003B6079"/>
    <w:rsid w:val="003C16F1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E636F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27E53"/>
    <w:rsid w:val="0043013C"/>
    <w:rsid w:val="00431599"/>
    <w:rsid w:val="00431F3D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5F4D"/>
    <w:rsid w:val="00487A87"/>
    <w:rsid w:val="0049235C"/>
    <w:rsid w:val="004947D6"/>
    <w:rsid w:val="00497CF4"/>
    <w:rsid w:val="004A0E20"/>
    <w:rsid w:val="004A2B80"/>
    <w:rsid w:val="004A359D"/>
    <w:rsid w:val="004A3FB0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207B"/>
    <w:rsid w:val="004C373E"/>
    <w:rsid w:val="004C42B2"/>
    <w:rsid w:val="004C7053"/>
    <w:rsid w:val="004D2CBB"/>
    <w:rsid w:val="004D35B4"/>
    <w:rsid w:val="004D4E85"/>
    <w:rsid w:val="004D55A9"/>
    <w:rsid w:val="004D6349"/>
    <w:rsid w:val="004D7A14"/>
    <w:rsid w:val="004E373C"/>
    <w:rsid w:val="004E3D20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27036"/>
    <w:rsid w:val="00532E8C"/>
    <w:rsid w:val="00533FCD"/>
    <w:rsid w:val="005342CF"/>
    <w:rsid w:val="00535078"/>
    <w:rsid w:val="005370F2"/>
    <w:rsid w:val="005408AF"/>
    <w:rsid w:val="005409CE"/>
    <w:rsid w:val="005414A6"/>
    <w:rsid w:val="005561EB"/>
    <w:rsid w:val="00556D17"/>
    <w:rsid w:val="00557365"/>
    <w:rsid w:val="00557A5E"/>
    <w:rsid w:val="0056370D"/>
    <w:rsid w:val="00567062"/>
    <w:rsid w:val="005679B4"/>
    <w:rsid w:val="00567DB8"/>
    <w:rsid w:val="00570883"/>
    <w:rsid w:val="0057134E"/>
    <w:rsid w:val="005769B9"/>
    <w:rsid w:val="005828DA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297"/>
    <w:rsid w:val="005B0CD2"/>
    <w:rsid w:val="005B29BF"/>
    <w:rsid w:val="005B357E"/>
    <w:rsid w:val="005B71BF"/>
    <w:rsid w:val="005C0393"/>
    <w:rsid w:val="005C2648"/>
    <w:rsid w:val="005C3784"/>
    <w:rsid w:val="005C4DCE"/>
    <w:rsid w:val="005C5586"/>
    <w:rsid w:val="005C7E1C"/>
    <w:rsid w:val="005C7F50"/>
    <w:rsid w:val="005D11FA"/>
    <w:rsid w:val="005D27D4"/>
    <w:rsid w:val="005D3C55"/>
    <w:rsid w:val="005D54B5"/>
    <w:rsid w:val="005D622B"/>
    <w:rsid w:val="005D7478"/>
    <w:rsid w:val="005E0CE1"/>
    <w:rsid w:val="005E1AEB"/>
    <w:rsid w:val="005E28DC"/>
    <w:rsid w:val="005E4975"/>
    <w:rsid w:val="005F0433"/>
    <w:rsid w:val="005F40ED"/>
    <w:rsid w:val="005F703A"/>
    <w:rsid w:val="00601F03"/>
    <w:rsid w:val="00605D12"/>
    <w:rsid w:val="00607E3A"/>
    <w:rsid w:val="00613BFF"/>
    <w:rsid w:val="006143DF"/>
    <w:rsid w:val="00614778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2C63"/>
    <w:rsid w:val="00664B8B"/>
    <w:rsid w:val="00667FE7"/>
    <w:rsid w:val="0067102B"/>
    <w:rsid w:val="00673285"/>
    <w:rsid w:val="00673B9F"/>
    <w:rsid w:val="00680457"/>
    <w:rsid w:val="00682433"/>
    <w:rsid w:val="0068387E"/>
    <w:rsid w:val="00686737"/>
    <w:rsid w:val="00687071"/>
    <w:rsid w:val="006930FA"/>
    <w:rsid w:val="006931DB"/>
    <w:rsid w:val="006A0A51"/>
    <w:rsid w:val="006A0B03"/>
    <w:rsid w:val="006A12CE"/>
    <w:rsid w:val="006A2D8C"/>
    <w:rsid w:val="006A562D"/>
    <w:rsid w:val="006A5F9D"/>
    <w:rsid w:val="006A6665"/>
    <w:rsid w:val="006B08F8"/>
    <w:rsid w:val="006B6084"/>
    <w:rsid w:val="006C061A"/>
    <w:rsid w:val="006C0D87"/>
    <w:rsid w:val="006C23A7"/>
    <w:rsid w:val="006C4AE1"/>
    <w:rsid w:val="006C6096"/>
    <w:rsid w:val="006D0FA6"/>
    <w:rsid w:val="006D34A9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5032"/>
    <w:rsid w:val="006F5D46"/>
    <w:rsid w:val="006F6C06"/>
    <w:rsid w:val="006F7484"/>
    <w:rsid w:val="007017CF"/>
    <w:rsid w:val="00703054"/>
    <w:rsid w:val="00704C8C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84E"/>
    <w:rsid w:val="00735E9F"/>
    <w:rsid w:val="0074162F"/>
    <w:rsid w:val="00741F42"/>
    <w:rsid w:val="00742E15"/>
    <w:rsid w:val="00744162"/>
    <w:rsid w:val="0074720C"/>
    <w:rsid w:val="00751503"/>
    <w:rsid w:val="00755B5C"/>
    <w:rsid w:val="007568A2"/>
    <w:rsid w:val="00757E76"/>
    <w:rsid w:val="00761D7F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3D1A"/>
    <w:rsid w:val="007D4ECC"/>
    <w:rsid w:val="007D72A3"/>
    <w:rsid w:val="007E74F5"/>
    <w:rsid w:val="007F1238"/>
    <w:rsid w:val="007F6C06"/>
    <w:rsid w:val="00804C61"/>
    <w:rsid w:val="00806AE5"/>
    <w:rsid w:val="0080725E"/>
    <w:rsid w:val="00810558"/>
    <w:rsid w:val="00810DD0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7578"/>
    <w:rsid w:val="0085590D"/>
    <w:rsid w:val="00855C43"/>
    <w:rsid w:val="00857CBC"/>
    <w:rsid w:val="008650A8"/>
    <w:rsid w:val="008667DE"/>
    <w:rsid w:val="008669FE"/>
    <w:rsid w:val="008700B2"/>
    <w:rsid w:val="00872252"/>
    <w:rsid w:val="00872428"/>
    <w:rsid w:val="00874110"/>
    <w:rsid w:val="00875107"/>
    <w:rsid w:val="00876FCF"/>
    <w:rsid w:val="00877D3F"/>
    <w:rsid w:val="00880D42"/>
    <w:rsid w:val="00881720"/>
    <w:rsid w:val="00882387"/>
    <w:rsid w:val="008829EE"/>
    <w:rsid w:val="00884FA1"/>
    <w:rsid w:val="00885D9B"/>
    <w:rsid w:val="00885F5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0907"/>
    <w:rsid w:val="008C25C2"/>
    <w:rsid w:val="008C51AF"/>
    <w:rsid w:val="008D1ECD"/>
    <w:rsid w:val="008D1F7B"/>
    <w:rsid w:val="008D22EA"/>
    <w:rsid w:val="008D38EC"/>
    <w:rsid w:val="008E0640"/>
    <w:rsid w:val="008E180C"/>
    <w:rsid w:val="008E36DE"/>
    <w:rsid w:val="008E3834"/>
    <w:rsid w:val="008E494D"/>
    <w:rsid w:val="008F2479"/>
    <w:rsid w:val="00900087"/>
    <w:rsid w:val="00902BB9"/>
    <w:rsid w:val="009051FA"/>
    <w:rsid w:val="0090659F"/>
    <w:rsid w:val="00907641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1FF0"/>
    <w:rsid w:val="0094259D"/>
    <w:rsid w:val="0094432C"/>
    <w:rsid w:val="00945BFA"/>
    <w:rsid w:val="00950426"/>
    <w:rsid w:val="00952908"/>
    <w:rsid w:val="0095510B"/>
    <w:rsid w:val="009560C7"/>
    <w:rsid w:val="0096066C"/>
    <w:rsid w:val="0096150C"/>
    <w:rsid w:val="00961794"/>
    <w:rsid w:val="009620DC"/>
    <w:rsid w:val="00966A6B"/>
    <w:rsid w:val="0096791D"/>
    <w:rsid w:val="00967FB3"/>
    <w:rsid w:val="00971EFC"/>
    <w:rsid w:val="00974731"/>
    <w:rsid w:val="00977081"/>
    <w:rsid w:val="009776F6"/>
    <w:rsid w:val="0098147D"/>
    <w:rsid w:val="009838A5"/>
    <w:rsid w:val="00987504"/>
    <w:rsid w:val="009919F6"/>
    <w:rsid w:val="00991E64"/>
    <w:rsid w:val="00992692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5530"/>
    <w:rsid w:val="009D0105"/>
    <w:rsid w:val="009D6361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114D"/>
    <w:rsid w:val="00A121A8"/>
    <w:rsid w:val="00A12BBF"/>
    <w:rsid w:val="00A172FA"/>
    <w:rsid w:val="00A17D84"/>
    <w:rsid w:val="00A2241C"/>
    <w:rsid w:val="00A2257C"/>
    <w:rsid w:val="00A25121"/>
    <w:rsid w:val="00A315F6"/>
    <w:rsid w:val="00A31E08"/>
    <w:rsid w:val="00A31F7D"/>
    <w:rsid w:val="00A3394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3CCE"/>
    <w:rsid w:val="00A864F2"/>
    <w:rsid w:val="00A90A44"/>
    <w:rsid w:val="00A919DD"/>
    <w:rsid w:val="00A91FB9"/>
    <w:rsid w:val="00A92B32"/>
    <w:rsid w:val="00AA00DF"/>
    <w:rsid w:val="00AA0F00"/>
    <w:rsid w:val="00AA2FAA"/>
    <w:rsid w:val="00AB13C0"/>
    <w:rsid w:val="00AB1593"/>
    <w:rsid w:val="00AB40B2"/>
    <w:rsid w:val="00AB5CEA"/>
    <w:rsid w:val="00AB6912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2FF"/>
    <w:rsid w:val="00B45C50"/>
    <w:rsid w:val="00B46E82"/>
    <w:rsid w:val="00B50BE2"/>
    <w:rsid w:val="00B516E1"/>
    <w:rsid w:val="00B537E1"/>
    <w:rsid w:val="00B55774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77B1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69C0"/>
    <w:rsid w:val="00C16D7C"/>
    <w:rsid w:val="00C176FF"/>
    <w:rsid w:val="00C20288"/>
    <w:rsid w:val="00C233A7"/>
    <w:rsid w:val="00C30C21"/>
    <w:rsid w:val="00C31DA8"/>
    <w:rsid w:val="00C33CAB"/>
    <w:rsid w:val="00C347ED"/>
    <w:rsid w:val="00C35EE0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313E"/>
    <w:rsid w:val="00C858BD"/>
    <w:rsid w:val="00C9197A"/>
    <w:rsid w:val="00C93124"/>
    <w:rsid w:val="00C9399B"/>
    <w:rsid w:val="00C97954"/>
    <w:rsid w:val="00CA19B4"/>
    <w:rsid w:val="00CA2335"/>
    <w:rsid w:val="00CA24F2"/>
    <w:rsid w:val="00CB5265"/>
    <w:rsid w:val="00CB5DF1"/>
    <w:rsid w:val="00CB7DF2"/>
    <w:rsid w:val="00CC5500"/>
    <w:rsid w:val="00CC5816"/>
    <w:rsid w:val="00CC59D1"/>
    <w:rsid w:val="00CC59F7"/>
    <w:rsid w:val="00CC7FF9"/>
    <w:rsid w:val="00CD09CA"/>
    <w:rsid w:val="00CD3244"/>
    <w:rsid w:val="00CD3B4B"/>
    <w:rsid w:val="00CD4135"/>
    <w:rsid w:val="00CD4F45"/>
    <w:rsid w:val="00CD667A"/>
    <w:rsid w:val="00CE1DFA"/>
    <w:rsid w:val="00CE49D4"/>
    <w:rsid w:val="00CE5468"/>
    <w:rsid w:val="00CE633D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1A9F"/>
    <w:rsid w:val="00D1321D"/>
    <w:rsid w:val="00D175CD"/>
    <w:rsid w:val="00D17F67"/>
    <w:rsid w:val="00D22865"/>
    <w:rsid w:val="00D23166"/>
    <w:rsid w:val="00D33E27"/>
    <w:rsid w:val="00D35F9A"/>
    <w:rsid w:val="00D407DD"/>
    <w:rsid w:val="00D40E86"/>
    <w:rsid w:val="00D445CA"/>
    <w:rsid w:val="00D44C41"/>
    <w:rsid w:val="00D51EC9"/>
    <w:rsid w:val="00D53EF5"/>
    <w:rsid w:val="00D548B3"/>
    <w:rsid w:val="00D55DE9"/>
    <w:rsid w:val="00D56DE2"/>
    <w:rsid w:val="00D60696"/>
    <w:rsid w:val="00D618ED"/>
    <w:rsid w:val="00D62FAA"/>
    <w:rsid w:val="00D64676"/>
    <w:rsid w:val="00D70EC6"/>
    <w:rsid w:val="00D71BF2"/>
    <w:rsid w:val="00D71CFB"/>
    <w:rsid w:val="00D75D03"/>
    <w:rsid w:val="00D775C2"/>
    <w:rsid w:val="00D8166D"/>
    <w:rsid w:val="00D8445F"/>
    <w:rsid w:val="00D84B1A"/>
    <w:rsid w:val="00D852ED"/>
    <w:rsid w:val="00D85F29"/>
    <w:rsid w:val="00D86528"/>
    <w:rsid w:val="00D86EFE"/>
    <w:rsid w:val="00D87A24"/>
    <w:rsid w:val="00D90888"/>
    <w:rsid w:val="00D93C10"/>
    <w:rsid w:val="00D955FB"/>
    <w:rsid w:val="00D956C8"/>
    <w:rsid w:val="00D95C01"/>
    <w:rsid w:val="00D97FD0"/>
    <w:rsid w:val="00DA0FC3"/>
    <w:rsid w:val="00DA0FF2"/>
    <w:rsid w:val="00DA1135"/>
    <w:rsid w:val="00DA1214"/>
    <w:rsid w:val="00DA2D30"/>
    <w:rsid w:val="00DA6577"/>
    <w:rsid w:val="00DC14AA"/>
    <w:rsid w:val="00DC171E"/>
    <w:rsid w:val="00DC4D72"/>
    <w:rsid w:val="00DD0181"/>
    <w:rsid w:val="00DD1AF1"/>
    <w:rsid w:val="00DE0DCB"/>
    <w:rsid w:val="00DE1A6C"/>
    <w:rsid w:val="00DE34E1"/>
    <w:rsid w:val="00DE3CA2"/>
    <w:rsid w:val="00DE41DD"/>
    <w:rsid w:val="00DE4DD8"/>
    <w:rsid w:val="00DE706F"/>
    <w:rsid w:val="00DF0748"/>
    <w:rsid w:val="00DF2B9F"/>
    <w:rsid w:val="00DF64F9"/>
    <w:rsid w:val="00DF7CCC"/>
    <w:rsid w:val="00E00711"/>
    <w:rsid w:val="00E012E7"/>
    <w:rsid w:val="00E054E6"/>
    <w:rsid w:val="00E0677E"/>
    <w:rsid w:val="00E0714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AE2"/>
    <w:rsid w:val="00E21AF3"/>
    <w:rsid w:val="00E2355B"/>
    <w:rsid w:val="00E25715"/>
    <w:rsid w:val="00E25951"/>
    <w:rsid w:val="00E26B89"/>
    <w:rsid w:val="00E3003B"/>
    <w:rsid w:val="00E30705"/>
    <w:rsid w:val="00E3237B"/>
    <w:rsid w:val="00E32D80"/>
    <w:rsid w:val="00E346D1"/>
    <w:rsid w:val="00E3489B"/>
    <w:rsid w:val="00E40333"/>
    <w:rsid w:val="00E4173B"/>
    <w:rsid w:val="00E41C1B"/>
    <w:rsid w:val="00E42115"/>
    <w:rsid w:val="00E437D9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87358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B1D0E"/>
    <w:rsid w:val="00EB4C39"/>
    <w:rsid w:val="00EB5250"/>
    <w:rsid w:val="00EB57D4"/>
    <w:rsid w:val="00EC05D1"/>
    <w:rsid w:val="00EC4420"/>
    <w:rsid w:val="00EC4680"/>
    <w:rsid w:val="00EC52B3"/>
    <w:rsid w:val="00EC666D"/>
    <w:rsid w:val="00EC72ED"/>
    <w:rsid w:val="00EC7C2B"/>
    <w:rsid w:val="00ED0478"/>
    <w:rsid w:val="00ED0880"/>
    <w:rsid w:val="00ED0934"/>
    <w:rsid w:val="00ED133E"/>
    <w:rsid w:val="00ED176C"/>
    <w:rsid w:val="00ED24D3"/>
    <w:rsid w:val="00ED3D93"/>
    <w:rsid w:val="00ED3F5C"/>
    <w:rsid w:val="00ED55EF"/>
    <w:rsid w:val="00EE0FA9"/>
    <w:rsid w:val="00EE29F0"/>
    <w:rsid w:val="00EE5496"/>
    <w:rsid w:val="00EE7311"/>
    <w:rsid w:val="00EF0AC9"/>
    <w:rsid w:val="00EF0FC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2841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0B4B"/>
    <w:rsid w:val="00F613E6"/>
    <w:rsid w:val="00F63FAC"/>
    <w:rsid w:val="00F64910"/>
    <w:rsid w:val="00F66E94"/>
    <w:rsid w:val="00F7216D"/>
    <w:rsid w:val="00F7347B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160D"/>
    <w:rsid w:val="00FA4C2C"/>
    <w:rsid w:val="00FA5752"/>
    <w:rsid w:val="00FA6CC9"/>
    <w:rsid w:val="00FB0DEE"/>
    <w:rsid w:val="00FB23C4"/>
    <w:rsid w:val="00FB31D5"/>
    <w:rsid w:val="00FB45CF"/>
    <w:rsid w:val="00FB54B0"/>
    <w:rsid w:val="00FB68A3"/>
    <w:rsid w:val="00FC054A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4C8B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5414A6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14A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414A6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2">
    <w:name w:val="Знак2"/>
    <w:basedOn w:val="a"/>
    <w:rsid w:val="005342C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link w:val="ConsPlusNormal0"/>
    <w:rsid w:val="005C37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customStyle="1" w:styleId="ConsPlusNormal0">
    <w:name w:val="ConsPlusNormal Знак"/>
    <w:link w:val="ConsPlusNormal"/>
    <w:rsid w:val="005C3784"/>
    <w:rPr>
      <w:rFonts w:ascii="Arial" w:hAnsi="Arial" w:cs="Arial"/>
      <w:lang w:val="ru-RU" w:eastAsia="ar-SA" w:bidi="ar-SA"/>
    </w:rPr>
  </w:style>
  <w:style w:type="character" w:customStyle="1" w:styleId="ab">
    <w:name w:val="Основной текст_"/>
    <w:link w:val="10"/>
    <w:locked/>
    <w:rsid w:val="00E87358"/>
    <w:rPr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b"/>
    <w:rsid w:val="00E87358"/>
    <w:pPr>
      <w:widowControl w:val="0"/>
      <w:shd w:val="clear" w:color="auto" w:fill="FFFFFF"/>
      <w:spacing w:after="460" w:line="360" w:lineRule="auto"/>
      <w:ind w:firstLine="400"/>
    </w:pPr>
    <w:rPr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5</TotalTime>
  <Pages>3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cp:lastModifiedBy>1</cp:lastModifiedBy>
  <cp:revision>3</cp:revision>
  <cp:lastPrinted>2020-12-17T01:20:00Z</cp:lastPrinted>
  <dcterms:created xsi:type="dcterms:W3CDTF">2020-12-06T23:00:00Z</dcterms:created>
  <dcterms:modified xsi:type="dcterms:W3CDTF">2020-12-17T01:21:00Z</dcterms:modified>
</cp:coreProperties>
</file>