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86" w:type="dxa"/>
        <w:tblLayout w:type="fixed"/>
        <w:tblLook w:val="01E0" w:firstRow="1" w:lastRow="1" w:firstColumn="1" w:lastColumn="1" w:noHBand="0" w:noVBand="0"/>
      </w:tblPr>
      <w:tblGrid>
        <w:gridCol w:w="2862"/>
        <w:gridCol w:w="3909"/>
        <w:gridCol w:w="992"/>
        <w:gridCol w:w="1684"/>
        <w:gridCol w:w="239"/>
      </w:tblGrid>
      <w:tr w:rsidR="00CD6809" w:rsidRPr="00001994" w14:paraId="1048C797" w14:textId="77777777" w:rsidTr="00E573C8">
        <w:trPr>
          <w:gridAfter w:val="1"/>
          <w:wAfter w:w="239" w:type="dxa"/>
          <w:trHeight w:val="1467"/>
        </w:trPr>
        <w:tc>
          <w:tcPr>
            <w:tcW w:w="9447" w:type="dxa"/>
            <w:gridSpan w:val="4"/>
          </w:tcPr>
          <w:p w14:paraId="486B2B3C" w14:textId="69E899E6" w:rsidR="00CD6809" w:rsidRDefault="005C4253" w:rsidP="00CD680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2528B948" wp14:editId="0AB8AD9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666BD8" w14:textId="77777777" w:rsidR="00CD6809" w:rsidRDefault="00CD6809" w:rsidP="00CD6809">
            <w:pPr>
              <w:jc w:val="center"/>
            </w:pPr>
          </w:p>
          <w:p w14:paraId="3E442F83" w14:textId="77777777" w:rsidR="00CD6809" w:rsidRDefault="00CD6809" w:rsidP="00CD6809">
            <w:pPr>
              <w:jc w:val="center"/>
            </w:pPr>
          </w:p>
          <w:p w14:paraId="58DF7999" w14:textId="77777777" w:rsidR="00CD6809" w:rsidRPr="00001994" w:rsidRDefault="00CD6809" w:rsidP="00CD6809">
            <w:pPr>
              <w:jc w:val="center"/>
            </w:pPr>
          </w:p>
        </w:tc>
      </w:tr>
      <w:tr w:rsidR="00CD6809" w:rsidRPr="00CD6809" w14:paraId="7BFEA60C" w14:textId="77777777" w:rsidTr="00E573C8">
        <w:trPr>
          <w:gridAfter w:val="1"/>
          <w:wAfter w:w="239" w:type="dxa"/>
          <w:trHeight w:val="2101"/>
        </w:trPr>
        <w:tc>
          <w:tcPr>
            <w:tcW w:w="9447" w:type="dxa"/>
            <w:gridSpan w:val="4"/>
          </w:tcPr>
          <w:p w14:paraId="531D99A3" w14:textId="77777777" w:rsidR="00CD6809" w:rsidRPr="00CD6809" w:rsidRDefault="00CD6809" w:rsidP="00F37C6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АДМИНИСТРАЦИЯ</w:t>
            </w:r>
          </w:p>
          <w:p w14:paraId="319BDB61" w14:textId="77777777" w:rsidR="00CD6809" w:rsidRPr="00CD6809" w:rsidRDefault="00CD6809" w:rsidP="00F37C6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433BF7EC" w14:textId="77777777" w:rsidR="00CD6809" w:rsidRPr="00CD6809" w:rsidRDefault="00CD6809" w:rsidP="00F37C6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D6809">
              <w:rPr>
                <w:b/>
                <w:bCs/>
                <w:sz w:val="32"/>
              </w:rPr>
              <w:t>ПРИМОРСКОГО  КРАЯ</w:t>
            </w:r>
          </w:p>
          <w:p w14:paraId="6EA2F0D9" w14:textId="77777777" w:rsidR="00CD6809" w:rsidRPr="00CD6809" w:rsidRDefault="00CD6809" w:rsidP="00CD6809">
            <w:pPr>
              <w:jc w:val="center"/>
              <w:rPr>
                <w:sz w:val="32"/>
                <w:szCs w:val="32"/>
              </w:rPr>
            </w:pPr>
          </w:p>
        </w:tc>
      </w:tr>
      <w:tr w:rsidR="00CD6809" w:rsidRPr="00001994" w14:paraId="17AA1237" w14:textId="77777777" w:rsidTr="00E573C8">
        <w:trPr>
          <w:gridAfter w:val="1"/>
          <w:wAfter w:w="239" w:type="dxa"/>
          <w:trHeight w:val="856"/>
        </w:trPr>
        <w:tc>
          <w:tcPr>
            <w:tcW w:w="9447" w:type="dxa"/>
            <w:gridSpan w:val="4"/>
          </w:tcPr>
          <w:p w14:paraId="733505E1" w14:textId="77777777" w:rsidR="00CD6809" w:rsidRDefault="00D84975" w:rsidP="00D84975">
            <w:r>
              <w:t xml:space="preserve">                                               </w:t>
            </w:r>
            <w:r w:rsidR="00F37C6A">
              <w:t>П О С Т А Н О В Л Е Н И</w:t>
            </w:r>
            <w:r w:rsidR="00CD6809">
              <w:t xml:space="preserve"> Е</w:t>
            </w:r>
          </w:p>
          <w:p w14:paraId="542F7BC1" w14:textId="77777777" w:rsidR="00CD6809" w:rsidRDefault="00CD6809" w:rsidP="00CD6809">
            <w:pPr>
              <w:jc w:val="center"/>
            </w:pPr>
          </w:p>
          <w:p w14:paraId="3CAB6E0F" w14:textId="77777777" w:rsidR="00CD6809" w:rsidRPr="00001994" w:rsidRDefault="00CD6809" w:rsidP="00CD6809">
            <w:pPr>
              <w:jc w:val="center"/>
            </w:pPr>
          </w:p>
        </w:tc>
      </w:tr>
      <w:tr w:rsidR="00E573C8" w:rsidRPr="00001994" w14:paraId="5175EC7F" w14:textId="77777777" w:rsidTr="00E573C8">
        <w:trPr>
          <w:trHeight w:val="343"/>
        </w:trPr>
        <w:tc>
          <w:tcPr>
            <w:tcW w:w="2862" w:type="dxa"/>
            <w:tcBorders>
              <w:bottom w:val="single" w:sz="4" w:space="0" w:color="auto"/>
            </w:tcBorders>
          </w:tcPr>
          <w:p w14:paraId="72897682" w14:textId="77777777" w:rsidR="00E573C8" w:rsidRPr="00C04CDA" w:rsidRDefault="00E573C8" w:rsidP="00C52848">
            <w:r>
              <w:t>20 сентября 2021 года</w:t>
            </w:r>
          </w:p>
        </w:tc>
        <w:tc>
          <w:tcPr>
            <w:tcW w:w="3909" w:type="dxa"/>
          </w:tcPr>
          <w:p w14:paraId="1E9451B7" w14:textId="77777777" w:rsidR="00E573C8" w:rsidRPr="00CD6809" w:rsidRDefault="00E573C8" w:rsidP="00524F72">
            <w:pPr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</w:t>
            </w:r>
            <w:r w:rsidRPr="00CD6809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992" w:type="dxa"/>
          </w:tcPr>
          <w:p w14:paraId="3B0F8FF4" w14:textId="77777777" w:rsidR="00E573C8" w:rsidRPr="00C04CDA" w:rsidRDefault="00E573C8" w:rsidP="00DB08BD">
            <w:pPr>
              <w:ind w:left="611" w:right="-847"/>
            </w:pPr>
            <w:r>
              <w:t>№</w:t>
            </w:r>
          </w:p>
        </w:tc>
        <w:tc>
          <w:tcPr>
            <w:tcW w:w="1684" w:type="dxa"/>
            <w:tcBorders>
              <w:bottom w:val="single" w:sz="4" w:space="0" w:color="auto"/>
            </w:tcBorders>
          </w:tcPr>
          <w:p w14:paraId="5F125F80" w14:textId="77777777" w:rsidR="00E573C8" w:rsidRPr="00C04CDA" w:rsidRDefault="00E573C8" w:rsidP="00DB08BD">
            <w:pPr>
              <w:ind w:left="611" w:right="-847"/>
            </w:pPr>
            <w:r>
              <w:t>504-па</w:t>
            </w:r>
          </w:p>
        </w:tc>
        <w:tc>
          <w:tcPr>
            <w:tcW w:w="239" w:type="dxa"/>
          </w:tcPr>
          <w:p w14:paraId="5EE6A5DD" w14:textId="77777777" w:rsidR="00E573C8" w:rsidRPr="009E0E0E" w:rsidRDefault="00E573C8" w:rsidP="00C52848">
            <w:pPr>
              <w:rPr>
                <w:sz w:val="28"/>
                <w:szCs w:val="28"/>
              </w:rPr>
            </w:pPr>
          </w:p>
        </w:tc>
      </w:tr>
    </w:tbl>
    <w:p w14:paraId="33FE9C7A" w14:textId="77777777" w:rsidR="00E573C8" w:rsidRDefault="00E573C8" w:rsidP="00DB08BD">
      <w:pPr>
        <w:jc w:val="center"/>
        <w:rPr>
          <w:b/>
          <w:sz w:val="28"/>
          <w:szCs w:val="28"/>
        </w:rPr>
      </w:pPr>
    </w:p>
    <w:p w14:paraId="49C5D414" w14:textId="77777777" w:rsidR="000C0E36" w:rsidRDefault="00DB08BD" w:rsidP="00DB08BD">
      <w:pPr>
        <w:jc w:val="center"/>
        <w:rPr>
          <w:b/>
          <w:sz w:val="28"/>
          <w:szCs w:val="28"/>
        </w:rPr>
      </w:pPr>
      <w:r w:rsidRPr="00DB08BD">
        <w:rPr>
          <w:b/>
          <w:sz w:val="28"/>
          <w:szCs w:val="28"/>
        </w:rPr>
        <w:t xml:space="preserve">О </w:t>
      </w:r>
      <w:r w:rsidR="006E7C61">
        <w:rPr>
          <w:b/>
          <w:sz w:val="28"/>
          <w:szCs w:val="28"/>
        </w:rPr>
        <w:t>пр</w:t>
      </w:r>
      <w:r w:rsidR="000C0E36">
        <w:rPr>
          <w:b/>
          <w:sz w:val="28"/>
          <w:szCs w:val="28"/>
        </w:rPr>
        <w:t xml:space="preserve">оведении публичных слушаний </w:t>
      </w:r>
    </w:p>
    <w:p w14:paraId="4565E25A" w14:textId="77777777" w:rsidR="00DB08BD" w:rsidRDefault="000C0E36" w:rsidP="00DB08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</w:t>
      </w:r>
      <w:r w:rsidR="00555FAA">
        <w:rPr>
          <w:b/>
          <w:sz w:val="28"/>
          <w:szCs w:val="28"/>
        </w:rPr>
        <w:t xml:space="preserve">Краснояровского </w:t>
      </w:r>
      <w:r w:rsidR="00DB08BD">
        <w:rPr>
          <w:b/>
          <w:sz w:val="28"/>
          <w:szCs w:val="28"/>
        </w:rPr>
        <w:t xml:space="preserve"> сельского </w:t>
      </w:r>
      <w:r w:rsidR="00DB08BD" w:rsidRPr="00DB08BD">
        <w:rPr>
          <w:b/>
          <w:sz w:val="28"/>
          <w:szCs w:val="28"/>
        </w:rPr>
        <w:t xml:space="preserve"> поселения</w:t>
      </w:r>
    </w:p>
    <w:p w14:paraId="70A95D6D" w14:textId="77777777" w:rsidR="00DB08BD" w:rsidRPr="00DB08BD" w:rsidRDefault="00DB08BD" w:rsidP="00DB08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14:paraId="2C720A6C" w14:textId="77777777" w:rsidR="00CD6809" w:rsidRDefault="00CD6809" w:rsidP="00CD6809">
      <w:pPr>
        <w:rPr>
          <w:sz w:val="28"/>
          <w:szCs w:val="28"/>
        </w:rPr>
      </w:pPr>
    </w:p>
    <w:p w14:paraId="2E069366" w14:textId="77777777" w:rsidR="00985686" w:rsidRPr="003D69C0" w:rsidRDefault="00985686" w:rsidP="00CD6809">
      <w:pPr>
        <w:rPr>
          <w:sz w:val="28"/>
          <w:szCs w:val="28"/>
        </w:rPr>
      </w:pPr>
    </w:p>
    <w:p w14:paraId="4D517271" w14:textId="77777777" w:rsidR="00353F2D" w:rsidRPr="00130368" w:rsidRDefault="006C3F80" w:rsidP="00413191">
      <w:pPr>
        <w:pStyle w:val="af6"/>
        <w:spacing w:before="0" w:beforeAutospacing="0" w:after="0" w:afterAutospacing="0" w:line="360" w:lineRule="auto"/>
        <w:ind w:firstLine="741"/>
        <w:jc w:val="both"/>
        <w:rPr>
          <w:sz w:val="28"/>
          <w:szCs w:val="28"/>
        </w:rPr>
      </w:pPr>
      <w:r w:rsidRPr="006C3F80">
        <w:rPr>
          <w:sz w:val="28"/>
          <w:szCs w:val="28"/>
        </w:rPr>
        <w:t xml:space="preserve">В соответствии </w:t>
      </w:r>
      <w:r w:rsidR="006E7C61">
        <w:rPr>
          <w:sz w:val="28"/>
          <w:szCs w:val="28"/>
        </w:rPr>
        <w:t>со стать</w:t>
      </w:r>
      <w:r w:rsidR="006C6456">
        <w:rPr>
          <w:sz w:val="28"/>
          <w:szCs w:val="28"/>
        </w:rPr>
        <w:t>я</w:t>
      </w:r>
      <w:r w:rsidR="006E7C61">
        <w:rPr>
          <w:sz w:val="28"/>
          <w:szCs w:val="28"/>
        </w:rPr>
        <w:t xml:space="preserve">ми </w:t>
      </w:r>
      <w:r w:rsidR="00EA28BC">
        <w:rPr>
          <w:sz w:val="28"/>
          <w:szCs w:val="28"/>
        </w:rPr>
        <w:t xml:space="preserve">5.1, </w:t>
      </w:r>
      <w:r w:rsidR="00F3364D">
        <w:rPr>
          <w:sz w:val="28"/>
          <w:szCs w:val="28"/>
        </w:rPr>
        <w:t>46</w:t>
      </w:r>
      <w:r w:rsidR="006E7C61">
        <w:rPr>
          <w:sz w:val="28"/>
          <w:szCs w:val="28"/>
        </w:rPr>
        <w:t xml:space="preserve"> Градостроительного кодекса Российской Федерации, </w:t>
      </w:r>
      <w:r w:rsidR="00F3364D">
        <w:rPr>
          <w:sz w:val="28"/>
          <w:szCs w:val="28"/>
        </w:rPr>
        <w:t xml:space="preserve">руководствуясь </w:t>
      </w:r>
      <w:r w:rsidR="006E7C61">
        <w:rPr>
          <w:sz w:val="28"/>
          <w:szCs w:val="28"/>
        </w:rPr>
        <w:t xml:space="preserve">статьями 4.2, 25.1 Устава Пожарского муниципального района, </w:t>
      </w:r>
      <w:r w:rsidR="00F3364D" w:rsidRPr="00DD7FB4">
        <w:rPr>
          <w:sz w:val="28"/>
          <w:szCs w:val="28"/>
        </w:rPr>
        <w:t xml:space="preserve">Положением «О </w:t>
      </w:r>
      <w:r w:rsidR="00F3364D">
        <w:rPr>
          <w:sz w:val="28"/>
          <w:szCs w:val="28"/>
        </w:rPr>
        <w:t>порядке подготовки, утверждения документации по планировке межселенной территории и территории сельского поселения, входящего в состав Пожарского муниципального района, разрабатываемой на основании решений администрации Пожарского муниципального района</w:t>
      </w:r>
      <w:r w:rsidR="000C0E36">
        <w:rPr>
          <w:sz w:val="28"/>
          <w:szCs w:val="28"/>
        </w:rPr>
        <w:t>»</w:t>
      </w:r>
      <w:r w:rsidR="00F3364D">
        <w:rPr>
          <w:sz w:val="28"/>
          <w:szCs w:val="28"/>
        </w:rPr>
        <w:t xml:space="preserve">, </w:t>
      </w:r>
      <w:r w:rsidR="006E7C61">
        <w:rPr>
          <w:sz w:val="28"/>
          <w:szCs w:val="28"/>
        </w:rPr>
        <w:t xml:space="preserve">в целях обсуждения с участием жителей </w:t>
      </w:r>
      <w:r w:rsidR="00F3364D">
        <w:rPr>
          <w:sz w:val="28"/>
          <w:szCs w:val="28"/>
        </w:rPr>
        <w:t xml:space="preserve">сел </w:t>
      </w:r>
      <w:r w:rsidR="00555FAA">
        <w:rPr>
          <w:sz w:val="28"/>
          <w:szCs w:val="28"/>
        </w:rPr>
        <w:t>Краснояровского</w:t>
      </w:r>
      <w:r w:rsidR="00E61970">
        <w:rPr>
          <w:sz w:val="28"/>
          <w:szCs w:val="28"/>
        </w:rPr>
        <w:t xml:space="preserve"> сельского поселения </w:t>
      </w:r>
      <w:r w:rsidR="00717AE2">
        <w:rPr>
          <w:sz w:val="28"/>
          <w:szCs w:val="28"/>
        </w:rPr>
        <w:t>документаци</w:t>
      </w:r>
      <w:r w:rsidR="00555FAA">
        <w:rPr>
          <w:sz w:val="28"/>
          <w:szCs w:val="28"/>
        </w:rPr>
        <w:t>и</w:t>
      </w:r>
      <w:r w:rsidR="00717AE2">
        <w:rPr>
          <w:sz w:val="28"/>
          <w:szCs w:val="28"/>
        </w:rPr>
        <w:t xml:space="preserve"> по планировке территории (проект</w:t>
      </w:r>
      <w:r w:rsidR="00096800">
        <w:rPr>
          <w:sz w:val="28"/>
          <w:szCs w:val="28"/>
        </w:rPr>
        <w:t>а</w:t>
      </w:r>
      <w:r w:rsidR="00717AE2">
        <w:rPr>
          <w:sz w:val="28"/>
          <w:szCs w:val="28"/>
        </w:rPr>
        <w:t xml:space="preserve"> межевания территории) </w:t>
      </w:r>
      <w:r w:rsidR="00555FAA">
        <w:rPr>
          <w:sz w:val="28"/>
          <w:szCs w:val="28"/>
        </w:rPr>
        <w:t>для строительства сооружения «Автогрузосборочная Верхне-Перевальнинская магистраль №</w:t>
      </w:r>
      <w:r w:rsidR="00C053C0">
        <w:rPr>
          <w:sz w:val="28"/>
          <w:szCs w:val="28"/>
        </w:rPr>
        <w:t xml:space="preserve"> </w:t>
      </w:r>
      <w:r w:rsidR="00555FAA">
        <w:rPr>
          <w:sz w:val="28"/>
          <w:szCs w:val="28"/>
        </w:rPr>
        <w:t>1</w:t>
      </w:r>
      <w:r w:rsidR="00717AE2">
        <w:rPr>
          <w:sz w:val="28"/>
          <w:szCs w:val="28"/>
        </w:rPr>
        <w:t>»,</w:t>
      </w:r>
      <w:r w:rsidR="00D1747F">
        <w:rPr>
          <w:sz w:val="28"/>
          <w:szCs w:val="28"/>
        </w:rPr>
        <w:t xml:space="preserve"> </w:t>
      </w:r>
      <w:r w:rsidR="00353F2D" w:rsidRPr="00130368">
        <w:rPr>
          <w:sz w:val="28"/>
          <w:szCs w:val="28"/>
        </w:rPr>
        <w:t>администрация Пожарского муниципального района Приморского края</w:t>
      </w:r>
    </w:p>
    <w:p w14:paraId="48A03058" w14:textId="77777777" w:rsidR="006C3F80" w:rsidRPr="006C3F80" w:rsidRDefault="006C3F80" w:rsidP="006C3F80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6B6AE6" w14:textId="77777777" w:rsidR="00CD6809" w:rsidRPr="005372CD" w:rsidRDefault="00CD6809" w:rsidP="00CD6809">
      <w:pPr>
        <w:ind w:firstLine="741"/>
        <w:rPr>
          <w:sz w:val="28"/>
          <w:szCs w:val="28"/>
        </w:rPr>
      </w:pPr>
    </w:p>
    <w:p w14:paraId="67F0C59B" w14:textId="77777777" w:rsidR="00CD6809" w:rsidRPr="005372CD" w:rsidRDefault="00CD6809" w:rsidP="00CD6809">
      <w:pPr>
        <w:rPr>
          <w:sz w:val="28"/>
          <w:szCs w:val="28"/>
        </w:rPr>
      </w:pPr>
      <w:r w:rsidRPr="005372CD">
        <w:rPr>
          <w:sz w:val="28"/>
          <w:szCs w:val="28"/>
        </w:rPr>
        <w:t>ПОСТАНОВЛЯЕТ:</w:t>
      </w:r>
    </w:p>
    <w:p w14:paraId="1AD9B329" w14:textId="77777777" w:rsidR="00CD6809" w:rsidRDefault="00CD6809" w:rsidP="00CD6809">
      <w:pPr>
        <w:ind w:firstLine="741"/>
        <w:rPr>
          <w:sz w:val="28"/>
          <w:szCs w:val="28"/>
        </w:rPr>
      </w:pPr>
    </w:p>
    <w:p w14:paraId="2CBAFC4B" w14:textId="77777777" w:rsidR="00985686" w:rsidRPr="005372CD" w:rsidRDefault="00985686" w:rsidP="00CD6809">
      <w:pPr>
        <w:ind w:firstLine="741"/>
        <w:rPr>
          <w:sz w:val="28"/>
          <w:szCs w:val="28"/>
        </w:rPr>
      </w:pPr>
    </w:p>
    <w:p w14:paraId="1C6D9F44" w14:textId="77777777" w:rsidR="00CD6809" w:rsidRDefault="00CD6809" w:rsidP="00F37C6A">
      <w:pPr>
        <w:spacing w:line="360" w:lineRule="auto"/>
        <w:ind w:firstLine="709"/>
        <w:jc w:val="both"/>
        <w:rPr>
          <w:sz w:val="28"/>
          <w:szCs w:val="28"/>
        </w:rPr>
      </w:pPr>
      <w:r w:rsidRPr="005372CD">
        <w:rPr>
          <w:sz w:val="28"/>
          <w:szCs w:val="28"/>
        </w:rPr>
        <w:t xml:space="preserve">1. </w:t>
      </w:r>
      <w:r w:rsidR="00D1747F">
        <w:rPr>
          <w:sz w:val="28"/>
          <w:szCs w:val="28"/>
        </w:rPr>
        <w:t xml:space="preserve">Выступить инициатором назначения публичных слушаний по вопросу </w:t>
      </w:r>
      <w:r w:rsidR="00717AE2">
        <w:rPr>
          <w:sz w:val="28"/>
          <w:szCs w:val="28"/>
        </w:rPr>
        <w:t>«О</w:t>
      </w:r>
      <w:r w:rsidR="00D1747F">
        <w:rPr>
          <w:sz w:val="28"/>
          <w:szCs w:val="28"/>
        </w:rPr>
        <w:t>бсуждени</w:t>
      </w:r>
      <w:r w:rsidR="00C053C0">
        <w:rPr>
          <w:sz w:val="28"/>
          <w:szCs w:val="28"/>
        </w:rPr>
        <w:t>е</w:t>
      </w:r>
      <w:r w:rsidR="00717AE2">
        <w:rPr>
          <w:sz w:val="28"/>
          <w:szCs w:val="28"/>
        </w:rPr>
        <w:t xml:space="preserve"> </w:t>
      </w:r>
      <w:r w:rsidR="00C053C0">
        <w:rPr>
          <w:sz w:val="28"/>
          <w:szCs w:val="28"/>
        </w:rPr>
        <w:t xml:space="preserve">документации по планировке территории (проекта </w:t>
      </w:r>
      <w:r w:rsidR="00C053C0">
        <w:rPr>
          <w:sz w:val="28"/>
          <w:szCs w:val="28"/>
        </w:rPr>
        <w:lastRenderedPageBreak/>
        <w:t>межевания территории)  для строительства сооружения «Автогрузосборочная Верхне-Перевальнинская магистраль № 1</w:t>
      </w:r>
      <w:r w:rsidR="00717AE2">
        <w:rPr>
          <w:sz w:val="28"/>
          <w:szCs w:val="28"/>
        </w:rPr>
        <w:t>»</w:t>
      </w:r>
      <w:r w:rsidR="00A05923" w:rsidRPr="00A05923">
        <w:rPr>
          <w:sz w:val="28"/>
          <w:szCs w:val="28"/>
        </w:rPr>
        <w:t>.</w:t>
      </w:r>
    </w:p>
    <w:p w14:paraId="3483BB43" w14:textId="77777777" w:rsidR="00443354" w:rsidRDefault="00CD6809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372CD">
        <w:rPr>
          <w:sz w:val="28"/>
          <w:szCs w:val="28"/>
        </w:rPr>
        <w:t xml:space="preserve">. </w:t>
      </w:r>
      <w:r w:rsidR="00D1747F">
        <w:rPr>
          <w:sz w:val="28"/>
          <w:szCs w:val="28"/>
        </w:rPr>
        <w:t xml:space="preserve">Назначить </w:t>
      </w:r>
      <w:r w:rsidR="00717AE2">
        <w:rPr>
          <w:sz w:val="28"/>
          <w:szCs w:val="28"/>
        </w:rPr>
        <w:t xml:space="preserve">проведение собрания </w:t>
      </w:r>
      <w:r w:rsidR="00D1747F">
        <w:rPr>
          <w:sz w:val="28"/>
          <w:szCs w:val="28"/>
        </w:rPr>
        <w:t>публичны</w:t>
      </w:r>
      <w:r w:rsidR="00DE6BC6">
        <w:rPr>
          <w:sz w:val="28"/>
          <w:szCs w:val="28"/>
        </w:rPr>
        <w:t>х</w:t>
      </w:r>
      <w:r w:rsidR="00D1747F">
        <w:rPr>
          <w:sz w:val="28"/>
          <w:szCs w:val="28"/>
        </w:rPr>
        <w:t xml:space="preserve"> слушани</w:t>
      </w:r>
      <w:r w:rsidR="00DE6BC6">
        <w:rPr>
          <w:sz w:val="28"/>
          <w:szCs w:val="28"/>
        </w:rPr>
        <w:t>й</w:t>
      </w:r>
      <w:r w:rsidR="00D1747F">
        <w:rPr>
          <w:sz w:val="28"/>
          <w:szCs w:val="28"/>
        </w:rPr>
        <w:t xml:space="preserve"> по вопросу </w:t>
      </w:r>
      <w:r w:rsidR="00C053C0">
        <w:rPr>
          <w:sz w:val="28"/>
          <w:szCs w:val="28"/>
        </w:rPr>
        <w:t xml:space="preserve">«Обсуждение документации по планировке территории </w:t>
      </w:r>
      <w:r w:rsidR="00F37C6A">
        <w:rPr>
          <w:sz w:val="28"/>
          <w:szCs w:val="28"/>
        </w:rPr>
        <w:t xml:space="preserve">(проекта межевания территории) </w:t>
      </w:r>
      <w:r w:rsidR="00C053C0">
        <w:rPr>
          <w:sz w:val="28"/>
          <w:szCs w:val="28"/>
        </w:rPr>
        <w:t>для строительства сооружения «Автогрузосборочная Верхне-Перевальнинская магистраль № 1</w:t>
      </w:r>
      <w:r w:rsidR="00DE6BC6">
        <w:rPr>
          <w:sz w:val="28"/>
          <w:szCs w:val="28"/>
        </w:rPr>
        <w:t>»</w:t>
      </w:r>
      <w:r w:rsidR="00443354">
        <w:rPr>
          <w:sz w:val="28"/>
          <w:szCs w:val="28"/>
        </w:rPr>
        <w:t xml:space="preserve"> </w:t>
      </w:r>
      <w:r w:rsidR="00BF46EC">
        <w:rPr>
          <w:sz w:val="28"/>
          <w:szCs w:val="28"/>
        </w:rPr>
        <w:t xml:space="preserve">на </w:t>
      </w:r>
      <w:r w:rsidR="00B40C80">
        <w:rPr>
          <w:sz w:val="28"/>
          <w:szCs w:val="28"/>
        </w:rPr>
        <w:t xml:space="preserve"> </w:t>
      </w:r>
      <w:r w:rsidR="00C053C0">
        <w:rPr>
          <w:sz w:val="28"/>
          <w:szCs w:val="28"/>
        </w:rPr>
        <w:t>2</w:t>
      </w:r>
      <w:r w:rsidR="00266153">
        <w:rPr>
          <w:sz w:val="28"/>
          <w:szCs w:val="28"/>
        </w:rPr>
        <w:t>7</w:t>
      </w:r>
      <w:r w:rsidR="00C053C0">
        <w:rPr>
          <w:sz w:val="28"/>
          <w:szCs w:val="28"/>
        </w:rPr>
        <w:t xml:space="preserve"> октября</w:t>
      </w:r>
      <w:r w:rsidR="00B40C80">
        <w:rPr>
          <w:sz w:val="28"/>
          <w:szCs w:val="28"/>
        </w:rPr>
        <w:t xml:space="preserve"> </w:t>
      </w:r>
      <w:r w:rsidR="009A2EFF">
        <w:rPr>
          <w:sz w:val="28"/>
          <w:szCs w:val="28"/>
        </w:rPr>
        <w:t xml:space="preserve"> 2021 года  в 1</w:t>
      </w:r>
      <w:r w:rsidR="00DE6BC6">
        <w:rPr>
          <w:sz w:val="28"/>
          <w:szCs w:val="28"/>
        </w:rPr>
        <w:t>4</w:t>
      </w:r>
      <w:r w:rsidR="009A2EFF">
        <w:rPr>
          <w:sz w:val="28"/>
          <w:szCs w:val="28"/>
        </w:rPr>
        <w:t xml:space="preserve">-00 часов местного времени </w:t>
      </w:r>
      <w:r w:rsidR="00DE6BC6">
        <w:rPr>
          <w:sz w:val="28"/>
          <w:szCs w:val="28"/>
        </w:rPr>
        <w:t>в муниципальном образовательном бюджетном учреждении «Средняя общеобразовательная школа № 15» Пожарского муниципального района  по адресу: с. Красный Яр,  ул. Арсеньева, 9а</w:t>
      </w:r>
      <w:r w:rsidR="00443354">
        <w:rPr>
          <w:sz w:val="28"/>
          <w:szCs w:val="28"/>
        </w:rPr>
        <w:t>.</w:t>
      </w:r>
    </w:p>
    <w:p w14:paraId="3CB3BEB9" w14:textId="77777777" w:rsidR="00F21BDC" w:rsidRPr="004C7793" w:rsidRDefault="00D1747F" w:rsidP="00F37C6A">
      <w:pPr>
        <w:spacing w:line="360" w:lineRule="auto"/>
        <w:ind w:firstLine="709"/>
        <w:jc w:val="both"/>
        <w:rPr>
          <w:sz w:val="28"/>
          <w:szCs w:val="28"/>
        </w:rPr>
      </w:pPr>
      <w:r w:rsidRPr="004C7793">
        <w:rPr>
          <w:sz w:val="28"/>
          <w:szCs w:val="28"/>
        </w:rPr>
        <w:t xml:space="preserve">3. </w:t>
      </w:r>
      <w:r w:rsidR="00F21BDC" w:rsidRPr="004C7793">
        <w:rPr>
          <w:sz w:val="28"/>
          <w:szCs w:val="28"/>
        </w:rPr>
        <w:t>Создать организационный комитет по подготовке и проведению публичных слушаний (далее оргкомитет) в составе:</w:t>
      </w:r>
    </w:p>
    <w:p w14:paraId="56A8A0B0" w14:textId="77777777" w:rsidR="00F21BDC" w:rsidRDefault="00F21BDC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Бибиков А.А.</w:t>
      </w:r>
      <w:r w:rsidRPr="004C7793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врио первого </w:t>
      </w:r>
      <w:r w:rsidRPr="004C7793">
        <w:rPr>
          <w:sz w:val="28"/>
          <w:szCs w:val="28"/>
        </w:rPr>
        <w:t>заместител</w:t>
      </w:r>
      <w:r>
        <w:rPr>
          <w:sz w:val="28"/>
          <w:szCs w:val="28"/>
        </w:rPr>
        <w:t>я</w:t>
      </w:r>
      <w:r w:rsidRPr="004C7793">
        <w:rPr>
          <w:sz w:val="28"/>
          <w:szCs w:val="28"/>
        </w:rPr>
        <w:t xml:space="preserve"> главы администрации Пожарского муниципального района, председатель оргкомитета;</w:t>
      </w:r>
    </w:p>
    <w:p w14:paraId="1E2965D8" w14:textId="77777777" w:rsidR="00F21BDC" w:rsidRPr="004C7793" w:rsidRDefault="009A2EFF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Горшунов</w:t>
      </w:r>
      <w:r w:rsidR="00F21BDC" w:rsidRPr="004C7793">
        <w:rPr>
          <w:sz w:val="28"/>
          <w:szCs w:val="28"/>
        </w:rPr>
        <w:t xml:space="preserve"> И.Е. – начальник отдела архитектуры и градостроительства администрации По</w:t>
      </w:r>
      <w:r w:rsidR="00F21BDC">
        <w:rPr>
          <w:sz w:val="28"/>
          <w:szCs w:val="28"/>
        </w:rPr>
        <w:t>жарского муниципального района, заместитель председателя оргкомитета;</w:t>
      </w:r>
    </w:p>
    <w:p w14:paraId="3534C425" w14:textId="77777777" w:rsidR="00F21BDC" w:rsidRDefault="00F21BDC" w:rsidP="00F37C6A">
      <w:pPr>
        <w:spacing w:line="360" w:lineRule="auto"/>
        <w:ind w:firstLine="709"/>
        <w:jc w:val="both"/>
        <w:rPr>
          <w:sz w:val="28"/>
          <w:szCs w:val="28"/>
        </w:rPr>
      </w:pPr>
      <w:r w:rsidRPr="004C7793">
        <w:rPr>
          <w:sz w:val="28"/>
          <w:szCs w:val="28"/>
        </w:rPr>
        <w:t xml:space="preserve">Чурикова Т.В. – главный специалист </w:t>
      </w:r>
      <w:r>
        <w:rPr>
          <w:sz w:val="28"/>
          <w:szCs w:val="28"/>
        </w:rPr>
        <w:t>1</w:t>
      </w:r>
      <w:r w:rsidRPr="004C7793">
        <w:rPr>
          <w:sz w:val="28"/>
          <w:szCs w:val="28"/>
        </w:rPr>
        <w:t xml:space="preserve"> разряда отдела архитектуры и градостроительства администрации Пожарского муниципального района, секретарь оргкомитета;</w:t>
      </w:r>
    </w:p>
    <w:p w14:paraId="44558D84" w14:textId="77777777" w:rsidR="00DE6BC6" w:rsidRDefault="00DE6BC6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Петрова Г.И.</w:t>
      </w:r>
      <w:r w:rsidRPr="004C7793">
        <w:rPr>
          <w:sz w:val="28"/>
          <w:szCs w:val="28"/>
        </w:rPr>
        <w:t xml:space="preserve"> – </w:t>
      </w:r>
      <w:r>
        <w:rPr>
          <w:sz w:val="28"/>
          <w:szCs w:val="28"/>
        </w:rPr>
        <w:t>глава Краснояровского</w:t>
      </w:r>
      <w:r w:rsidRPr="004C7793">
        <w:rPr>
          <w:sz w:val="28"/>
          <w:szCs w:val="28"/>
        </w:rPr>
        <w:t xml:space="preserve"> сельского поселения П</w:t>
      </w:r>
      <w:r>
        <w:rPr>
          <w:sz w:val="28"/>
          <w:szCs w:val="28"/>
        </w:rPr>
        <w:t>ожарского муниципального района;</w:t>
      </w:r>
    </w:p>
    <w:p w14:paraId="2122E522" w14:textId="77777777" w:rsidR="00DE6BC6" w:rsidRDefault="00DE6BC6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Плевак С.В. – начальник управления муниципальным имуществом  администрации  Пожарского  муниципального района;</w:t>
      </w:r>
    </w:p>
    <w:p w14:paraId="52BD1D92" w14:textId="77777777" w:rsidR="00DE6BC6" w:rsidRDefault="00DE6BC6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Ширко В.А. – депутат</w:t>
      </w:r>
      <w:r w:rsidR="000968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Думы Пожарского муниципального района.</w:t>
      </w:r>
    </w:p>
    <w:p w14:paraId="3C244A2C" w14:textId="77777777" w:rsidR="00720A0F" w:rsidRDefault="00183383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20A0F">
        <w:rPr>
          <w:sz w:val="28"/>
          <w:szCs w:val="28"/>
        </w:rPr>
        <w:t xml:space="preserve">Предложения и рекомендации граждан </w:t>
      </w:r>
      <w:r w:rsidR="00DE6BC6">
        <w:rPr>
          <w:sz w:val="28"/>
          <w:szCs w:val="28"/>
        </w:rPr>
        <w:t>Краснояровского</w:t>
      </w:r>
      <w:r w:rsidR="00720A0F">
        <w:rPr>
          <w:sz w:val="28"/>
          <w:szCs w:val="28"/>
        </w:rPr>
        <w:t xml:space="preserve"> сельского поселения по теме публичных слушаний направлять в письменной форме в администрацию </w:t>
      </w:r>
      <w:r w:rsidR="00720A0F" w:rsidRPr="004C7793">
        <w:rPr>
          <w:sz w:val="28"/>
          <w:szCs w:val="28"/>
        </w:rPr>
        <w:t>Пожарского муниципального района</w:t>
      </w:r>
      <w:r w:rsidR="00720A0F">
        <w:rPr>
          <w:sz w:val="28"/>
          <w:szCs w:val="28"/>
        </w:rPr>
        <w:t xml:space="preserve"> до 17-00 местного времени </w:t>
      </w:r>
      <w:r w:rsidR="00DE6BC6">
        <w:rPr>
          <w:sz w:val="28"/>
          <w:szCs w:val="28"/>
        </w:rPr>
        <w:t>26 октября</w:t>
      </w:r>
      <w:r w:rsidR="00F37C6A">
        <w:rPr>
          <w:sz w:val="28"/>
          <w:szCs w:val="28"/>
        </w:rPr>
        <w:t xml:space="preserve"> </w:t>
      </w:r>
      <w:r w:rsidR="009A2EFF">
        <w:rPr>
          <w:sz w:val="28"/>
          <w:szCs w:val="28"/>
        </w:rPr>
        <w:t xml:space="preserve">2021 года по адресу: пгт </w:t>
      </w:r>
      <w:r w:rsidR="00720A0F">
        <w:rPr>
          <w:sz w:val="28"/>
          <w:szCs w:val="28"/>
        </w:rPr>
        <w:t>Лучегорск, общественный центр, 1 и в электронной форме на сайт администрации Пожарского муниципального района (</w:t>
      </w:r>
      <w:hyperlink r:id="rId8" w:history="1">
        <w:r w:rsidR="00720A0F" w:rsidRPr="001654ED">
          <w:rPr>
            <w:rStyle w:val="ab"/>
            <w:sz w:val="28"/>
            <w:szCs w:val="28"/>
            <w:u w:val="none"/>
          </w:rPr>
          <w:t>http://www.apmrpk.ru</w:t>
        </w:r>
      </w:hyperlink>
      <w:r w:rsidR="00413191">
        <w:rPr>
          <w:sz w:val="28"/>
          <w:szCs w:val="28"/>
        </w:rPr>
        <w:t>)</w:t>
      </w:r>
      <w:r w:rsidR="009A2EFF">
        <w:rPr>
          <w:sz w:val="28"/>
          <w:szCs w:val="28"/>
        </w:rPr>
        <w:t>.</w:t>
      </w:r>
      <w:r>
        <w:rPr>
          <w:sz w:val="28"/>
          <w:szCs w:val="28"/>
        </w:rPr>
        <w:t xml:space="preserve">          </w:t>
      </w:r>
      <w:r w:rsidR="0075036A">
        <w:rPr>
          <w:sz w:val="28"/>
          <w:szCs w:val="28"/>
        </w:rPr>
        <w:t xml:space="preserve"> </w:t>
      </w:r>
    </w:p>
    <w:p w14:paraId="573E558C" w14:textId="77777777" w:rsidR="00DE6BC6" w:rsidRDefault="004C7793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9A2EFF">
        <w:rPr>
          <w:sz w:val="28"/>
          <w:szCs w:val="28"/>
        </w:rPr>
        <w:t xml:space="preserve">Экспозиция </w:t>
      </w:r>
      <w:r w:rsidR="00B40C80" w:rsidRPr="00F94CEB">
        <w:rPr>
          <w:sz w:val="28"/>
          <w:szCs w:val="28"/>
        </w:rPr>
        <w:t xml:space="preserve">материалов по теме публичных слушаний будет размещаться с </w:t>
      </w:r>
      <w:r w:rsidR="00DE6BC6">
        <w:rPr>
          <w:sz w:val="28"/>
          <w:szCs w:val="28"/>
        </w:rPr>
        <w:t>27 сентября</w:t>
      </w:r>
      <w:r w:rsidR="00B40C80">
        <w:rPr>
          <w:sz w:val="28"/>
          <w:szCs w:val="28"/>
        </w:rPr>
        <w:t xml:space="preserve"> </w:t>
      </w:r>
      <w:r w:rsidR="00B40C80" w:rsidRPr="00F94CEB">
        <w:rPr>
          <w:sz w:val="28"/>
          <w:szCs w:val="28"/>
        </w:rPr>
        <w:t>20</w:t>
      </w:r>
      <w:r w:rsidR="00B40C80">
        <w:rPr>
          <w:sz w:val="28"/>
          <w:szCs w:val="28"/>
        </w:rPr>
        <w:t>2</w:t>
      </w:r>
      <w:r w:rsidR="00B40C80" w:rsidRPr="00F94CEB">
        <w:rPr>
          <w:sz w:val="28"/>
          <w:szCs w:val="28"/>
        </w:rPr>
        <w:t xml:space="preserve">1 года по </w:t>
      </w:r>
      <w:r w:rsidR="00DE6BC6">
        <w:rPr>
          <w:sz w:val="28"/>
          <w:szCs w:val="28"/>
        </w:rPr>
        <w:t>27</w:t>
      </w:r>
      <w:r w:rsidR="00B40C80">
        <w:rPr>
          <w:sz w:val="28"/>
          <w:szCs w:val="28"/>
        </w:rPr>
        <w:t xml:space="preserve"> </w:t>
      </w:r>
      <w:r w:rsidR="00DE6BC6">
        <w:rPr>
          <w:sz w:val="28"/>
          <w:szCs w:val="28"/>
        </w:rPr>
        <w:t>октября</w:t>
      </w:r>
      <w:r w:rsidR="00B40C80" w:rsidRPr="00F94CEB">
        <w:rPr>
          <w:sz w:val="28"/>
          <w:szCs w:val="28"/>
        </w:rPr>
        <w:t xml:space="preserve"> 20</w:t>
      </w:r>
      <w:r w:rsidR="00B40C80">
        <w:rPr>
          <w:sz w:val="28"/>
          <w:szCs w:val="28"/>
        </w:rPr>
        <w:t>2</w:t>
      </w:r>
      <w:r w:rsidR="00B40C80" w:rsidRPr="00F94CEB">
        <w:rPr>
          <w:sz w:val="28"/>
          <w:szCs w:val="28"/>
        </w:rPr>
        <w:t xml:space="preserve">1 года в </w:t>
      </w:r>
      <w:r w:rsidR="00B40C80">
        <w:rPr>
          <w:sz w:val="28"/>
          <w:szCs w:val="28"/>
        </w:rPr>
        <w:t xml:space="preserve">отделе </w:t>
      </w:r>
      <w:r w:rsidR="00B40C80">
        <w:rPr>
          <w:sz w:val="28"/>
          <w:szCs w:val="28"/>
        </w:rPr>
        <w:lastRenderedPageBreak/>
        <w:t>архитектуры и градостроительства</w:t>
      </w:r>
      <w:r w:rsidR="00B40C80" w:rsidRPr="00F94CEB">
        <w:rPr>
          <w:sz w:val="28"/>
          <w:szCs w:val="28"/>
        </w:rPr>
        <w:t xml:space="preserve">  администрации Пожарского муниципального района по адресу: пгт Лучегорск, общественный центр, 1 </w:t>
      </w:r>
      <w:r w:rsidR="00B40C80" w:rsidRPr="009A2EFF">
        <w:rPr>
          <w:sz w:val="28"/>
          <w:szCs w:val="28"/>
        </w:rPr>
        <w:t>(часы работы: понедел</w:t>
      </w:r>
      <w:r w:rsidR="009A2EFF">
        <w:rPr>
          <w:sz w:val="28"/>
          <w:szCs w:val="28"/>
        </w:rPr>
        <w:t>ьник, вторник, среда, четверг, пятница с 08:30</w:t>
      </w:r>
      <w:r w:rsidR="00B40C80" w:rsidRPr="009A2EFF">
        <w:rPr>
          <w:sz w:val="28"/>
          <w:szCs w:val="28"/>
        </w:rPr>
        <w:t xml:space="preserve"> до 17:30,  выходные  дни: су</w:t>
      </w:r>
      <w:r w:rsidR="009A2EFF">
        <w:rPr>
          <w:sz w:val="28"/>
          <w:szCs w:val="28"/>
        </w:rPr>
        <w:t xml:space="preserve">ббота,  воскресение), телефон для  справок: </w:t>
      </w:r>
      <w:r w:rsidR="00B40C80" w:rsidRPr="009A2EFF">
        <w:rPr>
          <w:sz w:val="28"/>
          <w:szCs w:val="28"/>
        </w:rPr>
        <w:t>33-7</w:t>
      </w:r>
      <w:r w:rsidR="009A2EFF">
        <w:rPr>
          <w:sz w:val="28"/>
          <w:szCs w:val="28"/>
        </w:rPr>
        <w:t xml:space="preserve">-87,  и </w:t>
      </w:r>
      <w:r w:rsidR="00DE6BC6">
        <w:rPr>
          <w:sz w:val="28"/>
          <w:szCs w:val="28"/>
        </w:rPr>
        <w:t xml:space="preserve"> </w:t>
      </w:r>
      <w:r w:rsidR="009A2EFF">
        <w:rPr>
          <w:sz w:val="28"/>
          <w:szCs w:val="28"/>
        </w:rPr>
        <w:t xml:space="preserve">в </w:t>
      </w:r>
      <w:r w:rsidR="00DE6BC6">
        <w:rPr>
          <w:sz w:val="28"/>
          <w:szCs w:val="28"/>
        </w:rPr>
        <w:t xml:space="preserve">  </w:t>
      </w:r>
      <w:r w:rsidR="00B40C80" w:rsidRPr="009A2EFF">
        <w:rPr>
          <w:sz w:val="28"/>
          <w:szCs w:val="28"/>
        </w:rPr>
        <w:t xml:space="preserve">администрации </w:t>
      </w:r>
      <w:r w:rsidR="00DE6BC6">
        <w:rPr>
          <w:sz w:val="28"/>
          <w:szCs w:val="28"/>
        </w:rPr>
        <w:t xml:space="preserve">  Краснояровского</w:t>
      </w:r>
      <w:r w:rsidR="00B40C80" w:rsidRPr="009A2EFF">
        <w:rPr>
          <w:sz w:val="28"/>
          <w:szCs w:val="28"/>
        </w:rPr>
        <w:t xml:space="preserve"> </w:t>
      </w:r>
      <w:r w:rsidR="00F37C6A">
        <w:rPr>
          <w:sz w:val="28"/>
          <w:szCs w:val="28"/>
        </w:rPr>
        <w:t>сельского</w:t>
      </w:r>
      <w:r w:rsidR="00DE6BC6">
        <w:rPr>
          <w:sz w:val="28"/>
          <w:szCs w:val="28"/>
        </w:rPr>
        <w:t xml:space="preserve"> </w:t>
      </w:r>
      <w:r w:rsidR="00B40C80" w:rsidRPr="009A2EFF">
        <w:rPr>
          <w:sz w:val="28"/>
          <w:szCs w:val="28"/>
        </w:rPr>
        <w:t xml:space="preserve">поселения  </w:t>
      </w:r>
      <w:r w:rsidR="00DE6BC6">
        <w:rPr>
          <w:sz w:val="28"/>
          <w:szCs w:val="28"/>
        </w:rPr>
        <w:t xml:space="preserve"> </w:t>
      </w:r>
      <w:r w:rsidR="00B40C80" w:rsidRPr="009A2EFF">
        <w:rPr>
          <w:sz w:val="28"/>
          <w:szCs w:val="28"/>
        </w:rPr>
        <w:t xml:space="preserve">по </w:t>
      </w:r>
      <w:r w:rsidR="00DE6BC6">
        <w:rPr>
          <w:sz w:val="28"/>
          <w:szCs w:val="28"/>
        </w:rPr>
        <w:t xml:space="preserve"> </w:t>
      </w:r>
      <w:r w:rsidR="00B40C80" w:rsidRPr="009A2EFF">
        <w:rPr>
          <w:sz w:val="28"/>
          <w:szCs w:val="28"/>
        </w:rPr>
        <w:t>адресу:</w:t>
      </w:r>
    </w:p>
    <w:p w14:paraId="0D64B45A" w14:textId="77777777" w:rsidR="008A3540" w:rsidRPr="00F37C6A" w:rsidRDefault="00DE6BC6" w:rsidP="00F37C6A">
      <w:pPr>
        <w:spacing w:line="360" w:lineRule="auto"/>
        <w:rPr>
          <w:sz w:val="28"/>
          <w:szCs w:val="28"/>
        </w:rPr>
      </w:pPr>
      <w:r w:rsidRPr="00F37C6A">
        <w:rPr>
          <w:sz w:val="28"/>
          <w:szCs w:val="28"/>
        </w:rPr>
        <w:t>с.  Красный Яр,  ул.  Арсеньева,  10  ежедневно  (выходные  дни: суббота,  воскресение) с  08-00  до 17-00,   телефоны  для справок:   32-6-25, 32-6-17.</w:t>
      </w:r>
    </w:p>
    <w:p w14:paraId="6B67A806" w14:textId="77777777" w:rsidR="00B40C80" w:rsidRPr="000F142B" w:rsidRDefault="006C6456" w:rsidP="00F37C6A">
      <w:pPr>
        <w:spacing w:line="360" w:lineRule="auto"/>
        <w:ind w:firstLine="709"/>
        <w:jc w:val="both"/>
        <w:rPr>
          <w:sz w:val="28"/>
          <w:szCs w:val="28"/>
        </w:rPr>
      </w:pPr>
      <w:r w:rsidRPr="004C7793">
        <w:rPr>
          <w:sz w:val="28"/>
          <w:szCs w:val="28"/>
        </w:rPr>
        <w:t>6</w:t>
      </w:r>
      <w:r w:rsidR="00516BE8" w:rsidRPr="004C7793">
        <w:rPr>
          <w:sz w:val="28"/>
          <w:szCs w:val="28"/>
        </w:rPr>
        <w:t xml:space="preserve">. </w:t>
      </w:r>
      <w:r w:rsidR="00B40C80">
        <w:rPr>
          <w:sz w:val="28"/>
          <w:szCs w:val="28"/>
        </w:rPr>
        <w:t>Общему отделу</w:t>
      </w:r>
      <w:r w:rsidR="00B40C80" w:rsidRPr="000F142B">
        <w:rPr>
          <w:sz w:val="28"/>
          <w:szCs w:val="28"/>
        </w:rPr>
        <w:t xml:space="preserve"> администрации Пожарского муниципального района опубликовать настоящее постановление  в газете «Победа»  и разместить на официальном сайте администрации Пожарского муниципального района в сети «Интернет».</w:t>
      </w:r>
      <w:r w:rsidR="00B40C80">
        <w:rPr>
          <w:sz w:val="28"/>
          <w:szCs w:val="28"/>
        </w:rPr>
        <w:t xml:space="preserve"> </w:t>
      </w:r>
      <w:r w:rsidR="00B40C80" w:rsidRPr="000F142B">
        <w:rPr>
          <w:sz w:val="28"/>
          <w:szCs w:val="28"/>
        </w:rPr>
        <w:t>Разместить на официальном сайте администрации Пожарского муниципального района информационные матер</w:t>
      </w:r>
      <w:r w:rsidR="009A2EFF">
        <w:rPr>
          <w:sz w:val="28"/>
          <w:szCs w:val="28"/>
        </w:rPr>
        <w:t xml:space="preserve">иалы </w:t>
      </w:r>
      <w:r w:rsidR="00B40C80" w:rsidRPr="000F142B">
        <w:rPr>
          <w:sz w:val="28"/>
          <w:szCs w:val="28"/>
        </w:rPr>
        <w:t xml:space="preserve">по вопросу </w:t>
      </w:r>
      <w:r w:rsidR="00DE6BC6">
        <w:rPr>
          <w:sz w:val="28"/>
          <w:szCs w:val="28"/>
        </w:rPr>
        <w:t xml:space="preserve">«Обсуждение документации по планировке территории (проекта межевания территории)  для строительства сооружения «Автогрузосборочная Верхне-Перевальнинская магистраль № 1» </w:t>
      </w:r>
      <w:r w:rsidR="00B40C80" w:rsidRPr="000F142B">
        <w:rPr>
          <w:sz w:val="28"/>
          <w:szCs w:val="28"/>
        </w:rPr>
        <w:t>в срок не позднее семи дней после опубликования приложения (Оповещение) к настоящему постановлению</w:t>
      </w:r>
      <w:r w:rsidR="007D3685">
        <w:rPr>
          <w:sz w:val="28"/>
          <w:szCs w:val="28"/>
        </w:rPr>
        <w:t>.</w:t>
      </w:r>
    </w:p>
    <w:p w14:paraId="02A5EB64" w14:textId="77777777" w:rsidR="007D3685" w:rsidRPr="000F142B" w:rsidRDefault="006C6456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B3509">
        <w:rPr>
          <w:sz w:val="28"/>
          <w:szCs w:val="28"/>
        </w:rPr>
        <w:t xml:space="preserve">. </w:t>
      </w:r>
      <w:r w:rsidR="007D3685" w:rsidRPr="000F142B">
        <w:rPr>
          <w:sz w:val="28"/>
          <w:szCs w:val="28"/>
        </w:rPr>
        <w:t>Настоящее постановление вступает в силу с момента его опубликования.</w:t>
      </w:r>
    </w:p>
    <w:p w14:paraId="3243FC86" w14:textId="77777777" w:rsidR="00C81FEE" w:rsidRDefault="006C6456" w:rsidP="00F37C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D6809">
        <w:rPr>
          <w:sz w:val="28"/>
          <w:szCs w:val="28"/>
        </w:rPr>
        <w:t>. Контроль исполнени</w:t>
      </w:r>
      <w:r w:rsidR="00DD0DA8">
        <w:rPr>
          <w:sz w:val="28"/>
          <w:szCs w:val="28"/>
        </w:rPr>
        <w:t>я</w:t>
      </w:r>
      <w:r w:rsidR="00CD6809">
        <w:rPr>
          <w:sz w:val="28"/>
          <w:szCs w:val="28"/>
        </w:rPr>
        <w:t xml:space="preserve"> </w:t>
      </w:r>
      <w:r w:rsidR="00DD0DA8">
        <w:rPr>
          <w:sz w:val="28"/>
          <w:szCs w:val="28"/>
        </w:rPr>
        <w:t>настоящего постановления оставляю за собой.</w:t>
      </w:r>
    </w:p>
    <w:p w14:paraId="753B6610" w14:textId="77777777" w:rsidR="0074681F" w:rsidRDefault="0074681F" w:rsidP="00F37C6A">
      <w:pPr>
        <w:spacing w:line="360" w:lineRule="auto"/>
        <w:ind w:firstLine="709"/>
        <w:jc w:val="both"/>
        <w:rPr>
          <w:sz w:val="28"/>
          <w:szCs w:val="28"/>
        </w:rPr>
      </w:pPr>
    </w:p>
    <w:p w14:paraId="02C76C4D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37927C72" w14:textId="77777777" w:rsidR="00CD6809" w:rsidRDefault="000C0E36" w:rsidP="00C81F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D6809" w:rsidRPr="005372C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D6809" w:rsidRPr="005372CD">
        <w:rPr>
          <w:sz w:val="28"/>
          <w:szCs w:val="28"/>
        </w:rPr>
        <w:t xml:space="preserve"> Пожарского муниципального района</w:t>
      </w:r>
      <w:r w:rsidR="003D0AD0">
        <w:rPr>
          <w:sz w:val="28"/>
          <w:szCs w:val="28"/>
        </w:rPr>
        <w:t xml:space="preserve">                         </w:t>
      </w:r>
      <w:r w:rsidR="00A9461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7D3685">
        <w:rPr>
          <w:sz w:val="28"/>
          <w:szCs w:val="28"/>
        </w:rPr>
        <w:t xml:space="preserve">       В.М. Козак</w:t>
      </w:r>
    </w:p>
    <w:p w14:paraId="09BCFD48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324D71CC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60137341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65395DC7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64CF7AF9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06ADA0F1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4E03E20A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06038515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p w14:paraId="50153C3D" w14:textId="77777777" w:rsidR="00401F63" w:rsidRDefault="00401F63" w:rsidP="00C81FEE">
      <w:pPr>
        <w:spacing w:line="360" w:lineRule="auto"/>
        <w:jc w:val="both"/>
        <w:rPr>
          <w:sz w:val="28"/>
          <w:szCs w:val="28"/>
        </w:rPr>
      </w:pPr>
    </w:p>
    <w:p w14:paraId="59B4C02F" w14:textId="77777777" w:rsidR="00964456" w:rsidRDefault="00964456" w:rsidP="00C81FEE">
      <w:pPr>
        <w:spacing w:line="360" w:lineRule="auto"/>
        <w:jc w:val="both"/>
        <w:rPr>
          <w:sz w:val="28"/>
          <w:szCs w:val="28"/>
        </w:rPr>
      </w:pPr>
    </w:p>
    <w:p w14:paraId="063DA49E" w14:textId="77777777" w:rsidR="007D3685" w:rsidRDefault="00872D50" w:rsidP="007D368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</w:t>
      </w:r>
      <w:r w:rsidR="007D3685">
        <w:rPr>
          <w:sz w:val="28"/>
          <w:szCs w:val="28"/>
        </w:rPr>
        <w:t>Приложение</w:t>
      </w:r>
    </w:p>
    <w:p w14:paraId="05E0F733" w14:textId="77777777" w:rsidR="007D3685" w:rsidRDefault="007D3685" w:rsidP="007D36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 постановлению администрации</w:t>
      </w:r>
    </w:p>
    <w:p w14:paraId="2278230A" w14:textId="77777777" w:rsidR="007D3685" w:rsidRDefault="007D3685" w:rsidP="007D3685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14:paraId="75E5035B" w14:textId="77777777" w:rsidR="007D3685" w:rsidRDefault="007D3685" w:rsidP="007D36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96445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от </w:t>
      </w:r>
      <w:r w:rsidR="00E573C8">
        <w:rPr>
          <w:sz w:val="28"/>
          <w:szCs w:val="28"/>
        </w:rPr>
        <w:t>20 сентября</w:t>
      </w:r>
      <w:r>
        <w:rPr>
          <w:sz w:val="28"/>
          <w:szCs w:val="28"/>
        </w:rPr>
        <w:t xml:space="preserve"> 2021 года № </w:t>
      </w:r>
      <w:r w:rsidR="00E573C8">
        <w:rPr>
          <w:sz w:val="28"/>
          <w:szCs w:val="28"/>
        </w:rPr>
        <w:t>504-па</w:t>
      </w:r>
    </w:p>
    <w:p w14:paraId="6DBEBA42" w14:textId="77777777" w:rsidR="007D3685" w:rsidRDefault="007D3685" w:rsidP="007D3685">
      <w:pPr>
        <w:jc w:val="right"/>
        <w:rPr>
          <w:sz w:val="28"/>
          <w:szCs w:val="28"/>
        </w:rPr>
      </w:pPr>
    </w:p>
    <w:p w14:paraId="48FC6E16" w14:textId="77777777" w:rsidR="007D3685" w:rsidRDefault="007D3685" w:rsidP="007D3685">
      <w:pPr>
        <w:jc w:val="center"/>
        <w:rPr>
          <w:sz w:val="28"/>
          <w:szCs w:val="28"/>
        </w:rPr>
      </w:pPr>
      <w:r>
        <w:rPr>
          <w:sz w:val="28"/>
          <w:szCs w:val="28"/>
        </w:rPr>
        <w:t>Оповещение</w:t>
      </w:r>
    </w:p>
    <w:p w14:paraId="1718226D" w14:textId="77777777" w:rsidR="007D3685" w:rsidRDefault="007D3685" w:rsidP="007D3685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публичных слушаний по вопросу:</w:t>
      </w:r>
    </w:p>
    <w:p w14:paraId="13ED80AC" w14:textId="77777777" w:rsidR="00DE6BC6" w:rsidRDefault="00DE6BC6" w:rsidP="007D3685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«Обсуждение документации по планировке территории (проекта межевания территории)  для строительства сооружения «Автогрузосборочная Верхне-Перевальнинская магистраль № 1»</w:t>
      </w:r>
    </w:p>
    <w:p w14:paraId="196E0E7E" w14:textId="77777777" w:rsidR="00DE6BC6" w:rsidRDefault="00DE6BC6" w:rsidP="007D3685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4"/>
        <w:gridCol w:w="6390"/>
      </w:tblGrid>
      <w:tr w:rsidR="007D3685" w:rsidRPr="00861184" w14:paraId="560B24F6" w14:textId="77777777">
        <w:tc>
          <w:tcPr>
            <w:tcW w:w="3006" w:type="dxa"/>
          </w:tcPr>
          <w:p w14:paraId="2E2EC09B" w14:textId="77777777" w:rsidR="007D3685" w:rsidRPr="008158CF" w:rsidRDefault="007D3685" w:rsidP="001A7EF4">
            <w:r w:rsidRPr="008158CF">
              <w:t>Ин</w:t>
            </w:r>
            <w:r>
              <w:t>формация о проекте</w:t>
            </w:r>
          </w:p>
        </w:tc>
        <w:tc>
          <w:tcPr>
            <w:tcW w:w="6564" w:type="dxa"/>
          </w:tcPr>
          <w:p w14:paraId="529FC310" w14:textId="77777777" w:rsidR="007D3685" w:rsidRPr="00DE6BC6" w:rsidRDefault="00DE6BC6" w:rsidP="00DE6BC6">
            <w:pPr>
              <w:jc w:val="both"/>
            </w:pPr>
            <w:r w:rsidRPr="00DE6BC6">
              <w:t>Документация по планировке территории (проект межевания территории</w:t>
            </w:r>
            <w:r w:rsidR="00947D95">
              <w:t xml:space="preserve">)  для строительства сооружения </w:t>
            </w:r>
            <w:r w:rsidRPr="00DE6BC6">
              <w:t>«Автогрузосборочная Верхне-Перевальнинская магистраль № 1</w:t>
            </w:r>
          </w:p>
        </w:tc>
      </w:tr>
      <w:tr w:rsidR="007D3685" w:rsidRPr="00861184" w14:paraId="2D661B06" w14:textId="77777777">
        <w:tc>
          <w:tcPr>
            <w:tcW w:w="3006" w:type="dxa"/>
          </w:tcPr>
          <w:p w14:paraId="0495DDA4" w14:textId="77777777" w:rsidR="007D3685" w:rsidRPr="008158CF" w:rsidRDefault="007D3685" w:rsidP="001A7EF4">
            <w:r>
              <w:t>Порядок  проведения публичных слушаний</w:t>
            </w:r>
          </w:p>
        </w:tc>
        <w:tc>
          <w:tcPr>
            <w:tcW w:w="6564" w:type="dxa"/>
          </w:tcPr>
          <w:p w14:paraId="0464A21E" w14:textId="77777777" w:rsidR="00D349BE" w:rsidRDefault="007D3685" w:rsidP="00D349BE">
            <w:pPr>
              <w:numPr>
                <w:ilvl w:val="0"/>
                <w:numId w:val="9"/>
              </w:numPr>
              <w:tabs>
                <w:tab w:val="num" w:pos="-51"/>
              </w:tabs>
              <w:ind w:left="291" w:hanging="714"/>
              <w:jc w:val="both"/>
            </w:pPr>
            <w:r w:rsidRPr="00203447">
              <w:t xml:space="preserve"> </w:t>
            </w:r>
            <w:r w:rsidR="00D349BE">
              <w:t>1)  оповещение о начале публичных слушаний;</w:t>
            </w:r>
          </w:p>
          <w:p w14:paraId="23ABFB98" w14:textId="77777777" w:rsidR="00D349BE" w:rsidRDefault="00D349BE" w:rsidP="00D349BE">
            <w:pPr>
              <w:numPr>
                <w:ilvl w:val="0"/>
                <w:numId w:val="9"/>
              </w:numPr>
              <w:jc w:val="both"/>
            </w:pPr>
            <w:r>
              <w:t xml:space="preserve">размещение проекта, подлежащего рассмотрению на публичных слушаниях, и информационных материалах к нему на </w:t>
            </w:r>
            <w:r>
              <w:rPr>
                <w:sz w:val="28"/>
                <w:szCs w:val="28"/>
              </w:rPr>
              <w:t xml:space="preserve"> </w:t>
            </w:r>
            <w:r w:rsidRPr="00CC542D">
              <w:t xml:space="preserve">официальном сайте администрации </w:t>
            </w:r>
            <w:r>
              <w:t>Пожарского муниципального района в сети Интернет и открытии экспозиции такого проекта;</w:t>
            </w:r>
          </w:p>
          <w:p w14:paraId="17DFAD85" w14:textId="77777777" w:rsidR="00D349BE" w:rsidRDefault="00D349BE" w:rsidP="00D349BE">
            <w:pPr>
              <w:numPr>
                <w:ilvl w:val="0"/>
                <w:numId w:val="9"/>
              </w:numPr>
              <w:jc w:val="both"/>
            </w:pPr>
            <w:r>
              <w:t>проведение экспозиции проекта, подлежащего обсуждению на публичных слушаниях;</w:t>
            </w:r>
          </w:p>
          <w:p w14:paraId="7B107CBD" w14:textId="77777777" w:rsidR="00D349BE" w:rsidRDefault="00D349BE" w:rsidP="00D349BE">
            <w:pPr>
              <w:numPr>
                <w:ilvl w:val="0"/>
                <w:numId w:val="9"/>
              </w:numPr>
              <w:jc w:val="both"/>
            </w:pPr>
            <w:r>
              <w:t>проведение собрания публичных слушаний;</w:t>
            </w:r>
          </w:p>
          <w:p w14:paraId="428E4C0E" w14:textId="77777777" w:rsidR="00D349BE" w:rsidRDefault="00D349BE" w:rsidP="00D349BE">
            <w:pPr>
              <w:numPr>
                <w:ilvl w:val="0"/>
                <w:numId w:val="9"/>
              </w:numPr>
              <w:jc w:val="both"/>
            </w:pPr>
            <w:r>
              <w:t>подготовка и оформление протокола публичных слушаний;</w:t>
            </w:r>
          </w:p>
          <w:p w14:paraId="6808966A" w14:textId="77777777" w:rsidR="00D349BE" w:rsidRDefault="00D349BE" w:rsidP="00D349BE">
            <w:pPr>
              <w:numPr>
                <w:ilvl w:val="0"/>
                <w:numId w:val="9"/>
              </w:numPr>
              <w:jc w:val="both"/>
            </w:pPr>
            <w:r>
              <w:t>подготовка и опубликование заключения о результат</w:t>
            </w:r>
            <w:r w:rsidR="00964456">
              <w:t>а</w:t>
            </w:r>
            <w:r>
              <w:t xml:space="preserve">х публичных слушаний. </w:t>
            </w:r>
          </w:p>
          <w:p w14:paraId="2C7F5ED7" w14:textId="77777777" w:rsidR="007D3685" w:rsidRPr="00203447" w:rsidRDefault="007D3685" w:rsidP="00203447"/>
        </w:tc>
      </w:tr>
      <w:tr w:rsidR="007D3685" w:rsidRPr="00861184" w14:paraId="3F97A5CF" w14:textId="77777777">
        <w:tc>
          <w:tcPr>
            <w:tcW w:w="3006" w:type="dxa"/>
          </w:tcPr>
          <w:p w14:paraId="41278282" w14:textId="77777777" w:rsidR="007D3685" w:rsidRDefault="007D3685" w:rsidP="001A7EF4">
            <w:r>
              <w:t>Дата,</w:t>
            </w:r>
          </w:p>
          <w:p w14:paraId="23C67A16" w14:textId="77777777" w:rsidR="007D3685" w:rsidRDefault="007D3685" w:rsidP="001A7EF4">
            <w:r>
              <w:t>Время</w:t>
            </w:r>
          </w:p>
          <w:p w14:paraId="10467510" w14:textId="77777777" w:rsidR="007D3685" w:rsidRPr="008158CF" w:rsidRDefault="007D3685" w:rsidP="001A7EF4">
            <w:r>
              <w:t>и место  проведения публичных слушаний</w:t>
            </w:r>
          </w:p>
        </w:tc>
        <w:tc>
          <w:tcPr>
            <w:tcW w:w="6564" w:type="dxa"/>
          </w:tcPr>
          <w:p w14:paraId="7A059CD5" w14:textId="77777777" w:rsidR="007D3685" w:rsidRPr="00203447" w:rsidRDefault="007D3685" w:rsidP="00964456">
            <w:r w:rsidRPr="00203447">
              <w:t xml:space="preserve">- </w:t>
            </w:r>
            <w:r w:rsidR="00964456">
              <w:t xml:space="preserve">27 </w:t>
            </w:r>
            <w:r w:rsidR="00C327B1">
              <w:t>октября</w:t>
            </w:r>
            <w:r w:rsidR="00964456">
              <w:t xml:space="preserve"> </w:t>
            </w:r>
            <w:r w:rsidRPr="00203447">
              <w:t>2021 года;</w:t>
            </w:r>
          </w:p>
          <w:p w14:paraId="445E9628" w14:textId="77777777" w:rsidR="007D3685" w:rsidRPr="00203447" w:rsidRDefault="007D3685" w:rsidP="00964456">
            <w:r w:rsidRPr="00203447">
              <w:t>-  1</w:t>
            </w:r>
            <w:r w:rsidR="00C327B1">
              <w:t>4</w:t>
            </w:r>
            <w:r w:rsidRPr="00203447">
              <w:t>-00  местного  времени;</w:t>
            </w:r>
          </w:p>
          <w:p w14:paraId="7BB36341" w14:textId="77777777" w:rsidR="007D3685" w:rsidRPr="00203447" w:rsidRDefault="007D3685" w:rsidP="00964456">
            <w:r w:rsidRPr="00203447">
              <w:t xml:space="preserve">-   </w:t>
            </w:r>
            <w:r w:rsidR="00C327B1">
              <w:t xml:space="preserve">МОБУ СОШ № 15. с. Красный Яр,  ул. Арсеньева,  9а. </w:t>
            </w:r>
          </w:p>
          <w:p w14:paraId="2BF3B5F1" w14:textId="77777777" w:rsidR="007D3685" w:rsidRPr="00203447" w:rsidRDefault="007D3685" w:rsidP="00203447"/>
        </w:tc>
      </w:tr>
      <w:tr w:rsidR="007D3685" w:rsidRPr="00861184" w14:paraId="674F23B4" w14:textId="77777777">
        <w:tc>
          <w:tcPr>
            <w:tcW w:w="3006" w:type="dxa"/>
          </w:tcPr>
          <w:p w14:paraId="37C0C613" w14:textId="77777777" w:rsidR="007D3685" w:rsidRDefault="007D3685" w:rsidP="001A7EF4">
            <w:r>
              <w:t>Дата</w:t>
            </w:r>
          </w:p>
          <w:p w14:paraId="797B9280" w14:textId="77777777" w:rsidR="007D3685" w:rsidRPr="008158CF" w:rsidRDefault="007D3685" w:rsidP="001A7EF4">
            <w:r>
              <w:t>и место открытия экспозиции по теме публичных слушаний</w:t>
            </w:r>
          </w:p>
        </w:tc>
        <w:tc>
          <w:tcPr>
            <w:tcW w:w="6564" w:type="dxa"/>
          </w:tcPr>
          <w:p w14:paraId="14B04345" w14:textId="77777777" w:rsidR="007D3685" w:rsidRPr="00203447" w:rsidRDefault="007D3685" w:rsidP="00964456">
            <w:r w:rsidRPr="00203447">
              <w:t xml:space="preserve">- с </w:t>
            </w:r>
            <w:r w:rsidR="00C327B1">
              <w:t>27</w:t>
            </w:r>
            <w:r w:rsidRPr="00203447">
              <w:t xml:space="preserve">  </w:t>
            </w:r>
            <w:r w:rsidR="00C327B1">
              <w:t>сентября</w:t>
            </w:r>
            <w:r w:rsidRPr="00203447">
              <w:t xml:space="preserve"> 2021 года по </w:t>
            </w:r>
            <w:r w:rsidR="00964456">
              <w:t xml:space="preserve">27 </w:t>
            </w:r>
            <w:r w:rsidR="00C327B1">
              <w:t>октября</w:t>
            </w:r>
            <w:r w:rsidRPr="00203447">
              <w:t xml:space="preserve"> 2021 года;</w:t>
            </w:r>
          </w:p>
          <w:p w14:paraId="491170D4" w14:textId="77777777" w:rsidR="007D3685" w:rsidRPr="00203447" w:rsidRDefault="007D3685" w:rsidP="00964456">
            <w:r w:rsidRPr="00203447">
              <w:t>- отдел архитектуры и градостроительства  администрации Пожарского муниципального района - пгт Лучегорск, общественный центр, 1;</w:t>
            </w:r>
          </w:p>
          <w:p w14:paraId="3D2248C9" w14:textId="77777777" w:rsidR="007D3685" w:rsidRPr="00203447" w:rsidRDefault="007D3685" w:rsidP="00964456">
            <w:r w:rsidRPr="00203447">
              <w:t xml:space="preserve">- администрация   </w:t>
            </w:r>
            <w:r w:rsidR="00C327B1">
              <w:t>Краснояровского</w:t>
            </w:r>
            <w:r w:rsidRPr="00203447">
              <w:t xml:space="preserve"> сельского  поселения  -  с.  </w:t>
            </w:r>
            <w:r w:rsidR="00C327B1">
              <w:t>Красный Яр, ул. Арсеньева, 10.</w:t>
            </w:r>
          </w:p>
        </w:tc>
      </w:tr>
      <w:tr w:rsidR="007D3685" w:rsidRPr="00861184" w14:paraId="34A0839A" w14:textId="77777777">
        <w:tc>
          <w:tcPr>
            <w:tcW w:w="3006" w:type="dxa"/>
          </w:tcPr>
          <w:p w14:paraId="6219A4AD" w14:textId="77777777" w:rsidR="007D3685" w:rsidRDefault="007D3685" w:rsidP="001A7EF4">
            <w:r>
              <w:t>Срок</w:t>
            </w:r>
          </w:p>
          <w:p w14:paraId="0CCF7D75" w14:textId="77777777" w:rsidR="007D3685" w:rsidRPr="008158CF" w:rsidRDefault="007D3685" w:rsidP="001A7EF4">
            <w:r>
              <w:t>и форма внесения предложений и замечаний по теме публичных слушаний</w:t>
            </w:r>
          </w:p>
        </w:tc>
        <w:tc>
          <w:tcPr>
            <w:tcW w:w="6564" w:type="dxa"/>
          </w:tcPr>
          <w:p w14:paraId="0F0CA79B" w14:textId="77777777" w:rsidR="007D3685" w:rsidRPr="00203447" w:rsidRDefault="007D3685" w:rsidP="00203447">
            <w:r w:rsidRPr="00203447">
              <w:t xml:space="preserve">- с </w:t>
            </w:r>
            <w:r w:rsidR="00872D50">
              <w:t>24  сентября</w:t>
            </w:r>
            <w:r w:rsidRPr="00203447">
              <w:t xml:space="preserve">  2021 года до 17-00  </w:t>
            </w:r>
            <w:r w:rsidR="00872D50">
              <w:t>26  октября</w:t>
            </w:r>
            <w:r w:rsidRPr="00203447">
              <w:t xml:space="preserve">   2021  года;</w:t>
            </w:r>
          </w:p>
          <w:p w14:paraId="73869E54" w14:textId="77777777" w:rsidR="007D3685" w:rsidRPr="00203447" w:rsidRDefault="007D3685" w:rsidP="00964456">
            <w:r w:rsidRPr="00203447">
              <w:t>- в письменной форме  в администрацию Пожарского муниципального района  по адресу: пгт  Лучегорск,  общественный  центр, 1,  тел.  33-787</w:t>
            </w:r>
          </w:p>
          <w:p w14:paraId="0E74DF20" w14:textId="77777777" w:rsidR="007D3685" w:rsidRPr="00203447" w:rsidRDefault="007D3685" w:rsidP="00964456">
            <w:r w:rsidRPr="00203447">
              <w:t xml:space="preserve">и  в  электронной  форме на сайт  администрации  Пожарского муниципального района. </w:t>
            </w:r>
          </w:p>
        </w:tc>
      </w:tr>
      <w:tr w:rsidR="007D3685" w:rsidRPr="00861184" w14:paraId="78585A29" w14:textId="77777777">
        <w:tc>
          <w:tcPr>
            <w:tcW w:w="3006" w:type="dxa"/>
          </w:tcPr>
          <w:p w14:paraId="0CE56E89" w14:textId="77777777" w:rsidR="007D3685" w:rsidRPr="008158CF" w:rsidRDefault="007D3685" w:rsidP="00964456">
            <w:r>
              <w:t xml:space="preserve">Официальный сайт администрации </w:t>
            </w:r>
            <w:r w:rsidRPr="00861184">
              <w:rPr>
                <w:spacing w:val="-20"/>
              </w:rPr>
              <w:t>Пожарского муниципального района</w:t>
            </w:r>
            <w:r w:rsidRPr="00861184">
              <w:rPr>
                <w:spacing w:val="-20"/>
                <w:sz w:val="28"/>
                <w:szCs w:val="28"/>
              </w:rPr>
              <w:t xml:space="preserve">  </w:t>
            </w:r>
            <w:r>
              <w:t>в сети Интернет</w:t>
            </w:r>
          </w:p>
        </w:tc>
        <w:tc>
          <w:tcPr>
            <w:tcW w:w="6564" w:type="dxa"/>
          </w:tcPr>
          <w:p w14:paraId="58CE2B1A" w14:textId="77777777" w:rsidR="007D3685" w:rsidRPr="00861184" w:rsidRDefault="007D3685" w:rsidP="00861184">
            <w:pPr>
              <w:jc w:val="both"/>
              <w:rPr>
                <w:b/>
              </w:rPr>
            </w:pPr>
            <w:hyperlink r:id="rId9" w:history="1">
              <w:r w:rsidRPr="00861184">
                <w:rPr>
                  <w:rStyle w:val="ab"/>
                  <w:b/>
                </w:rPr>
                <w:t>http://www.apmrpk.ru</w:t>
              </w:r>
            </w:hyperlink>
          </w:p>
        </w:tc>
      </w:tr>
    </w:tbl>
    <w:p w14:paraId="7087CF4D" w14:textId="77777777" w:rsidR="007D3685" w:rsidRDefault="007D3685" w:rsidP="00C81FEE">
      <w:pPr>
        <w:spacing w:line="360" w:lineRule="auto"/>
        <w:jc w:val="both"/>
        <w:rPr>
          <w:sz w:val="28"/>
          <w:szCs w:val="28"/>
        </w:rPr>
      </w:pPr>
    </w:p>
    <w:sectPr w:rsidR="007D3685" w:rsidSect="00401F63">
      <w:pgSz w:w="11906" w:h="16838"/>
      <w:pgMar w:top="567" w:right="851" w:bottom="567" w:left="1701" w:header="295" w:footer="11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6E45C" w14:textId="77777777" w:rsidR="002E19F0" w:rsidRDefault="002E19F0" w:rsidP="004E4744">
      <w:r>
        <w:separator/>
      </w:r>
    </w:p>
  </w:endnote>
  <w:endnote w:type="continuationSeparator" w:id="0">
    <w:p w14:paraId="16FD9356" w14:textId="77777777" w:rsidR="002E19F0" w:rsidRDefault="002E19F0" w:rsidP="004E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2E5F4" w14:textId="77777777" w:rsidR="002E19F0" w:rsidRDefault="002E19F0" w:rsidP="004E4744">
      <w:r>
        <w:separator/>
      </w:r>
    </w:p>
  </w:footnote>
  <w:footnote w:type="continuationSeparator" w:id="0">
    <w:p w14:paraId="15E64C0D" w14:textId="77777777" w:rsidR="002E19F0" w:rsidRDefault="002E19F0" w:rsidP="004E4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7841C8C"/>
    <w:lvl w:ilvl="0">
      <w:numFmt w:val="bullet"/>
      <w:lvlText w:val="*"/>
      <w:lvlJc w:val="left"/>
    </w:lvl>
  </w:abstractNum>
  <w:abstractNum w:abstractNumId="1" w15:restartNumberingAfterBreak="0">
    <w:nsid w:val="0BE802D1"/>
    <w:multiLevelType w:val="hybridMultilevel"/>
    <w:tmpl w:val="E2D4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E4CC3"/>
    <w:multiLevelType w:val="hybridMultilevel"/>
    <w:tmpl w:val="68F018DE"/>
    <w:lvl w:ilvl="0" w:tplc="D8EC635E">
      <w:start w:val="9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 w15:restartNumberingAfterBreak="0">
    <w:nsid w:val="2A7C1AF9"/>
    <w:multiLevelType w:val="hybridMultilevel"/>
    <w:tmpl w:val="ACE0C142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235062"/>
    <w:multiLevelType w:val="hybridMultilevel"/>
    <w:tmpl w:val="0484BBEE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4CC96E30"/>
    <w:multiLevelType w:val="hybridMultilevel"/>
    <w:tmpl w:val="0E9A7EA2"/>
    <w:lvl w:ilvl="0" w:tplc="E9E4982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3E6465A"/>
    <w:multiLevelType w:val="hybridMultilevel"/>
    <w:tmpl w:val="ACBE740C"/>
    <w:lvl w:ilvl="0" w:tplc="CFD83C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78937DD4"/>
    <w:multiLevelType w:val="multilevel"/>
    <w:tmpl w:val="F974604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33"/>
    <w:rsid w:val="00005E80"/>
    <w:rsid w:val="00011D66"/>
    <w:rsid w:val="0002473F"/>
    <w:rsid w:val="0003315F"/>
    <w:rsid w:val="00035C99"/>
    <w:rsid w:val="00036482"/>
    <w:rsid w:val="0005207A"/>
    <w:rsid w:val="0007192B"/>
    <w:rsid w:val="00083461"/>
    <w:rsid w:val="00096800"/>
    <w:rsid w:val="000B705D"/>
    <w:rsid w:val="000C0E36"/>
    <w:rsid w:val="000D2B18"/>
    <w:rsid w:val="000D7840"/>
    <w:rsid w:val="000F29E0"/>
    <w:rsid w:val="000F523C"/>
    <w:rsid w:val="001109B9"/>
    <w:rsid w:val="001173BE"/>
    <w:rsid w:val="001222E9"/>
    <w:rsid w:val="00122B7F"/>
    <w:rsid w:val="001305F6"/>
    <w:rsid w:val="00143703"/>
    <w:rsid w:val="00177850"/>
    <w:rsid w:val="00183383"/>
    <w:rsid w:val="00190A68"/>
    <w:rsid w:val="001A0C7A"/>
    <w:rsid w:val="001A4B57"/>
    <w:rsid w:val="001A7EF4"/>
    <w:rsid w:val="001B0608"/>
    <w:rsid w:val="001B7C66"/>
    <w:rsid w:val="001C2C67"/>
    <w:rsid w:val="001D22B0"/>
    <w:rsid w:val="001D5C17"/>
    <w:rsid w:val="001D5FB6"/>
    <w:rsid w:val="00203447"/>
    <w:rsid w:val="002363D9"/>
    <w:rsid w:val="00244F4B"/>
    <w:rsid w:val="002464CC"/>
    <w:rsid w:val="00250AA9"/>
    <w:rsid w:val="00252F6E"/>
    <w:rsid w:val="002607B7"/>
    <w:rsid w:val="00266153"/>
    <w:rsid w:val="002732AD"/>
    <w:rsid w:val="00273B33"/>
    <w:rsid w:val="00277EEB"/>
    <w:rsid w:val="00282F64"/>
    <w:rsid w:val="00286115"/>
    <w:rsid w:val="002957BC"/>
    <w:rsid w:val="002B056D"/>
    <w:rsid w:val="002B7C9A"/>
    <w:rsid w:val="002C18D0"/>
    <w:rsid w:val="002D224A"/>
    <w:rsid w:val="002D4CB9"/>
    <w:rsid w:val="002E19F0"/>
    <w:rsid w:val="002E2DB6"/>
    <w:rsid w:val="002E329B"/>
    <w:rsid w:val="002E39F0"/>
    <w:rsid w:val="002E60ED"/>
    <w:rsid w:val="002F15C8"/>
    <w:rsid w:val="002F6AB5"/>
    <w:rsid w:val="003131F4"/>
    <w:rsid w:val="00331C13"/>
    <w:rsid w:val="0033502B"/>
    <w:rsid w:val="00346121"/>
    <w:rsid w:val="003466B5"/>
    <w:rsid w:val="00353F2D"/>
    <w:rsid w:val="00360A5C"/>
    <w:rsid w:val="00360BF4"/>
    <w:rsid w:val="0036351A"/>
    <w:rsid w:val="00366CAE"/>
    <w:rsid w:val="00374DDD"/>
    <w:rsid w:val="0037771D"/>
    <w:rsid w:val="00387C74"/>
    <w:rsid w:val="003B0D9A"/>
    <w:rsid w:val="003C10CB"/>
    <w:rsid w:val="003D0AD0"/>
    <w:rsid w:val="003D10C2"/>
    <w:rsid w:val="003D2CB1"/>
    <w:rsid w:val="003F6AAD"/>
    <w:rsid w:val="00401F63"/>
    <w:rsid w:val="00410D2A"/>
    <w:rsid w:val="00413191"/>
    <w:rsid w:val="00430115"/>
    <w:rsid w:val="00443354"/>
    <w:rsid w:val="0044667F"/>
    <w:rsid w:val="00457906"/>
    <w:rsid w:val="00466FDA"/>
    <w:rsid w:val="00470CEC"/>
    <w:rsid w:val="00484687"/>
    <w:rsid w:val="004872FA"/>
    <w:rsid w:val="004900D8"/>
    <w:rsid w:val="004A3650"/>
    <w:rsid w:val="004A3C8F"/>
    <w:rsid w:val="004B092B"/>
    <w:rsid w:val="004B1F3C"/>
    <w:rsid w:val="004B32AE"/>
    <w:rsid w:val="004B4096"/>
    <w:rsid w:val="004B4554"/>
    <w:rsid w:val="004C0A3C"/>
    <w:rsid w:val="004C7793"/>
    <w:rsid w:val="004D232D"/>
    <w:rsid w:val="004D553D"/>
    <w:rsid w:val="004E4744"/>
    <w:rsid w:val="004E4C8F"/>
    <w:rsid w:val="004F6989"/>
    <w:rsid w:val="00500D70"/>
    <w:rsid w:val="00516BE8"/>
    <w:rsid w:val="00520DDD"/>
    <w:rsid w:val="00524F72"/>
    <w:rsid w:val="00533C55"/>
    <w:rsid w:val="00546526"/>
    <w:rsid w:val="005469D5"/>
    <w:rsid w:val="00551BCB"/>
    <w:rsid w:val="00553A0E"/>
    <w:rsid w:val="00555FAA"/>
    <w:rsid w:val="00561060"/>
    <w:rsid w:val="00562C39"/>
    <w:rsid w:val="00563AB9"/>
    <w:rsid w:val="005642D6"/>
    <w:rsid w:val="005778B1"/>
    <w:rsid w:val="00584BA6"/>
    <w:rsid w:val="005B049B"/>
    <w:rsid w:val="005C4253"/>
    <w:rsid w:val="005D1812"/>
    <w:rsid w:val="005D1FC0"/>
    <w:rsid w:val="005D6951"/>
    <w:rsid w:val="005F5652"/>
    <w:rsid w:val="00602BE7"/>
    <w:rsid w:val="006031A9"/>
    <w:rsid w:val="00604682"/>
    <w:rsid w:val="006223EC"/>
    <w:rsid w:val="006239A6"/>
    <w:rsid w:val="006357C7"/>
    <w:rsid w:val="00636CDB"/>
    <w:rsid w:val="006403CF"/>
    <w:rsid w:val="00640F1F"/>
    <w:rsid w:val="00651456"/>
    <w:rsid w:val="006529A3"/>
    <w:rsid w:val="00653B3D"/>
    <w:rsid w:val="00664D9D"/>
    <w:rsid w:val="0066671A"/>
    <w:rsid w:val="00690E9E"/>
    <w:rsid w:val="00692C40"/>
    <w:rsid w:val="00693B1E"/>
    <w:rsid w:val="006B0EB0"/>
    <w:rsid w:val="006C3F80"/>
    <w:rsid w:val="006C6456"/>
    <w:rsid w:val="006E4E57"/>
    <w:rsid w:val="006E7C61"/>
    <w:rsid w:val="006F54ED"/>
    <w:rsid w:val="00701AF7"/>
    <w:rsid w:val="00711627"/>
    <w:rsid w:val="0071276C"/>
    <w:rsid w:val="00717AE2"/>
    <w:rsid w:val="00720A0F"/>
    <w:rsid w:val="00724F61"/>
    <w:rsid w:val="00726A30"/>
    <w:rsid w:val="0074681F"/>
    <w:rsid w:val="0075036A"/>
    <w:rsid w:val="00750A0F"/>
    <w:rsid w:val="00753C62"/>
    <w:rsid w:val="0076405A"/>
    <w:rsid w:val="007813DD"/>
    <w:rsid w:val="00793100"/>
    <w:rsid w:val="0079431C"/>
    <w:rsid w:val="00794BED"/>
    <w:rsid w:val="00797CCF"/>
    <w:rsid w:val="007A12CD"/>
    <w:rsid w:val="007A51F2"/>
    <w:rsid w:val="007B73EE"/>
    <w:rsid w:val="007C23BD"/>
    <w:rsid w:val="007D3685"/>
    <w:rsid w:val="007D5B8D"/>
    <w:rsid w:val="007D7DEF"/>
    <w:rsid w:val="007E1CFA"/>
    <w:rsid w:val="007F1DDF"/>
    <w:rsid w:val="007F7F31"/>
    <w:rsid w:val="00824670"/>
    <w:rsid w:val="008270EA"/>
    <w:rsid w:val="0083106C"/>
    <w:rsid w:val="0084140E"/>
    <w:rsid w:val="00845F92"/>
    <w:rsid w:val="00861184"/>
    <w:rsid w:val="00862EB1"/>
    <w:rsid w:val="00872D50"/>
    <w:rsid w:val="00876109"/>
    <w:rsid w:val="008A2FFA"/>
    <w:rsid w:val="008A3540"/>
    <w:rsid w:val="008B73E6"/>
    <w:rsid w:val="008F1E69"/>
    <w:rsid w:val="00916D4C"/>
    <w:rsid w:val="0094589A"/>
    <w:rsid w:val="00947D95"/>
    <w:rsid w:val="00954DFF"/>
    <w:rsid w:val="00954ECD"/>
    <w:rsid w:val="00962D32"/>
    <w:rsid w:val="00964456"/>
    <w:rsid w:val="00965831"/>
    <w:rsid w:val="00985686"/>
    <w:rsid w:val="009910FC"/>
    <w:rsid w:val="009A2EFF"/>
    <w:rsid w:val="009A7E97"/>
    <w:rsid w:val="009C3501"/>
    <w:rsid w:val="009D4C12"/>
    <w:rsid w:val="009E0E0E"/>
    <w:rsid w:val="00A05923"/>
    <w:rsid w:val="00A126DD"/>
    <w:rsid w:val="00A16136"/>
    <w:rsid w:val="00A17449"/>
    <w:rsid w:val="00A21F19"/>
    <w:rsid w:val="00A342DA"/>
    <w:rsid w:val="00A3648F"/>
    <w:rsid w:val="00A66E2A"/>
    <w:rsid w:val="00A91E2B"/>
    <w:rsid w:val="00A92C0A"/>
    <w:rsid w:val="00A9461D"/>
    <w:rsid w:val="00AA2918"/>
    <w:rsid w:val="00AC1A1C"/>
    <w:rsid w:val="00AD0481"/>
    <w:rsid w:val="00AD4C28"/>
    <w:rsid w:val="00AF063B"/>
    <w:rsid w:val="00AF0D55"/>
    <w:rsid w:val="00B3544E"/>
    <w:rsid w:val="00B40C80"/>
    <w:rsid w:val="00B42B53"/>
    <w:rsid w:val="00B50080"/>
    <w:rsid w:val="00B65024"/>
    <w:rsid w:val="00B93062"/>
    <w:rsid w:val="00B9605C"/>
    <w:rsid w:val="00B96FF5"/>
    <w:rsid w:val="00BA1CBD"/>
    <w:rsid w:val="00BA6042"/>
    <w:rsid w:val="00BC47C7"/>
    <w:rsid w:val="00BE0249"/>
    <w:rsid w:val="00BE1C84"/>
    <w:rsid w:val="00BE41F6"/>
    <w:rsid w:val="00BE79FF"/>
    <w:rsid w:val="00BF46EC"/>
    <w:rsid w:val="00C02DAD"/>
    <w:rsid w:val="00C04CDA"/>
    <w:rsid w:val="00C053C0"/>
    <w:rsid w:val="00C327B1"/>
    <w:rsid w:val="00C52848"/>
    <w:rsid w:val="00C530CF"/>
    <w:rsid w:val="00C60F52"/>
    <w:rsid w:val="00C6554C"/>
    <w:rsid w:val="00C65601"/>
    <w:rsid w:val="00C67A67"/>
    <w:rsid w:val="00C81FEE"/>
    <w:rsid w:val="00CB058E"/>
    <w:rsid w:val="00CC6F70"/>
    <w:rsid w:val="00CD4EC4"/>
    <w:rsid w:val="00CD5240"/>
    <w:rsid w:val="00CD5B3C"/>
    <w:rsid w:val="00CD6134"/>
    <w:rsid w:val="00CD6809"/>
    <w:rsid w:val="00CE021D"/>
    <w:rsid w:val="00CE0E9C"/>
    <w:rsid w:val="00CE32EF"/>
    <w:rsid w:val="00CE42C6"/>
    <w:rsid w:val="00CE6E0C"/>
    <w:rsid w:val="00CF090A"/>
    <w:rsid w:val="00D03082"/>
    <w:rsid w:val="00D1747F"/>
    <w:rsid w:val="00D214C6"/>
    <w:rsid w:val="00D22C77"/>
    <w:rsid w:val="00D349BE"/>
    <w:rsid w:val="00D429D4"/>
    <w:rsid w:val="00D442F7"/>
    <w:rsid w:val="00D70099"/>
    <w:rsid w:val="00D750F7"/>
    <w:rsid w:val="00D84975"/>
    <w:rsid w:val="00D86C1D"/>
    <w:rsid w:val="00DB08BD"/>
    <w:rsid w:val="00DB2F91"/>
    <w:rsid w:val="00DB3509"/>
    <w:rsid w:val="00DC7AEB"/>
    <w:rsid w:val="00DD0DA8"/>
    <w:rsid w:val="00DE6BC6"/>
    <w:rsid w:val="00DF0D62"/>
    <w:rsid w:val="00DF1E56"/>
    <w:rsid w:val="00DF24CD"/>
    <w:rsid w:val="00DF344B"/>
    <w:rsid w:val="00DF4E45"/>
    <w:rsid w:val="00E06F09"/>
    <w:rsid w:val="00E128F7"/>
    <w:rsid w:val="00E16FCD"/>
    <w:rsid w:val="00E20170"/>
    <w:rsid w:val="00E5198D"/>
    <w:rsid w:val="00E573C8"/>
    <w:rsid w:val="00E61970"/>
    <w:rsid w:val="00E65F31"/>
    <w:rsid w:val="00E6746A"/>
    <w:rsid w:val="00E938A3"/>
    <w:rsid w:val="00EA28BC"/>
    <w:rsid w:val="00EA3124"/>
    <w:rsid w:val="00EE33A3"/>
    <w:rsid w:val="00EE5F9F"/>
    <w:rsid w:val="00F00CAA"/>
    <w:rsid w:val="00F14BE8"/>
    <w:rsid w:val="00F155B1"/>
    <w:rsid w:val="00F21BDC"/>
    <w:rsid w:val="00F26EDB"/>
    <w:rsid w:val="00F3189A"/>
    <w:rsid w:val="00F3364D"/>
    <w:rsid w:val="00F37C6A"/>
    <w:rsid w:val="00F44B38"/>
    <w:rsid w:val="00F5083A"/>
    <w:rsid w:val="00F527F6"/>
    <w:rsid w:val="00F60A0E"/>
    <w:rsid w:val="00F65E0C"/>
    <w:rsid w:val="00F662E5"/>
    <w:rsid w:val="00F7077E"/>
    <w:rsid w:val="00F70FCB"/>
    <w:rsid w:val="00F77AC0"/>
    <w:rsid w:val="00F87FF9"/>
    <w:rsid w:val="00FA2B99"/>
    <w:rsid w:val="00FD04A3"/>
    <w:rsid w:val="00FD60E1"/>
    <w:rsid w:val="00FF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071FFB"/>
  <w15:chartTrackingRefBased/>
  <w15:docId w15:val="{E22801C6-6276-4C66-824A-C7343840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20" w:lineRule="exact"/>
      <w:jc w:val="center"/>
      <w:outlineLvl w:val="0"/>
    </w:pPr>
    <w:rPr>
      <w:b/>
      <w:spacing w:val="-14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spacing w:line="312" w:lineRule="auto"/>
      <w:jc w:val="both"/>
      <w:outlineLvl w:val="1"/>
    </w:pPr>
    <w:rPr>
      <w:sz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pPr>
      <w:ind w:firstLine="709"/>
    </w:pPr>
    <w:rPr>
      <w:sz w:val="26"/>
    </w:rPr>
  </w:style>
  <w:style w:type="paragraph" w:styleId="a3">
    <w:name w:val="Body Text Indent"/>
    <w:basedOn w:val="a"/>
    <w:link w:val="a4"/>
    <w:pPr>
      <w:ind w:firstLine="720"/>
    </w:pPr>
    <w:rPr>
      <w:sz w:val="26"/>
      <w:szCs w:val="20"/>
      <w:lang w:val="x-none" w:eastAsia="x-none"/>
    </w:rPr>
  </w:style>
  <w:style w:type="paragraph" w:customStyle="1" w:styleId="rvps2">
    <w:name w:val="rvps2"/>
    <w:basedOn w:val="a"/>
    <w:rsid w:val="005F5652"/>
    <w:pPr>
      <w:spacing w:before="100" w:beforeAutospacing="1" w:after="100" w:afterAutospacing="1"/>
    </w:pPr>
    <w:rPr>
      <w:color w:val="000000"/>
    </w:rPr>
  </w:style>
  <w:style w:type="paragraph" w:styleId="a5">
    <w:name w:val="header"/>
    <w:basedOn w:val="a"/>
    <w:link w:val="a6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4E4744"/>
    <w:rPr>
      <w:sz w:val="24"/>
      <w:szCs w:val="24"/>
    </w:rPr>
  </w:style>
  <w:style w:type="paragraph" w:styleId="a7">
    <w:name w:val="footer"/>
    <w:basedOn w:val="a"/>
    <w:link w:val="a8"/>
    <w:uiPriority w:val="99"/>
    <w:rsid w:val="004E474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uiPriority w:val="99"/>
    <w:rsid w:val="004E4744"/>
    <w:rPr>
      <w:sz w:val="24"/>
      <w:szCs w:val="24"/>
    </w:rPr>
  </w:style>
  <w:style w:type="paragraph" w:styleId="a9">
    <w:name w:val="Balloon Text"/>
    <w:basedOn w:val="a"/>
    <w:link w:val="aa"/>
    <w:uiPriority w:val="99"/>
    <w:rsid w:val="009A7E97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uiPriority w:val="99"/>
    <w:rsid w:val="009A7E97"/>
    <w:rPr>
      <w:rFonts w:ascii="Tahoma" w:hAnsi="Tahoma" w:cs="Tahoma"/>
      <w:sz w:val="16"/>
      <w:szCs w:val="16"/>
    </w:rPr>
  </w:style>
  <w:style w:type="character" w:customStyle="1" w:styleId="rvts7">
    <w:name w:val="rvts7"/>
    <w:rsid w:val="0003315F"/>
  </w:style>
  <w:style w:type="character" w:styleId="ab">
    <w:name w:val="Hyperlink"/>
    <w:rsid w:val="00484687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3"/>
    <w:rsid w:val="001222E9"/>
    <w:rPr>
      <w:sz w:val="26"/>
    </w:rPr>
  </w:style>
  <w:style w:type="paragraph" w:styleId="ac">
    <w:name w:val="Body Text"/>
    <w:basedOn w:val="a"/>
    <w:link w:val="ad"/>
    <w:rsid w:val="001222E9"/>
    <w:pPr>
      <w:spacing w:line="360" w:lineRule="auto"/>
      <w:jc w:val="center"/>
    </w:pPr>
    <w:rPr>
      <w:sz w:val="26"/>
      <w:szCs w:val="20"/>
      <w:lang w:val="x-none" w:eastAsia="x-none"/>
    </w:rPr>
  </w:style>
  <w:style w:type="character" w:customStyle="1" w:styleId="ad">
    <w:name w:val="Основной текст Знак"/>
    <w:link w:val="ac"/>
    <w:rsid w:val="001222E9"/>
    <w:rPr>
      <w:sz w:val="26"/>
      <w:lang w:val="x-none" w:eastAsia="x-none"/>
    </w:rPr>
  </w:style>
  <w:style w:type="character" w:styleId="ae">
    <w:name w:val="page number"/>
    <w:rsid w:val="001222E9"/>
  </w:style>
  <w:style w:type="table" w:styleId="af">
    <w:name w:val="Table Grid"/>
    <w:basedOn w:val="a1"/>
    <w:rsid w:val="00122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 Знак Знак2"/>
    <w:basedOn w:val="a"/>
    <w:rsid w:val="001222E9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ConsPlusNormal">
    <w:name w:val="ConsPlusNormal"/>
    <w:rsid w:val="001222E9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22">
    <w:name w:val="Body Text 2"/>
    <w:basedOn w:val="a"/>
    <w:link w:val="23"/>
    <w:rsid w:val="001222E9"/>
    <w:pPr>
      <w:spacing w:after="120" w:line="480" w:lineRule="auto"/>
    </w:pPr>
    <w:rPr>
      <w:rFonts w:eastAsia="Batang"/>
      <w:lang w:val="x-none" w:eastAsia="x-none"/>
    </w:rPr>
  </w:style>
  <w:style w:type="character" w:customStyle="1" w:styleId="23">
    <w:name w:val="Основной текст 2 Знак"/>
    <w:link w:val="22"/>
    <w:rsid w:val="001222E9"/>
    <w:rPr>
      <w:rFonts w:eastAsia="Batang"/>
      <w:sz w:val="24"/>
      <w:szCs w:val="24"/>
    </w:rPr>
  </w:style>
  <w:style w:type="paragraph" w:customStyle="1" w:styleId="ConsPlusNonformat">
    <w:name w:val="ConsPlusNonformat"/>
    <w:rsid w:val="001222E9"/>
    <w:pPr>
      <w:autoSpaceDE w:val="0"/>
      <w:autoSpaceDN w:val="0"/>
      <w:adjustRightInd w:val="0"/>
    </w:pPr>
    <w:rPr>
      <w:rFonts w:ascii="Courier New" w:eastAsia="Batang" w:hAnsi="Courier New" w:cs="Courier New"/>
    </w:rPr>
  </w:style>
  <w:style w:type="paragraph" w:customStyle="1" w:styleId="ConsPlusTitle">
    <w:name w:val="ConsPlusTitle"/>
    <w:rsid w:val="001222E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</w:rPr>
  </w:style>
  <w:style w:type="character" w:customStyle="1" w:styleId="20">
    <w:name w:val="Заголовок 2 Знак"/>
    <w:link w:val="2"/>
    <w:rsid w:val="001222E9"/>
    <w:rPr>
      <w:sz w:val="26"/>
      <w:szCs w:val="24"/>
    </w:rPr>
  </w:style>
  <w:style w:type="numbering" w:customStyle="1" w:styleId="10">
    <w:name w:val="Нет списка1"/>
    <w:next w:val="a2"/>
    <w:uiPriority w:val="99"/>
    <w:semiHidden/>
    <w:unhideWhenUsed/>
    <w:rsid w:val="001222E9"/>
  </w:style>
  <w:style w:type="paragraph" w:styleId="af0">
    <w:name w:val="Название"/>
    <w:basedOn w:val="a"/>
    <w:link w:val="af1"/>
    <w:qFormat/>
    <w:rsid w:val="001222E9"/>
    <w:pPr>
      <w:jc w:val="center"/>
    </w:pPr>
    <w:rPr>
      <w:sz w:val="26"/>
      <w:szCs w:val="26"/>
      <w:lang w:val="x-none" w:eastAsia="x-none"/>
    </w:rPr>
  </w:style>
  <w:style w:type="character" w:customStyle="1" w:styleId="af1">
    <w:name w:val="Название Знак"/>
    <w:link w:val="af0"/>
    <w:rsid w:val="001222E9"/>
    <w:rPr>
      <w:sz w:val="26"/>
      <w:szCs w:val="26"/>
      <w:lang w:val="x-none"/>
    </w:rPr>
  </w:style>
  <w:style w:type="paragraph" w:styleId="af2">
    <w:name w:val="List Paragraph"/>
    <w:basedOn w:val="a"/>
    <w:uiPriority w:val="34"/>
    <w:qFormat/>
    <w:rsid w:val="001222E9"/>
    <w:pPr>
      <w:ind w:left="720"/>
      <w:contextualSpacing/>
    </w:pPr>
    <w:rPr>
      <w:sz w:val="28"/>
      <w:szCs w:val="28"/>
    </w:rPr>
  </w:style>
  <w:style w:type="table" w:customStyle="1" w:styleId="11">
    <w:name w:val="Сетка таблицы1"/>
    <w:basedOn w:val="a1"/>
    <w:next w:val="af"/>
    <w:uiPriority w:val="59"/>
    <w:rsid w:val="001222E9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2">
    <w:name w:val="Body Text 2"/>
    <w:basedOn w:val="a"/>
    <w:rsid w:val="001222E9"/>
    <w:pPr>
      <w:ind w:firstLine="720"/>
    </w:pPr>
    <w:rPr>
      <w:sz w:val="20"/>
      <w:szCs w:val="20"/>
    </w:rPr>
  </w:style>
  <w:style w:type="paragraph" w:customStyle="1" w:styleId="ConsPlusCell">
    <w:name w:val="ConsPlusCell"/>
    <w:rsid w:val="001222E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2">
    <w:name w:val="Font Style12"/>
    <w:rsid w:val="001222E9"/>
    <w:rPr>
      <w:rFonts w:ascii="Times New Roman" w:hAnsi="Times New Roman" w:cs="Times New Roman"/>
      <w:sz w:val="24"/>
      <w:szCs w:val="24"/>
    </w:rPr>
  </w:style>
  <w:style w:type="character" w:styleId="af3">
    <w:name w:val="Strong"/>
    <w:uiPriority w:val="22"/>
    <w:qFormat/>
    <w:rsid w:val="001222E9"/>
    <w:rPr>
      <w:b/>
      <w:bCs/>
    </w:rPr>
  </w:style>
  <w:style w:type="paragraph" w:customStyle="1" w:styleId="Style7">
    <w:name w:val="Style7"/>
    <w:basedOn w:val="a"/>
    <w:rsid w:val="001222E9"/>
    <w:pPr>
      <w:widowControl w:val="0"/>
      <w:autoSpaceDE w:val="0"/>
      <w:autoSpaceDN w:val="0"/>
      <w:adjustRightInd w:val="0"/>
      <w:spacing w:line="360" w:lineRule="auto"/>
      <w:ind w:firstLine="737"/>
      <w:jc w:val="both"/>
    </w:pPr>
    <w:rPr>
      <w:rFonts w:ascii="Lucida Sans Unicode" w:hAnsi="Lucida Sans Unicode"/>
    </w:rPr>
  </w:style>
  <w:style w:type="character" w:customStyle="1" w:styleId="rvts6">
    <w:name w:val="rvts6"/>
    <w:rsid w:val="001222E9"/>
  </w:style>
  <w:style w:type="paragraph" w:customStyle="1" w:styleId="rvps3">
    <w:name w:val="rvps3"/>
    <w:basedOn w:val="a"/>
    <w:rsid w:val="001222E9"/>
    <w:pPr>
      <w:spacing w:before="100" w:beforeAutospacing="1" w:after="100" w:afterAutospacing="1"/>
    </w:pPr>
    <w:rPr>
      <w:color w:val="000000"/>
    </w:rPr>
  </w:style>
  <w:style w:type="paragraph" w:styleId="24">
    <w:name w:val="Body Text Indent 2"/>
    <w:basedOn w:val="a"/>
    <w:link w:val="25"/>
    <w:rsid w:val="001222E9"/>
    <w:pPr>
      <w:spacing w:after="120" w:line="480" w:lineRule="auto"/>
      <w:ind w:left="283"/>
    </w:pPr>
    <w:rPr>
      <w:lang w:val="x-none" w:eastAsia="x-none"/>
    </w:rPr>
  </w:style>
  <w:style w:type="character" w:customStyle="1" w:styleId="25">
    <w:name w:val="Основной текст с отступом 2 Знак"/>
    <w:link w:val="24"/>
    <w:rsid w:val="001222E9"/>
    <w:rPr>
      <w:sz w:val="24"/>
      <w:szCs w:val="24"/>
    </w:rPr>
  </w:style>
  <w:style w:type="character" w:styleId="af4">
    <w:name w:val="FollowedHyperlink"/>
    <w:uiPriority w:val="99"/>
    <w:unhideWhenUsed/>
    <w:rsid w:val="001222E9"/>
    <w:rPr>
      <w:color w:val="800080"/>
      <w:u w:val="single"/>
    </w:rPr>
  </w:style>
  <w:style w:type="character" w:styleId="af5">
    <w:name w:val="Emphasis"/>
    <w:qFormat/>
    <w:rsid w:val="001222E9"/>
    <w:rPr>
      <w:i/>
      <w:iCs/>
    </w:rPr>
  </w:style>
  <w:style w:type="paragraph" w:styleId="af6">
    <w:name w:val="Обычный (веб)"/>
    <w:basedOn w:val="a"/>
    <w:uiPriority w:val="99"/>
    <w:rsid w:val="001222E9"/>
    <w:pPr>
      <w:spacing w:before="100" w:beforeAutospacing="1" w:after="100" w:afterAutospacing="1"/>
    </w:pPr>
  </w:style>
  <w:style w:type="paragraph" w:customStyle="1" w:styleId="af7">
    <w:name w:val="Содержимое таблицы"/>
    <w:basedOn w:val="a"/>
    <w:rsid w:val="002464CC"/>
    <w:pPr>
      <w:suppressLineNumbers/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customStyle="1" w:styleId="af8">
    <w:name w:val="Заголовок таблицы"/>
    <w:basedOn w:val="af7"/>
    <w:rsid w:val="002464CC"/>
    <w:pPr>
      <w:widowControl w:val="0"/>
      <w:autoSpaceDE w:val="0"/>
      <w:spacing w:after="0" w:line="240" w:lineRule="auto"/>
      <w:jc w:val="center"/>
    </w:pPr>
    <w:rPr>
      <w:rFonts w:ascii="Arial" w:eastAsia="Arial" w:hAnsi="Arial" w:cs="Arial"/>
      <w:b/>
      <w:bCs/>
      <w:sz w:val="20"/>
      <w:szCs w:val="20"/>
      <w:lang w:eastAsia="zh-CN" w:bidi="hi-IN"/>
    </w:rPr>
  </w:style>
  <w:style w:type="paragraph" w:customStyle="1" w:styleId="af9">
    <w:name w:val="Прижатый влево"/>
    <w:basedOn w:val="a"/>
    <w:next w:val="a"/>
    <w:rsid w:val="00011D66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zh-CN" w:bidi="hi-IN"/>
    </w:rPr>
  </w:style>
  <w:style w:type="paragraph" w:customStyle="1" w:styleId="afa">
    <w:name w:val="Знак"/>
    <w:basedOn w:val="a"/>
    <w:rsid w:val="00CD680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Title">
    <w:name w:val="ConsTitle"/>
    <w:rsid w:val="00CC6F70"/>
    <w:pPr>
      <w:widowControl w:val="0"/>
      <w:tabs>
        <w:tab w:val="left" w:pos="1701"/>
      </w:tabs>
      <w:suppressAutoHyphens/>
      <w:autoSpaceDE w:val="0"/>
      <w:jc w:val="both"/>
    </w:pPr>
    <w:rPr>
      <w:bCs/>
      <w:sz w:val="28"/>
      <w:szCs w:val="28"/>
      <w:lang w:eastAsia="zh-CN"/>
    </w:rPr>
  </w:style>
  <w:style w:type="paragraph" w:customStyle="1" w:styleId="26">
    <w:name w:val="Знак2"/>
    <w:basedOn w:val="a"/>
    <w:rsid w:val="00F3364D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rpk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pmrpk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44;\&#1048;&#1045;%202\&#1055;&#1047;&#1047;%20&#1080;%20&#1043;&#1045;&#1053;&#1055;&#1051;&#1040;&#1053;\&#1057;&#1077;&#1083;&#1072;%20&#1043;&#1055;%202013\&#1055;&#1047;&#1047;\2016%20&#1055;&#1047;&#1047;%20%20&#1053;&#1055;&#1040;\&#1056;&#1077;&#1075;&#1083;&#1072;&#1084;&#1077;&#1085;&#1090;%20&#1087;&#1088;&#1077;&#1076;&#1086;&#1089;&#1090;&#1072;&#1074;&#1083;&#1077;&#1085;&#1080;&#1077;%20&#1047;&#1059;%20&#1073;&#1077;&#1079;%20&#1087;&#1088;&#1086;&#1074;&#1077;&#1076;&#1077;&#1085;&#1080;&#1103;%20&#1090;&#1086;&#1088;&#1075;&#1086;&#1074;%20-%20&#1086;&#1082;&#1086;&#1085;&#1095;&#1072;&#1090;&#1077;&#1083;&#1100;&#1085;&#1099;&#1081;%20&#1074;&#1072;&#1088;&#1080;&#1072;&#1085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Регламент предоставление ЗУ без проведения торгов - окончательный вариант.dot</Template>
  <TotalTime>1</TotalTime>
  <Pages>4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распределении средств федерального бюджета</vt:lpstr>
    </vt:vector>
  </TitlesOfParts>
  <Company>АПК</Company>
  <LinksUpToDate>false</LinksUpToDate>
  <CharactersWithSpaces>6752</CharactersWithSpaces>
  <SharedDoc>false</SharedDoc>
  <HLinks>
    <vt:vector size="12" baseType="variant">
      <vt:variant>
        <vt:i4>786507</vt:i4>
      </vt:variant>
      <vt:variant>
        <vt:i4>3</vt:i4>
      </vt:variant>
      <vt:variant>
        <vt:i4>0</vt:i4>
      </vt:variant>
      <vt:variant>
        <vt:i4>5</vt:i4>
      </vt:variant>
      <vt:variant>
        <vt:lpwstr>http://www.apmrpk.ru/</vt:lpwstr>
      </vt:variant>
      <vt:variant>
        <vt:lpwstr/>
      </vt:variant>
      <vt:variant>
        <vt:i4>786507</vt:i4>
      </vt:variant>
      <vt:variant>
        <vt:i4>0</vt:i4>
      </vt:variant>
      <vt:variant>
        <vt:i4>0</vt:i4>
      </vt:variant>
      <vt:variant>
        <vt:i4>5</vt:i4>
      </vt:variant>
      <vt:variant>
        <vt:lpwstr>http://www.apmrpk.ru/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распределении средств федерального бюджета</dc:title>
  <dc:subject/>
  <dc:creator>User</dc:creator>
  <cp:keywords/>
  <cp:lastModifiedBy>Михаил Репчинский</cp:lastModifiedBy>
  <cp:revision>2</cp:revision>
  <cp:lastPrinted>2018-09-07T05:41:00Z</cp:lastPrinted>
  <dcterms:created xsi:type="dcterms:W3CDTF">2021-09-20T10:42:00Z</dcterms:created>
  <dcterms:modified xsi:type="dcterms:W3CDTF">2021-09-20T10:42:00Z</dcterms:modified>
</cp:coreProperties>
</file>