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1E0"/>
      </w:tblPr>
      <w:tblGrid>
        <w:gridCol w:w="9570"/>
      </w:tblGrid>
      <w:tr w:rsidR="00B35F33" w:rsidRPr="00001994" w:rsidTr="00325944">
        <w:tc>
          <w:tcPr>
            <w:tcW w:w="9570" w:type="dxa"/>
            <w:shd w:val="clear" w:color="auto" w:fill="auto"/>
          </w:tcPr>
          <w:p w:rsidR="00B35F33" w:rsidRDefault="007D3808" w:rsidP="00325944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2887980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19050" t="0" r="1905" b="0"/>
                  <wp:wrapNone/>
                  <wp:docPr id="4" name="Рисунок 4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B35F33" w:rsidRDefault="00B35F33" w:rsidP="00866254">
            <w:pPr>
              <w:jc w:val="right"/>
            </w:pPr>
          </w:p>
          <w:p w:rsidR="00B35F33" w:rsidRDefault="00B35F33" w:rsidP="00325944">
            <w:pPr>
              <w:jc w:val="center"/>
            </w:pPr>
          </w:p>
          <w:p w:rsidR="00B35F33" w:rsidRPr="00001994" w:rsidRDefault="00B35F33" w:rsidP="00325944">
            <w:pPr>
              <w:jc w:val="center"/>
            </w:pPr>
          </w:p>
        </w:tc>
      </w:tr>
    </w:tbl>
    <w:p w:rsidR="00D2667A" w:rsidRDefault="00D2667A" w:rsidP="00D2667A">
      <w:pPr>
        <w:jc w:val="center"/>
        <w:rPr>
          <w:b/>
          <w:sz w:val="26"/>
        </w:rPr>
      </w:pPr>
    </w:p>
    <w:p w:rsidR="00D2667A" w:rsidRPr="007104DC" w:rsidRDefault="00D2667A" w:rsidP="00AB4672">
      <w:pPr>
        <w:tabs>
          <w:tab w:val="left" w:pos="4040"/>
          <w:tab w:val="center" w:pos="4677"/>
        </w:tabs>
        <w:jc w:val="center"/>
        <w:rPr>
          <w:szCs w:val="28"/>
        </w:rPr>
      </w:pPr>
      <w:r w:rsidRPr="007104DC">
        <w:rPr>
          <w:szCs w:val="28"/>
        </w:rPr>
        <w:t>ДУМА</w:t>
      </w:r>
    </w:p>
    <w:p w:rsidR="00D2667A" w:rsidRPr="007104DC" w:rsidRDefault="00D2667A" w:rsidP="00AB4672">
      <w:pPr>
        <w:jc w:val="center"/>
        <w:rPr>
          <w:szCs w:val="28"/>
        </w:rPr>
      </w:pPr>
      <w:r w:rsidRPr="007104DC">
        <w:rPr>
          <w:szCs w:val="28"/>
        </w:rPr>
        <w:t>ПОЖАРСКОГО МУНИЦИПАЛЬНОГО РАЙОНА</w:t>
      </w:r>
    </w:p>
    <w:p w:rsidR="00D2667A" w:rsidRPr="007104DC" w:rsidRDefault="00D2667A" w:rsidP="00AB4672">
      <w:pPr>
        <w:jc w:val="center"/>
        <w:rPr>
          <w:szCs w:val="28"/>
        </w:rPr>
      </w:pPr>
    </w:p>
    <w:p w:rsidR="00D2667A" w:rsidRPr="007104DC" w:rsidRDefault="00BF7B9A" w:rsidP="00AB4672">
      <w:pPr>
        <w:jc w:val="center"/>
        <w:rPr>
          <w:szCs w:val="28"/>
        </w:rPr>
      </w:pPr>
      <w:r w:rsidRPr="007104DC">
        <w:rPr>
          <w:szCs w:val="28"/>
        </w:rPr>
        <w:t>НОРМАТИВНЫЙ ПРАВОВОЙ АКТ</w:t>
      </w:r>
    </w:p>
    <w:p w:rsidR="00AB4672" w:rsidRDefault="00AB4672" w:rsidP="00AB4672">
      <w:pPr>
        <w:jc w:val="center"/>
        <w:rPr>
          <w:b/>
          <w:sz w:val="30"/>
        </w:rPr>
      </w:pPr>
    </w:p>
    <w:p w:rsidR="00D2667A" w:rsidRDefault="007104DC" w:rsidP="00D2667A">
      <w:pPr>
        <w:spacing w:line="360" w:lineRule="auto"/>
        <w:jc w:val="both"/>
        <w:rPr>
          <w:sz w:val="26"/>
          <w:szCs w:val="26"/>
        </w:rPr>
      </w:pPr>
      <w:bookmarkStart w:id="0" w:name="_Hlk44572922"/>
      <w:r>
        <w:rPr>
          <w:sz w:val="26"/>
          <w:szCs w:val="26"/>
        </w:rPr>
        <w:t>«26» мая 2022 года</w:t>
      </w:r>
      <w:r w:rsidR="00D2667A" w:rsidRPr="00A274BF">
        <w:rPr>
          <w:sz w:val="26"/>
          <w:szCs w:val="26"/>
        </w:rPr>
        <w:t xml:space="preserve">           </w:t>
      </w:r>
      <w:r w:rsidR="00AB4672">
        <w:rPr>
          <w:sz w:val="26"/>
          <w:szCs w:val="26"/>
        </w:rPr>
        <w:t xml:space="preserve">   </w:t>
      </w:r>
      <w:r w:rsidR="00D2667A" w:rsidRPr="00A274BF">
        <w:rPr>
          <w:sz w:val="26"/>
          <w:szCs w:val="26"/>
        </w:rPr>
        <w:t xml:space="preserve">   </w:t>
      </w:r>
      <w:r w:rsidR="00CA499B">
        <w:rPr>
          <w:sz w:val="26"/>
          <w:szCs w:val="26"/>
        </w:rPr>
        <w:t xml:space="preserve">         </w:t>
      </w:r>
      <w:bookmarkEnd w:id="0"/>
      <w:r>
        <w:rPr>
          <w:sz w:val="26"/>
          <w:szCs w:val="26"/>
        </w:rPr>
        <w:t xml:space="preserve">    </w:t>
      </w:r>
      <w:proofErr w:type="spellStart"/>
      <w:r w:rsidR="00D2667A" w:rsidRPr="00A274BF">
        <w:rPr>
          <w:sz w:val="26"/>
          <w:szCs w:val="26"/>
        </w:rPr>
        <w:t>пгт</w:t>
      </w:r>
      <w:proofErr w:type="spellEnd"/>
      <w:r w:rsidR="00D2667A" w:rsidRPr="00A274BF">
        <w:rPr>
          <w:sz w:val="26"/>
          <w:szCs w:val="26"/>
        </w:rPr>
        <w:t xml:space="preserve"> </w:t>
      </w:r>
      <w:proofErr w:type="spellStart"/>
      <w:r w:rsidR="00D2667A" w:rsidRPr="00A274BF">
        <w:rPr>
          <w:sz w:val="26"/>
          <w:szCs w:val="26"/>
        </w:rPr>
        <w:t>Лучегорск</w:t>
      </w:r>
      <w:proofErr w:type="spellEnd"/>
      <w:r w:rsidR="00D2667A" w:rsidRPr="00A70768">
        <w:rPr>
          <w:sz w:val="26"/>
          <w:szCs w:val="26"/>
        </w:rPr>
        <w:t xml:space="preserve">                </w:t>
      </w:r>
      <w:r w:rsidR="00AB4672">
        <w:rPr>
          <w:sz w:val="26"/>
          <w:szCs w:val="26"/>
        </w:rPr>
        <w:t xml:space="preserve">      </w:t>
      </w:r>
      <w:r w:rsidR="00D2667A" w:rsidRPr="00A70768">
        <w:rPr>
          <w:sz w:val="26"/>
          <w:szCs w:val="26"/>
        </w:rPr>
        <w:t xml:space="preserve">                </w:t>
      </w:r>
      <w:r w:rsidR="006B055B">
        <w:rPr>
          <w:sz w:val="26"/>
          <w:szCs w:val="26"/>
        </w:rPr>
        <w:t xml:space="preserve">   </w:t>
      </w:r>
      <w:r w:rsidR="00D2667A" w:rsidRPr="00A70768">
        <w:rPr>
          <w:sz w:val="26"/>
          <w:szCs w:val="26"/>
        </w:rPr>
        <w:t xml:space="preserve">  </w:t>
      </w:r>
      <w:r w:rsidR="00D07FE8">
        <w:rPr>
          <w:sz w:val="26"/>
          <w:szCs w:val="26"/>
        </w:rPr>
        <w:t>№</w:t>
      </w:r>
      <w:r w:rsidR="00D2667A" w:rsidRPr="00A70768">
        <w:rPr>
          <w:sz w:val="26"/>
          <w:szCs w:val="26"/>
        </w:rPr>
        <w:t xml:space="preserve"> </w:t>
      </w:r>
      <w:r>
        <w:rPr>
          <w:sz w:val="26"/>
          <w:szCs w:val="26"/>
        </w:rPr>
        <w:t>105-НПА</w:t>
      </w:r>
    </w:p>
    <w:p w:rsidR="0039253F" w:rsidRDefault="0039253F" w:rsidP="00640B65">
      <w:pPr>
        <w:jc w:val="center"/>
        <w:rPr>
          <w:b/>
          <w:szCs w:val="28"/>
        </w:rPr>
      </w:pPr>
    </w:p>
    <w:p w:rsidR="00AB4672" w:rsidRDefault="00AB4672" w:rsidP="00640B65">
      <w:pPr>
        <w:jc w:val="center"/>
        <w:rPr>
          <w:b/>
          <w:szCs w:val="28"/>
        </w:rPr>
      </w:pPr>
    </w:p>
    <w:p w:rsidR="00F66923" w:rsidRPr="00F071B5" w:rsidRDefault="00F66923" w:rsidP="00640B65">
      <w:pPr>
        <w:jc w:val="center"/>
        <w:rPr>
          <w:b/>
          <w:szCs w:val="28"/>
        </w:rPr>
      </w:pPr>
      <w:r w:rsidRPr="00F071B5">
        <w:rPr>
          <w:b/>
          <w:szCs w:val="28"/>
        </w:rPr>
        <w:t xml:space="preserve">Об </w:t>
      </w:r>
      <w:r w:rsidR="00F459AE" w:rsidRPr="00F071B5">
        <w:rPr>
          <w:b/>
          <w:szCs w:val="28"/>
        </w:rPr>
        <w:t xml:space="preserve">исполнении </w:t>
      </w:r>
      <w:r w:rsidR="009B1978" w:rsidRPr="00F071B5">
        <w:rPr>
          <w:b/>
          <w:szCs w:val="28"/>
        </w:rPr>
        <w:t xml:space="preserve">бюджета Пожарского </w:t>
      </w:r>
      <w:r w:rsidR="009E1E8B" w:rsidRPr="00F071B5">
        <w:rPr>
          <w:b/>
          <w:szCs w:val="28"/>
        </w:rPr>
        <w:t xml:space="preserve">муниципального </w:t>
      </w:r>
    </w:p>
    <w:p w:rsidR="00F459AE" w:rsidRPr="00F071B5" w:rsidRDefault="009E1E8B" w:rsidP="00640B65">
      <w:pPr>
        <w:jc w:val="center"/>
        <w:rPr>
          <w:b/>
          <w:szCs w:val="28"/>
        </w:rPr>
      </w:pPr>
      <w:r w:rsidRPr="00F071B5">
        <w:rPr>
          <w:b/>
          <w:szCs w:val="28"/>
        </w:rPr>
        <w:t>района за 20</w:t>
      </w:r>
      <w:r w:rsidR="00D07FE8" w:rsidRPr="00F071B5">
        <w:rPr>
          <w:b/>
          <w:szCs w:val="28"/>
        </w:rPr>
        <w:t>2</w:t>
      </w:r>
      <w:r w:rsidR="00F071B5" w:rsidRPr="00F071B5">
        <w:rPr>
          <w:b/>
          <w:szCs w:val="28"/>
        </w:rPr>
        <w:t>1</w:t>
      </w:r>
      <w:r w:rsidRPr="00F071B5">
        <w:rPr>
          <w:b/>
          <w:szCs w:val="28"/>
        </w:rPr>
        <w:t xml:space="preserve"> год</w:t>
      </w:r>
    </w:p>
    <w:p w:rsidR="006B055B" w:rsidRPr="00F071B5" w:rsidRDefault="006B055B" w:rsidP="00640B65">
      <w:pPr>
        <w:jc w:val="center"/>
        <w:rPr>
          <w:b/>
          <w:szCs w:val="28"/>
        </w:rPr>
      </w:pPr>
    </w:p>
    <w:p w:rsidR="006B055B" w:rsidRPr="00F071B5" w:rsidRDefault="006B055B" w:rsidP="006B055B">
      <w:pPr>
        <w:spacing w:line="360" w:lineRule="auto"/>
        <w:jc w:val="center"/>
        <w:rPr>
          <w:sz w:val="24"/>
          <w:szCs w:val="24"/>
        </w:rPr>
      </w:pPr>
      <w:proofErr w:type="gramStart"/>
      <w:r w:rsidRPr="00F071B5">
        <w:rPr>
          <w:sz w:val="24"/>
          <w:szCs w:val="24"/>
        </w:rPr>
        <w:t>Принят</w:t>
      </w:r>
      <w:proofErr w:type="gramEnd"/>
      <w:r w:rsidRPr="00F071B5">
        <w:rPr>
          <w:sz w:val="24"/>
          <w:szCs w:val="24"/>
        </w:rPr>
        <w:t xml:space="preserve"> Думой Пожарск</w:t>
      </w:r>
      <w:r w:rsidR="008E25C6" w:rsidRPr="00F071B5">
        <w:rPr>
          <w:sz w:val="24"/>
          <w:szCs w:val="24"/>
        </w:rPr>
        <w:t xml:space="preserve">ого муниципального района  </w:t>
      </w:r>
      <w:r w:rsidR="00CA499B" w:rsidRPr="00F071B5">
        <w:rPr>
          <w:sz w:val="24"/>
          <w:szCs w:val="24"/>
        </w:rPr>
        <w:t>«</w:t>
      </w:r>
      <w:r w:rsidR="007104DC">
        <w:rPr>
          <w:sz w:val="24"/>
          <w:szCs w:val="24"/>
        </w:rPr>
        <w:t>26</w:t>
      </w:r>
      <w:r w:rsidR="00CA499B" w:rsidRPr="00F071B5">
        <w:rPr>
          <w:sz w:val="24"/>
          <w:szCs w:val="24"/>
        </w:rPr>
        <w:t xml:space="preserve">» </w:t>
      </w:r>
      <w:r w:rsidR="007104DC">
        <w:rPr>
          <w:sz w:val="24"/>
          <w:szCs w:val="24"/>
        </w:rPr>
        <w:t xml:space="preserve">мая </w:t>
      </w:r>
      <w:r w:rsidR="00D07FE8" w:rsidRPr="00F071B5">
        <w:rPr>
          <w:sz w:val="24"/>
          <w:szCs w:val="24"/>
        </w:rPr>
        <w:t>202</w:t>
      </w:r>
      <w:r w:rsidR="00F071B5" w:rsidRPr="00F071B5">
        <w:rPr>
          <w:sz w:val="24"/>
          <w:szCs w:val="24"/>
        </w:rPr>
        <w:t>2</w:t>
      </w:r>
      <w:r w:rsidR="00CA499B" w:rsidRPr="00F071B5">
        <w:rPr>
          <w:sz w:val="24"/>
          <w:szCs w:val="24"/>
        </w:rPr>
        <w:t xml:space="preserve"> года                           </w:t>
      </w:r>
    </w:p>
    <w:p w:rsidR="006B055B" w:rsidRPr="00F071B5" w:rsidRDefault="006B055B" w:rsidP="006B055B">
      <w:pPr>
        <w:spacing w:line="360" w:lineRule="auto"/>
        <w:jc w:val="center"/>
        <w:rPr>
          <w:szCs w:val="28"/>
        </w:rPr>
      </w:pPr>
    </w:p>
    <w:p w:rsidR="00DE097B" w:rsidRPr="00F071B5" w:rsidRDefault="00DE097B" w:rsidP="00AB4672">
      <w:pPr>
        <w:spacing w:line="360" w:lineRule="auto"/>
        <w:ind w:firstLine="709"/>
        <w:jc w:val="both"/>
        <w:rPr>
          <w:szCs w:val="28"/>
        </w:rPr>
      </w:pPr>
      <w:r w:rsidRPr="00F071B5">
        <w:rPr>
          <w:szCs w:val="28"/>
        </w:rPr>
        <w:t>На основании статьи 264</w:t>
      </w:r>
      <w:r w:rsidR="00842624" w:rsidRPr="00F071B5">
        <w:rPr>
          <w:szCs w:val="28"/>
          <w:vertAlign w:val="superscript"/>
        </w:rPr>
        <w:t>1</w:t>
      </w:r>
      <w:r w:rsidR="00842624" w:rsidRPr="00F071B5">
        <w:rPr>
          <w:szCs w:val="28"/>
        </w:rPr>
        <w:t>, 264</w:t>
      </w:r>
      <w:r w:rsidR="00842624" w:rsidRPr="00F071B5">
        <w:rPr>
          <w:szCs w:val="28"/>
          <w:vertAlign w:val="superscript"/>
        </w:rPr>
        <w:t>2</w:t>
      </w:r>
      <w:r w:rsidR="00842624" w:rsidRPr="00F071B5">
        <w:rPr>
          <w:szCs w:val="28"/>
        </w:rPr>
        <w:t xml:space="preserve"> главы 25</w:t>
      </w:r>
      <w:r w:rsidR="00842624" w:rsidRPr="00F071B5">
        <w:rPr>
          <w:szCs w:val="28"/>
          <w:vertAlign w:val="superscript"/>
        </w:rPr>
        <w:t>1</w:t>
      </w:r>
      <w:r w:rsidRPr="00F071B5">
        <w:rPr>
          <w:szCs w:val="28"/>
        </w:rPr>
        <w:t xml:space="preserve"> Бюджетного кодекс</w:t>
      </w:r>
      <w:r w:rsidR="00E50D1D" w:rsidRPr="00F071B5">
        <w:rPr>
          <w:szCs w:val="28"/>
        </w:rPr>
        <w:t xml:space="preserve">а Российской Федерации, </w:t>
      </w:r>
      <w:r w:rsidRPr="00F071B5">
        <w:rPr>
          <w:szCs w:val="28"/>
        </w:rPr>
        <w:t>статьи 6</w:t>
      </w:r>
      <w:r w:rsidR="00E50D1D" w:rsidRPr="00F071B5">
        <w:rPr>
          <w:szCs w:val="28"/>
        </w:rPr>
        <w:t>2</w:t>
      </w:r>
      <w:r w:rsidRPr="00F071B5">
        <w:rPr>
          <w:szCs w:val="28"/>
        </w:rPr>
        <w:t xml:space="preserve"> главы </w:t>
      </w:r>
      <w:r w:rsidR="00A32DBB" w:rsidRPr="00F071B5">
        <w:rPr>
          <w:szCs w:val="28"/>
        </w:rPr>
        <w:t>8</w:t>
      </w:r>
      <w:r w:rsidR="00AB4672" w:rsidRPr="00F071B5">
        <w:rPr>
          <w:szCs w:val="28"/>
        </w:rPr>
        <w:t xml:space="preserve"> </w:t>
      </w:r>
      <w:r w:rsidRPr="00F071B5">
        <w:rPr>
          <w:szCs w:val="28"/>
        </w:rPr>
        <w:t xml:space="preserve">Положения о бюджетном процессе и межбюджетных отношениях в Пожарском муниципальном районе, утвержденного </w:t>
      </w:r>
      <w:r w:rsidR="00FC009F" w:rsidRPr="00F071B5">
        <w:rPr>
          <w:szCs w:val="28"/>
        </w:rPr>
        <w:t>нормативным правовым актом</w:t>
      </w:r>
      <w:r w:rsidRPr="00F071B5">
        <w:rPr>
          <w:szCs w:val="28"/>
        </w:rPr>
        <w:t xml:space="preserve"> Думы Пожарского муниципального района от 2</w:t>
      </w:r>
      <w:r w:rsidR="000744BD" w:rsidRPr="00F071B5">
        <w:rPr>
          <w:szCs w:val="28"/>
        </w:rPr>
        <w:t>5</w:t>
      </w:r>
      <w:r w:rsidRPr="00F071B5">
        <w:rPr>
          <w:szCs w:val="28"/>
        </w:rPr>
        <w:t xml:space="preserve"> </w:t>
      </w:r>
      <w:r w:rsidR="000744BD" w:rsidRPr="00F071B5">
        <w:rPr>
          <w:szCs w:val="28"/>
        </w:rPr>
        <w:t>октября</w:t>
      </w:r>
      <w:r w:rsidRPr="00F071B5">
        <w:rPr>
          <w:szCs w:val="28"/>
        </w:rPr>
        <w:t xml:space="preserve"> 201</w:t>
      </w:r>
      <w:r w:rsidR="000744BD" w:rsidRPr="00F071B5">
        <w:rPr>
          <w:szCs w:val="28"/>
        </w:rPr>
        <w:t>6</w:t>
      </w:r>
      <w:r w:rsidRPr="00F071B5">
        <w:rPr>
          <w:szCs w:val="28"/>
        </w:rPr>
        <w:t xml:space="preserve"> года № </w:t>
      </w:r>
      <w:r w:rsidR="000744BD" w:rsidRPr="00F071B5">
        <w:rPr>
          <w:szCs w:val="28"/>
        </w:rPr>
        <w:t>48</w:t>
      </w:r>
      <w:r w:rsidRPr="00F071B5">
        <w:rPr>
          <w:szCs w:val="28"/>
        </w:rPr>
        <w:t>-НПА</w:t>
      </w:r>
      <w:r w:rsidR="00AB4672" w:rsidRPr="00F071B5">
        <w:rPr>
          <w:szCs w:val="28"/>
        </w:rPr>
        <w:t>,</w:t>
      </w:r>
    </w:p>
    <w:p w:rsidR="00AB4672" w:rsidRPr="00F071B5" w:rsidRDefault="00AB4672" w:rsidP="003B3F51">
      <w:pPr>
        <w:spacing w:line="360" w:lineRule="auto"/>
        <w:jc w:val="both"/>
        <w:rPr>
          <w:szCs w:val="28"/>
        </w:rPr>
      </w:pPr>
    </w:p>
    <w:p w:rsidR="00BC0D7A" w:rsidRPr="00F071B5" w:rsidRDefault="00065512" w:rsidP="00AB4672">
      <w:pPr>
        <w:spacing w:line="360" w:lineRule="auto"/>
        <w:ind w:firstLine="709"/>
        <w:jc w:val="both"/>
        <w:rPr>
          <w:bCs/>
          <w:kern w:val="36"/>
        </w:rPr>
      </w:pPr>
      <w:r w:rsidRPr="00F071B5">
        <w:t>1. Утвердить</w:t>
      </w:r>
      <w:r w:rsidR="00AB4672" w:rsidRPr="00F071B5">
        <w:t xml:space="preserve"> </w:t>
      </w:r>
      <w:r w:rsidRPr="00F071B5">
        <w:t xml:space="preserve">отчет </w:t>
      </w:r>
      <w:r w:rsidRPr="00F071B5">
        <w:rPr>
          <w:bCs/>
          <w:kern w:val="36"/>
        </w:rPr>
        <w:t xml:space="preserve">об исполнении бюджета Пожарского муниципального района за </w:t>
      </w:r>
      <w:r w:rsidR="00640B65" w:rsidRPr="00F071B5">
        <w:rPr>
          <w:bCs/>
          <w:kern w:val="36"/>
        </w:rPr>
        <w:t>20</w:t>
      </w:r>
      <w:r w:rsidR="00D07FE8" w:rsidRPr="00F071B5">
        <w:rPr>
          <w:bCs/>
          <w:kern w:val="36"/>
        </w:rPr>
        <w:t>2</w:t>
      </w:r>
      <w:r w:rsidR="00F071B5" w:rsidRPr="00F071B5">
        <w:rPr>
          <w:bCs/>
          <w:kern w:val="36"/>
        </w:rPr>
        <w:t>1</w:t>
      </w:r>
      <w:r w:rsidRPr="00F071B5">
        <w:rPr>
          <w:bCs/>
          <w:kern w:val="36"/>
        </w:rPr>
        <w:t xml:space="preserve"> год</w:t>
      </w:r>
      <w:r w:rsidR="00BC0D7A" w:rsidRPr="00F071B5">
        <w:rPr>
          <w:bCs/>
          <w:kern w:val="36"/>
        </w:rPr>
        <w:t>:</w:t>
      </w:r>
    </w:p>
    <w:p w:rsidR="00DA15CF" w:rsidRPr="00F071B5" w:rsidRDefault="00BC0D7A" w:rsidP="00AB4672">
      <w:pPr>
        <w:spacing w:line="360" w:lineRule="auto"/>
        <w:ind w:firstLine="709"/>
        <w:jc w:val="both"/>
      </w:pPr>
      <w:r w:rsidRPr="00F071B5">
        <w:rPr>
          <w:bCs/>
          <w:kern w:val="36"/>
        </w:rPr>
        <w:t>-</w:t>
      </w:r>
      <w:r w:rsidR="00065512" w:rsidRPr="00F071B5">
        <w:rPr>
          <w:bCs/>
          <w:kern w:val="36"/>
        </w:rPr>
        <w:t xml:space="preserve"> </w:t>
      </w:r>
      <w:r w:rsidR="00065512" w:rsidRPr="00F071B5">
        <w:t xml:space="preserve">по доходам в сумме </w:t>
      </w:r>
      <w:r w:rsidR="00E804B0">
        <w:t>981</w:t>
      </w:r>
      <w:r w:rsidR="00F27867" w:rsidRPr="00F071B5">
        <w:rPr>
          <w:szCs w:val="28"/>
        </w:rPr>
        <w:t> </w:t>
      </w:r>
      <w:r w:rsidR="00E804B0">
        <w:rPr>
          <w:szCs w:val="28"/>
        </w:rPr>
        <w:t>320</w:t>
      </w:r>
      <w:r w:rsidR="00F27867" w:rsidRPr="00F071B5">
        <w:rPr>
          <w:szCs w:val="28"/>
        </w:rPr>
        <w:t>,</w:t>
      </w:r>
      <w:r w:rsidR="00E804B0">
        <w:rPr>
          <w:szCs w:val="28"/>
        </w:rPr>
        <w:t>3</w:t>
      </w:r>
      <w:r w:rsidR="00F27867" w:rsidRPr="00F071B5">
        <w:rPr>
          <w:szCs w:val="28"/>
        </w:rPr>
        <w:t>1</w:t>
      </w:r>
      <w:r w:rsidR="00F27867" w:rsidRPr="00F071B5">
        <w:rPr>
          <w:sz w:val="26"/>
          <w:szCs w:val="26"/>
        </w:rPr>
        <w:t xml:space="preserve"> </w:t>
      </w:r>
      <w:r w:rsidR="00B11FC1" w:rsidRPr="00F071B5">
        <w:t>тысяч рублей</w:t>
      </w:r>
      <w:r w:rsidR="00AB4672" w:rsidRPr="00F071B5">
        <w:t xml:space="preserve"> (</w:t>
      </w:r>
      <w:r w:rsidR="00E804B0">
        <w:t>99,2</w:t>
      </w:r>
      <w:r w:rsidR="00AB4672" w:rsidRPr="00F071B5">
        <w:t>% годовых назначений)</w:t>
      </w:r>
      <w:r w:rsidR="00742F79" w:rsidRPr="00F071B5">
        <w:t xml:space="preserve">, в том числе объем </w:t>
      </w:r>
      <w:r w:rsidR="00AB4672" w:rsidRPr="00F071B5">
        <w:t>безвозмездных поступлений</w:t>
      </w:r>
      <w:r w:rsidR="00742F79" w:rsidRPr="00F071B5">
        <w:t xml:space="preserve"> от других бюджетов бюджетн</w:t>
      </w:r>
      <w:r w:rsidR="00AB4672" w:rsidRPr="00F071B5">
        <w:t>ой системы Российской Федерации</w:t>
      </w:r>
      <w:r w:rsidR="00742F79" w:rsidRPr="00F071B5">
        <w:t xml:space="preserve"> в сумме </w:t>
      </w:r>
      <w:r w:rsidR="00E804B0">
        <w:t>701</w:t>
      </w:r>
      <w:r w:rsidR="00D07FE8" w:rsidRPr="00F071B5">
        <w:rPr>
          <w:szCs w:val="28"/>
        </w:rPr>
        <w:t> </w:t>
      </w:r>
      <w:r w:rsidR="00E804B0">
        <w:rPr>
          <w:szCs w:val="28"/>
        </w:rPr>
        <w:t>630</w:t>
      </w:r>
      <w:r w:rsidR="00D07FE8" w:rsidRPr="00F071B5">
        <w:rPr>
          <w:szCs w:val="28"/>
        </w:rPr>
        <w:t>,</w:t>
      </w:r>
      <w:r w:rsidR="00E804B0">
        <w:rPr>
          <w:szCs w:val="28"/>
        </w:rPr>
        <w:t>03</w:t>
      </w:r>
      <w:r w:rsidR="00D07FE8" w:rsidRPr="00F071B5">
        <w:rPr>
          <w:sz w:val="26"/>
          <w:szCs w:val="26"/>
        </w:rPr>
        <w:t xml:space="preserve"> </w:t>
      </w:r>
      <w:r w:rsidR="00742F79" w:rsidRPr="00F071B5">
        <w:t>тысяч рублей</w:t>
      </w:r>
      <w:r w:rsidR="00DA15CF" w:rsidRPr="00F071B5">
        <w:t>;</w:t>
      </w:r>
    </w:p>
    <w:p w:rsidR="00BC0D7A" w:rsidRPr="00F071B5" w:rsidRDefault="00DA15CF" w:rsidP="00AB4672">
      <w:pPr>
        <w:spacing w:line="360" w:lineRule="auto"/>
        <w:ind w:firstLine="709"/>
        <w:jc w:val="both"/>
        <w:rPr>
          <w:szCs w:val="28"/>
        </w:rPr>
      </w:pPr>
      <w:r w:rsidRPr="00F071B5">
        <w:t>-</w:t>
      </w:r>
      <w:r w:rsidR="00AB4672" w:rsidRPr="00F071B5">
        <w:t xml:space="preserve"> </w:t>
      </w:r>
      <w:r w:rsidR="00BC30B0" w:rsidRPr="00F071B5">
        <w:t>по расх</w:t>
      </w:r>
      <w:r w:rsidR="00BC30B0" w:rsidRPr="00F071B5">
        <w:t>о</w:t>
      </w:r>
      <w:r w:rsidR="00BC30B0" w:rsidRPr="00F071B5">
        <w:t xml:space="preserve">дам в сумме </w:t>
      </w:r>
      <w:r w:rsidR="00F071B5" w:rsidRPr="00F071B5">
        <w:rPr>
          <w:color w:val="000000"/>
          <w:szCs w:val="28"/>
        </w:rPr>
        <w:t>968 442,04</w:t>
      </w:r>
      <w:r w:rsidR="00F27867" w:rsidRPr="00F071B5">
        <w:rPr>
          <w:color w:val="000000"/>
          <w:szCs w:val="28"/>
        </w:rPr>
        <w:t xml:space="preserve"> </w:t>
      </w:r>
      <w:r w:rsidR="00124853" w:rsidRPr="00F071B5">
        <w:rPr>
          <w:szCs w:val="28"/>
        </w:rPr>
        <w:t>т</w:t>
      </w:r>
      <w:r w:rsidR="001F7D95" w:rsidRPr="00F071B5">
        <w:rPr>
          <w:szCs w:val="28"/>
        </w:rPr>
        <w:t>ысяч</w:t>
      </w:r>
      <w:r w:rsidR="001F7D95" w:rsidRPr="00F071B5">
        <w:t xml:space="preserve"> рублей</w:t>
      </w:r>
      <w:r w:rsidR="00AB4672" w:rsidRPr="00F071B5">
        <w:t xml:space="preserve"> (</w:t>
      </w:r>
      <w:r w:rsidR="00F071B5" w:rsidRPr="00F071B5">
        <w:t>97,2</w:t>
      </w:r>
      <w:r w:rsidR="00AB4672" w:rsidRPr="00F071B5">
        <w:t>% годовых назначений);</w:t>
      </w:r>
    </w:p>
    <w:p w:rsidR="00AB4672" w:rsidRPr="00F071B5" w:rsidRDefault="00F27867" w:rsidP="00AB4672">
      <w:pPr>
        <w:spacing w:line="360" w:lineRule="auto"/>
        <w:ind w:firstLine="709"/>
        <w:jc w:val="both"/>
      </w:pPr>
      <w:r w:rsidRPr="00F071B5">
        <w:rPr>
          <w:szCs w:val="28"/>
        </w:rPr>
        <w:t>- про</w:t>
      </w:r>
      <w:r w:rsidR="00AB4672" w:rsidRPr="00F071B5">
        <w:rPr>
          <w:szCs w:val="28"/>
        </w:rPr>
        <w:t xml:space="preserve">фицит в размере </w:t>
      </w:r>
      <w:r w:rsidR="00F071B5" w:rsidRPr="00F071B5">
        <w:rPr>
          <w:szCs w:val="28"/>
        </w:rPr>
        <w:t>12 878,25</w:t>
      </w:r>
      <w:r w:rsidRPr="00F071B5">
        <w:rPr>
          <w:sz w:val="26"/>
          <w:szCs w:val="26"/>
        </w:rPr>
        <w:t xml:space="preserve"> </w:t>
      </w:r>
      <w:r w:rsidR="00AB4672" w:rsidRPr="00F071B5">
        <w:rPr>
          <w:szCs w:val="28"/>
        </w:rPr>
        <w:t>тысяч</w:t>
      </w:r>
      <w:r w:rsidR="00F071B5" w:rsidRPr="00F071B5">
        <w:rPr>
          <w:szCs w:val="28"/>
        </w:rPr>
        <w:t>и</w:t>
      </w:r>
      <w:r w:rsidR="00AB4672" w:rsidRPr="00F071B5">
        <w:rPr>
          <w:szCs w:val="28"/>
        </w:rPr>
        <w:t xml:space="preserve"> рублей.</w:t>
      </w:r>
    </w:p>
    <w:p w:rsidR="009208C5" w:rsidRPr="00F071B5" w:rsidRDefault="00D722EC" w:rsidP="00AB4672">
      <w:pPr>
        <w:spacing w:line="360" w:lineRule="auto"/>
        <w:ind w:firstLine="709"/>
        <w:jc w:val="both"/>
      </w:pPr>
      <w:r w:rsidRPr="00F071B5">
        <w:t>-</w:t>
      </w:r>
      <w:r w:rsidR="009208C5" w:rsidRPr="00F071B5">
        <w:t xml:space="preserve"> </w:t>
      </w:r>
      <w:r w:rsidR="00745178" w:rsidRPr="00F071B5">
        <w:t>утвердить показатели</w:t>
      </w:r>
      <w:r w:rsidR="009C6795" w:rsidRPr="00F071B5">
        <w:t xml:space="preserve"> исполнения</w:t>
      </w:r>
      <w:r w:rsidR="006B055B" w:rsidRPr="00F071B5">
        <w:t xml:space="preserve"> </w:t>
      </w:r>
      <w:r w:rsidR="00737340" w:rsidRPr="00F071B5">
        <w:t xml:space="preserve">бюджета </w:t>
      </w:r>
      <w:r w:rsidR="009208C5" w:rsidRPr="00F071B5">
        <w:t>Пожарского муниципального района</w:t>
      </w:r>
      <w:r w:rsidR="006B055B" w:rsidRPr="00F071B5">
        <w:t xml:space="preserve"> </w:t>
      </w:r>
      <w:r w:rsidR="009208C5" w:rsidRPr="00F071B5">
        <w:t xml:space="preserve">по доходам </w:t>
      </w:r>
      <w:r w:rsidR="000D3969" w:rsidRPr="00F071B5">
        <w:t>за 20</w:t>
      </w:r>
      <w:r w:rsidR="00D07FE8" w:rsidRPr="00F071B5">
        <w:t>2</w:t>
      </w:r>
      <w:r w:rsidR="00F071B5" w:rsidRPr="00F071B5">
        <w:t>1</w:t>
      </w:r>
      <w:r w:rsidR="00AB4672" w:rsidRPr="00F071B5">
        <w:t xml:space="preserve"> год согласно Приложениям</w:t>
      </w:r>
      <w:r w:rsidR="009208C5" w:rsidRPr="00F071B5">
        <w:t xml:space="preserve"> 1</w:t>
      </w:r>
      <w:r w:rsidR="00483378" w:rsidRPr="00F071B5">
        <w:t>-</w:t>
      </w:r>
      <w:r w:rsidR="00E804B0">
        <w:t>2</w:t>
      </w:r>
      <w:r w:rsidR="009208C5" w:rsidRPr="00F071B5">
        <w:t xml:space="preserve"> к </w:t>
      </w:r>
      <w:r w:rsidR="006A538B" w:rsidRPr="00F071B5">
        <w:t xml:space="preserve">настоящему </w:t>
      </w:r>
      <w:r w:rsidR="00D80C08" w:rsidRPr="00F071B5">
        <w:t>нормативному правовому акту</w:t>
      </w:r>
      <w:r w:rsidR="009208C5" w:rsidRPr="00F071B5">
        <w:t>;</w:t>
      </w:r>
    </w:p>
    <w:p w:rsidR="00CA77D5" w:rsidRPr="00F071B5" w:rsidRDefault="00036638" w:rsidP="00AB4672">
      <w:pPr>
        <w:spacing w:line="360" w:lineRule="auto"/>
        <w:ind w:firstLine="709"/>
        <w:jc w:val="both"/>
      </w:pPr>
      <w:r w:rsidRPr="00F071B5">
        <w:t xml:space="preserve">- </w:t>
      </w:r>
      <w:r w:rsidR="00525375" w:rsidRPr="00F071B5">
        <w:t>у</w:t>
      </w:r>
      <w:r w:rsidR="009F18EC" w:rsidRPr="00F071B5">
        <w:t>твердить показатели</w:t>
      </w:r>
      <w:r w:rsidR="00B77E8C" w:rsidRPr="00F071B5">
        <w:t xml:space="preserve"> исполнения</w:t>
      </w:r>
      <w:r w:rsidR="00737340" w:rsidRPr="00F071B5">
        <w:t xml:space="preserve"> </w:t>
      </w:r>
      <w:r w:rsidRPr="00F071B5">
        <w:t>бюджета Пожарского муниципального</w:t>
      </w:r>
      <w:r w:rsidR="00AB4672" w:rsidRPr="00F071B5">
        <w:t xml:space="preserve"> </w:t>
      </w:r>
      <w:r w:rsidRPr="00F071B5">
        <w:t xml:space="preserve">района по расходам за </w:t>
      </w:r>
      <w:r w:rsidR="000D3969" w:rsidRPr="00F071B5">
        <w:t>20</w:t>
      </w:r>
      <w:r w:rsidR="00D07FE8" w:rsidRPr="00F071B5">
        <w:t>2</w:t>
      </w:r>
      <w:r w:rsidR="00F071B5" w:rsidRPr="00F071B5">
        <w:t>1</w:t>
      </w:r>
      <w:r w:rsidR="00737340" w:rsidRPr="00F071B5">
        <w:t xml:space="preserve"> </w:t>
      </w:r>
      <w:r w:rsidRPr="00F071B5">
        <w:t>год по разд</w:t>
      </w:r>
      <w:r w:rsidRPr="00F071B5">
        <w:t>е</w:t>
      </w:r>
      <w:r w:rsidRPr="00F071B5">
        <w:t xml:space="preserve">лам, подразделам, целевым статьям и </w:t>
      </w:r>
      <w:r w:rsidRPr="00F071B5">
        <w:lastRenderedPageBreak/>
        <w:t xml:space="preserve">видам </w:t>
      </w:r>
      <w:proofErr w:type="gramStart"/>
      <w:r w:rsidRPr="00F071B5">
        <w:t>расходов классифик</w:t>
      </w:r>
      <w:r w:rsidRPr="00F071B5">
        <w:t>а</w:t>
      </w:r>
      <w:r w:rsidRPr="00F071B5">
        <w:t>ци</w:t>
      </w:r>
      <w:r w:rsidR="00E42CD3" w:rsidRPr="00F071B5">
        <w:t>и</w:t>
      </w:r>
      <w:r w:rsidRPr="00F071B5">
        <w:t xml:space="preserve"> расходов бюджетов Российской Федерации</w:t>
      </w:r>
      <w:proofErr w:type="gramEnd"/>
      <w:r w:rsidR="00AB4672" w:rsidRPr="00F071B5">
        <w:t xml:space="preserve"> согласно П</w:t>
      </w:r>
      <w:r w:rsidR="00E42CD3" w:rsidRPr="00F071B5">
        <w:t xml:space="preserve">риложению </w:t>
      </w:r>
      <w:r w:rsidR="00E804B0">
        <w:t>3</w:t>
      </w:r>
      <w:r w:rsidR="00E42CD3" w:rsidRPr="00F071B5">
        <w:t xml:space="preserve"> к </w:t>
      </w:r>
      <w:r w:rsidR="006A538B" w:rsidRPr="00F071B5">
        <w:t xml:space="preserve">настоящему </w:t>
      </w:r>
      <w:r w:rsidR="00CA77D5" w:rsidRPr="00F071B5">
        <w:t>нормативному правовому акту;</w:t>
      </w:r>
    </w:p>
    <w:p w:rsidR="00DA3D41" w:rsidRPr="00F071B5" w:rsidRDefault="000B541A" w:rsidP="00AB4672">
      <w:pPr>
        <w:spacing w:line="360" w:lineRule="auto"/>
        <w:ind w:firstLine="709"/>
        <w:jc w:val="both"/>
      </w:pPr>
      <w:r w:rsidRPr="00F071B5">
        <w:t xml:space="preserve">- </w:t>
      </w:r>
      <w:r w:rsidR="009F18EC" w:rsidRPr="00F071B5">
        <w:t>утвердить показатели</w:t>
      </w:r>
      <w:r w:rsidR="00525375" w:rsidRPr="00F071B5">
        <w:t xml:space="preserve"> исполнения</w:t>
      </w:r>
      <w:r w:rsidRPr="00F071B5">
        <w:t xml:space="preserve"> бюджета Пожарского муниципального района по расходам за 20</w:t>
      </w:r>
      <w:r w:rsidR="00D07FE8" w:rsidRPr="00F071B5">
        <w:t>2</w:t>
      </w:r>
      <w:r w:rsidR="00F071B5" w:rsidRPr="00F071B5">
        <w:t>1</w:t>
      </w:r>
      <w:r w:rsidRPr="00F071B5">
        <w:t xml:space="preserve"> год в ведомственной структуре </w:t>
      </w:r>
      <w:proofErr w:type="gramStart"/>
      <w:r w:rsidRPr="00F071B5">
        <w:t xml:space="preserve">расходов </w:t>
      </w:r>
      <w:r w:rsidR="00DA3D41" w:rsidRPr="00F071B5">
        <w:t>классифик</w:t>
      </w:r>
      <w:r w:rsidR="00DA3D41" w:rsidRPr="00F071B5">
        <w:t>а</w:t>
      </w:r>
      <w:r w:rsidR="00DA3D41" w:rsidRPr="00F071B5">
        <w:t>ции расходов бюджетов</w:t>
      </w:r>
      <w:r w:rsidR="006A538B" w:rsidRPr="00F071B5">
        <w:t xml:space="preserve"> Российской Федерации</w:t>
      </w:r>
      <w:proofErr w:type="gramEnd"/>
      <w:r w:rsidR="006A538B" w:rsidRPr="00F071B5">
        <w:t xml:space="preserve"> согласно П</w:t>
      </w:r>
      <w:r w:rsidR="00DA3D41" w:rsidRPr="00F071B5">
        <w:t xml:space="preserve">риложению </w:t>
      </w:r>
      <w:r w:rsidR="00E804B0">
        <w:t>5</w:t>
      </w:r>
      <w:r w:rsidR="00DA3D41" w:rsidRPr="00F071B5">
        <w:t xml:space="preserve"> к </w:t>
      </w:r>
      <w:r w:rsidR="006A538B" w:rsidRPr="00F071B5">
        <w:t xml:space="preserve">настоящему </w:t>
      </w:r>
      <w:r w:rsidR="00DA3D41" w:rsidRPr="00F071B5">
        <w:t>нормативному правовому акту;</w:t>
      </w:r>
    </w:p>
    <w:p w:rsidR="002B56CA" w:rsidRPr="00F071B5" w:rsidRDefault="002B56CA" w:rsidP="00AB4672">
      <w:pPr>
        <w:spacing w:line="360" w:lineRule="auto"/>
        <w:ind w:firstLine="709"/>
        <w:jc w:val="both"/>
      </w:pPr>
      <w:r w:rsidRPr="00F071B5">
        <w:t xml:space="preserve">- утвердить показатели исполнения </w:t>
      </w:r>
      <w:r w:rsidR="00737340" w:rsidRPr="00F071B5">
        <w:t>муниципальных</w:t>
      </w:r>
      <w:r w:rsidRPr="00F071B5">
        <w:t xml:space="preserve"> целевых программ, действующих на территории Пожарского муниципального района и предусмотренных к финансированию за сче</w:t>
      </w:r>
      <w:r w:rsidR="00D07FE8" w:rsidRPr="00F071B5">
        <w:t>т средств местного бюджета в 202</w:t>
      </w:r>
      <w:r w:rsidR="00F071B5" w:rsidRPr="00F071B5">
        <w:t>1</w:t>
      </w:r>
      <w:r w:rsidR="006A538B" w:rsidRPr="00F071B5">
        <w:t xml:space="preserve"> году согласно П</w:t>
      </w:r>
      <w:r w:rsidRPr="00F071B5">
        <w:t xml:space="preserve">риложению </w:t>
      </w:r>
      <w:r w:rsidR="00E804B0">
        <w:t>6</w:t>
      </w:r>
      <w:r w:rsidR="003F3C36" w:rsidRPr="00F071B5">
        <w:t xml:space="preserve"> к </w:t>
      </w:r>
      <w:r w:rsidR="006A538B" w:rsidRPr="00F071B5">
        <w:t xml:space="preserve">настоящему </w:t>
      </w:r>
      <w:r w:rsidR="003F3C36" w:rsidRPr="00F071B5">
        <w:t>нормативному правовому акту</w:t>
      </w:r>
      <w:r w:rsidRPr="00F071B5">
        <w:t>;</w:t>
      </w:r>
    </w:p>
    <w:p w:rsidR="00086AA3" w:rsidRPr="00F071B5" w:rsidRDefault="00086AA3" w:rsidP="00AB4672">
      <w:pPr>
        <w:spacing w:line="360" w:lineRule="auto"/>
        <w:ind w:firstLine="709"/>
        <w:jc w:val="both"/>
      </w:pPr>
      <w:r w:rsidRPr="00F071B5">
        <w:t>- утвердить показатели исполнения программы муниципальных внутренних заимствований Пожарск</w:t>
      </w:r>
      <w:r w:rsidR="00D07FE8" w:rsidRPr="00F071B5">
        <w:t>ого муниципального района за 202</w:t>
      </w:r>
      <w:r w:rsidR="00F071B5" w:rsidRPr="00F071B5">
        <w:t>1</w:t>
      </w:r>
      <w:r w:rsidR="006A538B" w:rsidRPr="00F071B5">
        <w:t xml:space="preserve"> год согласно П</w:t>
      </w:r>
      <w:r w:rsidRPr="00F071B5">
        <w:t xml:space="preserve">риложению </w:t>
      </w:r>
      <w:r w:rsidR="00737340" w:rsidRPr="00F071B5">
        <w:t>9</w:t>
      </w:r>
      <w:r w:rsidRPr="00F071B5">
        <w:t xml:space="preserve"> к </w:t>
      </w:r>
      <w:r w:rsidR="006A538B" w:rsidRPr="00F071B5">
        <w:t xml:space="preserve">настоящему </w:t>
      </w:r>
      <w:r w:rsidRPr="00F071B5">
        <w:t>нормативному правовому акту;</w:t>
      </w:r>
    </w:p>
    <w:p w:rsidR="00236608" w:rsidRPr="00F071B5" w:rsidRDefault="002B56CA" w:rsidP="00AB4672">
      <w:pPr>
        <w:spacing w:line="360" w:lineRule="auto"/>
        <w:ind w:firstLine="709"/>
        <w:jc w:val="both"/>
      </w:pPr>
      <w:r w:rsidRPr="00F071B5">
        <w:t xml:space="preserve">- </w:t>
      </w:r>
      <w:r w:rsidR="00236608" w:rsidRPr="00F071B5">
        <w:t>утвердить показатели</w:t>
      </w:r>
      <w:r w:rsidR="00746B39" w:rsidRPr="00F071B5">
        <w:t xml:space="preserve"> </w:t>
      </w:r>
      <w:proofErr w:type="gramStart"/>
      <w:r w:rsidR="00746B39" w:rsidRPr="00F071B5">
        <w:t>исполнения</w:t>
      </w:r>
      <w:r w:rsidR="00236608" w:rsidRPr="00F071B5">
        <w:t xml:space="preserve"> источников внутреннего финансирования </w:t>
      </w:r>
      <w:r w:rsidR="000A4F69" w:rsidRPr="00F071B5">
        <w:t xml:space="preserve">дефицита </w:t>
      </w:r>
      <w:r w:rsidR="00236608" w:rsidRPr="00F071B5">
        <w:t>бюджета Пожарского муниципального района</w:t>
      </w:r>
      <w:proofErr w:type="gramEnd"/>
      <w:r w:rsidR="00236608" w:rsidRPr="00F071B5">
        <w:t xml:space="preserve"> </w:t>
      </w:r>
      <w:r w:rsidR="000A4F69" w:rsidRPr="00F071B5">
        <w:t>за</w:t>
      </w:r>
      <w:r w:rsidR="00D07FE8" w:rsidRPr="00F071B5">
        <w:t xml:space="preserve"> 202</w:t>
      </w:r>
      <w:r w:rsidR="00F071B5" w:rsidRPr="00F071B5">
        <w:t>1</w:t>
      </w:r>
      <w:r w:rsidR="00236608" w:rsidRPr="00F071B5">
        <w:t xml:space="preserve"> год</w:t>
      </w:r>
      <w:r w:rsidR="006A538B" w:rsidRPr="00F071B5">
        <w:t xml:space="preserve"> согласно П</w:t>
      </w:r>
      <w:r w:rsidR="00275D14" w:rsidRPr="00F071B5">
        <w:t>риложению</w:t>
      </w:r>
      <w:r w:rsidR="00236608" w:rsidRPr="00F071B5">
        <w:t xml:space="preserve"> </w:t>
      </w:r>
      <w:r w:rsidR="00737340" w:rsidRPr="00F071B5">
        <w:t>10</w:t>
      </w:r>
      <w:r w:rsidR="00EC52FF" w:rsidRPr="00F071B5">
        <w:t xml:space="preserve"> к </w:t>
      </w:r>
      <w:r w:rsidR="006A538B" w:rsidRPr="00F071B5">
        <w:t xml:space="preserve">настоящему </w:t>
      </w:r>
      <w:r w:rsidR="00EC52FF" w:rsidRPr="00F071B5">
        <w:t>нормативному правовому акту;</w:t>
      </w:r>
    </w:p>
    <w:p w:rsidR="002B56CA" w:rsidRPr="00F071B5" w:rsidRDefault="0011373D" w:rsidP="00AB4672">
      <w:pPr>
        <w:spacing w:line="360" w:lineRule="auto"/>
        <w:ind w:firstLine="709"/>
        <w:jc w:val="both"/>
      </w:pPr>
      <w:r w:rsidRPr="00F071B5">
        <w:t xml:space="preserve">- утвердить показатели </w:t>
      </w:r>
      <w:proofErr w:type="gramStart"/>
      <w:r w:rsidR="00746B39" w:rsidRPr="00F071B5">
        <w:t xml:space="preserve">исполнения </w:t>
      </w:r>
      <w:r w:rsidRPr="00F071B5">
        <w:t>районного фонда финансовой поддержки поселений Пожарского муниципального р</w:t>
      </w:r>
      <w:r w:rsidR="00D07FE8" w:rsidRPr="00F071B5">
        <w:t>айона</w:t>
      </w:r>
      <w:proofErr w:type="gramEnd"/>
      <w:r w:rsidR="00D07FE8" w:rsidRPr="00F071B5">
        <w:t xml:space="preserve"> за 202</w:t>
      </w:r>
      <w:r w:rsidR="00F071B5" w:rsidRPr="00F071B5">
        <w:t>1</w:t>
      </w:r>
      <w:r w:rsidR="006A538B" w:rsidRPr="00F071B5">
        <w:t xml:space="preserve"> год согласно П</w:t>
      </w:r>
      <w:r w:rsidRPr="00F071B5">
        <w:t>риложению</w:t>
      </w:r>
      <w:r w:rsidR="00236608" w:rsidRPr="00F071B5">
        <w:t xml:space="preserve"> </w:t>
      </w:r>
      <w:r w:rsidR="00737340" w:rsidRPr="00F071B5">
        <w:t>11</w:t>
      </w:r>
      <w:r w:rsidR="00EC52FF" w:rsidRPr="00F071B5">
        <w:t xml:space="preserve"> </w:t>
      </w:r>
      <w:r w:rsidR="00276FBF" w:rsidRPr="00F071B5">
        <w:t xml:space="preserve">к </w:t>
      </w:r>
      <w:r w:rsidR="006A538B" w:rsidRPr="00F071B5">
        <w:t xml:space="preserve">настоящему </w:t>
      </w:r>
      <w:r w:rsidR="00276FBF" w:rsidRPr="00F071B5">
        <w:t>нормативному правовому а</w:t>
      </w:r>
      <w:r w:rsidR="006A538B" w:rsidRPr="00F071B5">
        <w:t>кту;</w:t>
      </w:r>
    </w:p>
    <w:p w:rsidR="006A538B" w:rsidRPr="00F071B5" w:rsidRDefault="006A538B" w:rsidP="006A538B">
      <w:pPr>
        <w:spacing w:line="360" w:lineRule="auto"/>
        <w:ind w:firstLine="709"/>
        <w:jc w:val="both"/>
      </w:pPr>
      <w:r w:rsidRPr="00F071B5">
        <w:t>- утвердить показатели исполнения муниципального дорожного фонда Пожарско</w:t>
      </w:r>
      <w:r w:rsidR="00D07FE8" w:rsidRPr="00F071B5">
        <w:t>го муниципального района за 202</w:t>
      </w:r>
      <w:r w:rsidR="00F071B5" w:rsidRPr="00F071B5">
        <w:t>1</w:t>
      </w:r>
      <w:r w:rsidRPr="00F071B5">
        <w:t xml:space="preserve"> год</w:t>
      </w:r>
      <w:r w:rsidR="00CB3B22" w:rsidRPr="00F071B5">
        <w:t xml:space="preserve"> согласно Приложению </w:t>
      </w:r>
      <w:r w:rsidR="004F2208">
        <w:t>8</w:t>
      </w:r>
      <w:r w:rsidR="00CB3B22" w:rsidRPr="00F071B5">
        <w:t xml:space="preserve"> к настоящему нормативному правовому акту</w:t>
      </w:r>
      <w:r w:rsidRPr="00F071B5">
        <w:t>;</w:t>
      </w:r>
    </w:p>
    <w:p w:rsidR="006A538B" w:rsidRPr="00F071B5" w:rsidRDefault="006A538B" w:rsidP="006A538B">
      <w:pPr>
        <w:spacing w:line="360" w:lineRule="auto"/>
        <w:ind w:firstLine="709"/>
        <w:jc w:val="both"/>
      </w:pPr>
      <w:r w:rsidRPr="00F071B5">
        <w:t xml:space="preserve">- утвердить показатели исполнения резервного фонда администрации Пожарского муниципального района за </w:t>
      </w:r>
      <w:r w:rsidR="00D07FE8" w:rsidRPr="00F071B5">
        <w:t>202</w:t>
      </w:r>
      <w:r w:rsidR="00F071B5" w:rsidRPr="00F071B5">
        <w:t>1</w:t>
      </w:r>
      <w:r w:rsidRPr="00F071B5">
        <w:t xml:space="preserve"> год</w:t>
      </w:r>
      <w:r w:rsidR="00CB3B22" w:rsidRPr="00F071B5">
        <w:t xml:space="preserve"> согласно Приложению 1</w:t>
      </w:r>
      <w:r w:rsidR="004F2208">
        <w:t>2</w:t>
      </w:r>
      <w:r w:rsidR="00CB3B22" w:rsidRPr="00F071B5">
        <w:t xml:space="preserve"> к настоящему нормативному правовому акту</w:t>
      </w:r>
      <w:r w:rsidRPr="00F071B5">
        <w:t>.</w:t>
      </w:r>
    </w:p>
    <w:p w:rsidR="00BC30B0" w:rsidRPr="003E4842" w:rsidRDefault="004E5E8C" w:rsidP="00AB4672">
      <w:pPr>
        <w:spacing w:line="360" w:lineRule="auto"/>
        <w:ind w:firstLine="709"/>
        <w:jc w:val="both"/>
      </w:pPr>
      <w:r w:rsidRPr="00F071B5">
        <w:t>2. Настоящ</w:t>
      </w:r>
      <w:r w:rsidR="0041120E" w:rsidRPr="00F071B5">
        <w:t>ий</w:t>
      </w:r>
      <w:r w:rsidRPr="00F071B5">
        <w:t xml:space="preserve"> </w:t>
      </w:r>
      <w:r w:rsidR="0041120E" w:rsidRPr="00F071B5">
        <w:t>нормативный правовой а</w:t>
      </w:r>
      <w:proofErr w:type="gramStart"/>
      <w:r w:rsidR="0041120E" w:rsidRPr="00F071B5">
        <w:t>кт</w:t>
      </w:r>
      <w:r w:rsidRPr="00F071B5">
        <w:t xml:space="preserve"> </w:t>
      </w:r>
      <w:r w:rsidR="00BC30B0" w:rsidRPr="00F071B5">
        <w:t>вст</w:t>
      </w:r>
      <w:proofErr w:type="gramEnd"/>
      <w:r w:rsidR="00BC30B0" w:rsidRPr="00F071B5">
        <w:t>упает в силу со дня его опубликов</w:t>
      </w:r>
      <w:r w:rsidR="00BC30B0" w:rsidRPr="00F071B5">
        <w:t>а</w:t>
      </w:r>
      <w:r w:rsidRPr="00F071B5">
        <w:t xml:space="preserve">ния в газете </w:t>
      </w:r>
      <w:r w:rsidR="0063179F" w:rsidRPr="00F071B5">
        <w:t>«Победа».</w:t>
      </w:r>
    </w:p>
    <w:p w:rsidR="00BC30B0" w:rsidRDefault="00BC30B0" w:rsidP="00BC30B0">
      <w:pPr>
        <w:rPr>
          <w:szCs w:val="28"/>
        </w:rPr>
      </w:pPr>
    </w:p>
    <w:p w:rsidR="0041120E" w:rsidRDefault="0041120E" w:rsidP="00BC30B0">
      <w:pPr>
        <w:rPr>
          <w:szCs w:val="28"/>
        </w:rPr>
      </w:pPr>
    </w:p>
    <w:p w:rsidR="0041120E" w:rsidRPr="003E4842" w:rsidRDefault="0041120E" w:rsidP="00BC30B0">
      <w:pPr>
        <w:rPr>
          <w:szCs w:val="28"/>
        </w:rPr>
      </w:pPr>
    </w:p>
    <w:p w:rsidR="004E5E8C" w:rsidRPr="003E4842" w:rsidRDefault="004E59F1" w:rsidP="00BC30B0">
      <w:pPr>
        <w:rPr>
          <w:szCs w:val="28"/>
        </w:rPr>
      </w:pPr>
      <w:r>
        <w:rPr>
          <w:szCs w:val="28"/>
        </w:rPr>
        <w:t>И.о. г</w:t>
      </w:r>
      <w:r w:rsidR="004E5E8C" w:rsidRPr="003E4842">
        <w:rPr>
          <w:szCs w:val="28"/>
        </w:rPr>
        <w:t>лав</w:t>
      </w:r>
      <w:r>
        <w:rPr>
          <w:szCs w:val="28"/>
        </w:rPr>
        <w:t>ы</w:t>
      </w:r>
      <w:r w:rsidR="004E5E8C" w:rsidRPr="003E4842">
        <w:rPr>
          <w:szCs w:val="28"/>
        </w:rPr>
        <w:t xml:space="preserve"> Пожарского муниципального района </w:t>
      </w:r>
      <w:r w:rsidR="00BC30B0" w:rsidRPr="003E4842">
        <w:rPr>
          <w:szCs w:val="28"/>
        </w:rPr>
        <w:t xml:space="preserve">          </w:t>
      </w:r>
      <w:r w:rsidR="00146005">
        <w:rPr>
          <w:szCs w:val="28"/>
        </w:rPr>
        <w:t xml:space="preserve">     </w:t>
      </w:r>
      <w:r>
        <w:rPr>
          <w:szCs w:val="28"/>
        </w:rPr>
        <w:t xml:space="preserve"> </w:t>
      </w:r>
      <w:r w:rsidR="0041120E">
        <w:rPr>
          <w:szCs w:val="28"/>
        </w:rPr>
        <w:t xml:space="preserve">     </w:t>
      </w:r>
      <w:r>
        <w:rPr>
          <w:szCs w:val="28"/>
        </w:rPr>
        <w:t xml:space="preserve">    </w:t>
      </w:r>
      <w:r w:rsidR="0041120E">
        <w:rPr>
          <w:szCs w:val="28"/>
        </w:rPr>
        <w:t xml:space="preserve"> </w:t>
      </w:r>
      <w:r w:rsidR="00FE54EA">
        <w:rPr>
          <w:szCs w:val="28"/>
        </w:rPr>
        <w:t xml:space="preserve">    </w:t>
      </w:r>
      <w:r>
        <w:rPr>
          <w:szCs w:val="28"/>
        </w:rPr>
        <w:t xml:space="preserve">  А.А. </w:t>
      </w:r>
      <w:proofErr w:type="spellStart"/>
      <w:r>
        <w:rPr>
          <w:szCs w:val="28"/>
        </w:rPr>
        <w:t>Бибиков</w:t>
      </w:r>
      <w:proofErr w:type="spellEnd"/>
    </w:p>
    <w:p w:rsidR="00335669" w:rsidRDefault="00335669" w:rsidP="00BC30B0">
      <w:pPr>
        <w:rPr>
          <w:szCs w:val="28"/>
        </w:rPr>
      </w:pPr>
    </w:p>
    <w:p w:rsidR="004E5E8C" w:rsidRDefault="004E5E8C" w:rsidP="00BC30B0"/>
    <w:sectPr w:rsidR="004E5E8C" w:rsidSect="00AB4672">
      <w:headerReference w:type="even" r:id="rId7"/>
      <w:headerReference w:type="default" r:id="rId8"/>
      <w:pgSz w:w="11906" w:h="16838"/>
      <w:pgMar w:top="567" w:right="567" w:bottom="567" w:left="1418" w:header="567" w:footer="720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7083" w:rsidRDefault="00FF7083" w:rsidP="00672419">
      <w:r>
        <w:separator/>
      </w:r>
    </w:p>
  </w:endnote>
  <w:endnote w:type="continuationSeparator" w:id="1">
    <w:p w:rsidR="00FF7083" w:rsidRDefault="00FF7083" w:rsidP="006724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7083" w:rsidRDefault="00FF7083" w:rsidP="00672419">
      <w:r>
        <w:separator/>
      </w:r>
    </w:p>
  </w:footnote>
  <w:footnote w:type="continuationSeparator" w:id="1">
    <w:p w:rsidR="00FF7083" w:rsidRDefault="00FF7083" w:rsidP="0067241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2624" w:rsidRDefault="00842624" w:rsidP="00672419">
    <w:pPr>
      <w:pStyle w:val="a3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42624" w:rsidRDefault="00842624" w:rsidP="00BC30B0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2624" w:rsidRDefault="00842624" w:rsidP="00672419">
    <w:pPr>
      <w:pStyle w:val="a3"/>
      <w:framePr w:wrap="around" w:vAnchor="text" w:hAnchor="margin" w:xAlign="right" w:y="1"/>
      <w:rPr>
        <w:rStyle w:val="a6"/>
      </w:rPr>
    </w:pPr>
  </w:p>
  <w:p w:rsidR="00842624" w:rsidRDefault="00842624" w:rsidP="00BC30B0">
    <w:pPr>
      <w:pStyle w:val="a3"/>
      <w:ind w:right="360"/>
      <w:jc w:val="right"/>
      <w:rPr>
        <w:sz w:val="24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BC30B0"/>
    <w:rsid w:val="00020DAD"/>
    <w:rsid w:val="000221B2"/>
    <w:rsid w:val="00036638"/>
    <w:rsid w:val="00044C9C"/>
    <w:rsid w:val="00057017"/>
    <w:rsid w:val="00065512"/>
    <w:rsid w:val="0007095A"/>
    <w:rsid w:val="00072A52"/>
    <w:rsid w:val="000744BD"/>
    <w:rsid w:val="00075D1C"/>
    <w:rsid w:val="000829AE"/>
    <w:rsid w:val="00086AA3"/>
    <w:rsid w:val="00092314"/>
    <w:rsid w:val="00095989"/>
    <w:rsid w:val="000A4F69"/>
    <w:rsid w:val="000A6465"/>
    <w:rsid w:val="000B0199"/>
    <w:rsid w:val="000B541A"/>
    <w:rsid w:val="000B63BB"/>
    <w:rsid w:val="000C4701"/>
    <w:rsid w:val="000D2AA1"/>
    <w:rsid w:val="000D3969"/>
    <w:rsid w:val="000D3D5A"/>
    <w:rsid w:val="000F3CA5"/>
    <w:rsid w:val="0010503A"/>
    <w:rsid w:val="0011373D"/>
    <w:rsid w:val="00124853"/>
    <w:rsid w:val="00125DA5"/>
    <w:rsid w:val="00146005"/>
    <w:rsid w:val="00147712"/>
    <w:rsid w:val="00174194"/>
    <w:rsid w:val="001A5447"/>
    <w:rsid w:val="001A7998"/>
    <w:rsid w:val="001B7281"/>
    <w:rsid w:val="001F7D95"/>
    <w:rsid w:val="0020089A"/>
    <w:rsid w:val="00216D17"/>
    <w:rsid w:val="00225205"/>
    <w:rsid w:val="00236608"/>
    <w:rsid w:val="002549B5"/>
    <w:rsid w:val="0025581F"/>
    <w:rsid w:val="00275B68"/>
    <w:rsid w:val="00275D14"/>
    <w:rsid w:val="00276FBF"/>
    <w:rsid w:val="00291FFB"/>
    <w:rsid w:val="002A6EE7"/>
    <w:rsid w:val="002B56CA"/>
    <w:rsid w:val="002C7492"/>
    <w:rsid w:val="002D0EB0"/>
    <w:rsid w:val="002F51D8"/>
    <w:rsid w:val="002F54E4"/>
    <w:rsid w:val="003000A4"/>
    <w:rsid w:val="003019A4"/>
    <w:rsid w:val="00314532"/>
    <w:rsid w:val="0031453C"/>
    <w:rsid w:val="00317A9C"/>
    <w:rsid w:val="00323443"/>
    <w:rsid w:val="00325944"/>
    <w:rsid w:val="00332544"/>
    <w:rsid w:val="00335669"/>
    <w:rsid w:val="0036147C"/>
    <w:rsid w:val="0036763B"/>
    <w:rsid w:val="0039253F"/>
    <w:rsid w:val="00394B5C"/>
    <w:rsid w:val="003A6478"/>
    <w:rsid w:val="003B200B"/>
    <w:rsid w:val="003B3F51"/>
    <w:rsid w:val="003D2B0A"/>
    <w:rsid w:val="003E15D8"/>
    <w:rsid w:val="003E4842"/>
    <w:rsid w:val="003E522B"/>
    <w:rsid w:val="003F3C36"/>
    <w:rsid w:val="0041120E"/>
    <w:rsid w:val="00414393"/>
    <w:rsid w:val="0043474F"/>
    <w:rsid w:val="00444364"/>
    <w:rsid w:val="00446215"/>
    <w:rsid w:val="00482930"/>
    <w:rsid w:val="00483378"/>
    <w:rsid w:val="004A7559"/>
    <w:rsid w:val="004E59F1"/>
    <w:rsid w:val="004E5E8C"/>
    <w:rsid w:val="004F095A"/>
    <w:rsid w:val="004F2208"/>
    <w:rsid w:val="005041F7"/>
    <w:rsid w:val="00512CDD"/>
    <w:rsid w:val="00525375"/>
    <w:rsid w:val="00535FDB"/>
    <w:rsid w:val="00560D7E"/>
    <w:rsid w:val="0058553B"/>
    <w:rsid w:val="005B10D7"/>
    <w:rsid w:val="005B2743"/>
    <w:rsid w:val="005B68D2"/>
    <w:rsid w:val="005C4528"/>
    <w:rsid w:val="005C5024"/>
    <w:rsid w:val="0060187C"/>
    <w:rsid w:val="00613A5A"/>
    <w:rsid w:val="0063179F"/>
    <w:rsid w:val="00640B65"/>
    <w:rsid w:val="00656E4C"/>
    <w:rsid w:val="00664E69"/>
    <w:rsid w:val="00671FB9"/>
    <w:rsid w:val="00672419"/>
    <w:rsid w:val="00696D25"/>
    <w:rsid w:val="006A538B"/>
    <w:rsid w:val="006A6975"/>
    <w:rsid w:val="006B055B"/>
    <w:rsid w:val="006C242B"/>
    <w:rsid w:val="006D780F"/>
    <w:rsid w:val="006F1DC2"/>
    <w:rsid w:val="007074D0"/>
    <w:rsid w:val="007104DC"/>
    <w:rsid w:val="007208B6"/>
    <w:rsid w:val="00721A23"/>
    <w:rsid w:val="00737340"/>
    <w:rsid w:val="00742485"/>
    <w:rsid w:val="00742F79"/>
    <w:rsid w:val="00745178"/>
    <w:rsid w:val="00746B39"/>
    <w:rsid w:val="0075256E"/>
    <w:rsid w:val="007579AC"/>
    <w:rsid w:val="00763E77"/>
    <w:rsid w:val="0077063C"/>
    <w:rsid w:val="00781F65"/>
    <w:rsid w:val="00787A45"/>
    <w:rsid w:val="007A0B7F"/>
    <w:rsid w:val="007A1307"/>
    <w:rsid w:val="007A492F"/>
    <w:rsid w:val="007B310C"/>
    <w:rsid w:val="007C2392"/>
    <w:rsid w:val="007D0D18"/>
    <w:rsid w:val="007D3808"/>
    <w:rsid w:val="007F2BF7"/>
    <w:rsid w:val="00800AE8"/>
    <w:rsid w:val="00825929"/>
    <w:rsid w:val="008315AA"/>
    <w:rsid w:val="008408A9"/>
    <w:rsid w:val="00842624"/>
    <w:rsid w:val="00866254"/>
    <w:rsid w:val="008C5107"/>
    <w:rsid w:val="008D2322"/>
    <w:rsid w:val="008E25C6"/>
    <w:rsid w:val="008E7B01"/>
    <w:rsid w:val="00902A89"/>
    <w:rsid w:val="009208C5"/>
    <w:rsid w:val="00992320"/>
    <w:rsid w:val="009A2A2B"/>
    <w:rsid w:val="009B1978"/>
    <w:rsid w:val="009B41B8"/>
    <w:rsid w:val="009C00C3"/>
    <w:rsid w:val="009C07E0"/>
    <w:rsid w:val="009C6795"/>
    <w:rsid w:val="009C6980"/>
    <w:rsid w:val="009D6BE8"/>
    <w:rsid w:val="009E1E8B"/>
    <w:rsid w:val="009E2455"/>
    <w:rsid w:val="009F18EC"/>
    <w:rsid w:val="00A07771"/>
    <w:rsid w:val="00A21DBC"/>
    <w:rsid w:val="00A32DBB"/>
    <w:rsid w:val="00A35A74"/>
    <w:rsid w:val="00A47475"/>
    <w:rsid w:val="00A7162A"/>
    <w:rsid w:val="00AB4672"/>
    <w:rsid w:val="00AC73E2"/>
    <w:rsid w:val="00AF1633"/>
    <w:rsid w:val="00B11FC1"/>
    <w:rsid w:val="00B35F33"/>
    <w:rsid w:val="00B421CA"/>
    <w:rsid w:val="00B50E22"/>
    <w:rsid w:val="00B600EE"/>
    <w:rsid w:val="00B761EC"/>
    <w:rsid w:val="00B77E8C"/>
    <w:rsid w:val="00B9456D"/>
    <w:rsid w:val="00B96C65"/>
    <w:rsid w:val="00BA1013"/>
    <w:rsid w:val="00BC0D7A"/>
    <w:rsid w:val="00BC30B0"/>
    <w:rsid w:val="00BE0813"/>
    <w:rsid w:val="00BE37C5"/>
    <w:rsid w:val="00BF7B9A"/>
    <w:rsid w:val="00C030B6"/>
    <w:rsid w:val="00C25001"/>
    <w:rsid w:val="00C34EB4"/>
    <w:rsid w:val="00C464DD"/>
    <w:rsid w:val="00C71265"/>
    <w:rsid w:val="00CA499B"/>
    <w:rsid w:val="00CA77D5"/>
    <w:rsid w:val="00CB3B22"/>
    <w:rsid w:val="00CC1681"/>
    <w:rsid w:val="00CC749B"/>
    <w:rsid w:val="00CF11FA"/>
    <w:rsid w:val="00CF6395"/>
    <w:rsid w:val="00D07FE8"/>
    <w:rsid w:val="00D2486F"/>
    <w:rsid w:val="00D2667A"/>
    <w:rsid w:val="00D273CA"/>
    <w:rsid w:val="00D45648"/>
    <w:rsid w:val="00D667A3"/>
    <w:rsid w:val="00D71750"/>
    <w:rsid w:val="00D722EC"/>
    <w:rsid w:val="00D80C08"/>
    <w:rsid w:val="00D85B25"/>
    <w:rsid w:val="00D9022B"/>
    <w:rsid w:val="00DA15CF"/>
    <w:rsid w:val="00DA3D41"/>
    <w:rsid w:val="00DE097B"/>
    <w:rsid w:val="00DE5302"/>
    <w:rsid w:val="00E215AF"/>
    <w:rsid w:val="00E314AE"/>
    <w:rsid w:val="00E33235"/>
    <w:rsid w:val="00E42CD3"/>
    <w:rsid w:val="00E43F56"/>
    <w:rsid w:val="00E50D1D"/>
    <w:rsid w:val="00E636BF"/>
    <w:rsid w:val="00E804B0"/>
    <w:rsid w:val="00E84213"/>
    <w:rsid w:val="00E90141"/>
    <w:rsid w:val="00EA5347"/>
    <w:rsid w:val="00EA66A3"/>
    <w:rsid w:val="00EC0021"/>
    <w:rsid w:val="00EC1D32"/>
    <w:rsid w:val="00EC52FF"/>
    <w:rsid w:val="00EC76F2"/>
    <w:rsid w:val="00ED0200"/>
    <w:rsid w:val="00ED5CB0"/>
    <w:rsid w:val="00ED6D2B"/>
    <w:rsid w:val="00F0325D"/>
    <w:rsid w:val="00F049C2"/>
    <w:rsid w:val="00F05166"/>
    <w:rsid w:val="00F071B5"/>
    <w:rsid w:val="00F27867"/>
    <w:rsid w:val="00F309F0"/>
    <w:rsid w:val="00F342DB"/>
    <w:rsid w:val="00F459AE"/>
    <w:rsid w:val="00F5592D"/>
    <w:rsid w:val="00F60105"/>
    <w:rsid w:val="00F66923"/>
    <w:rsid w:val="00FA0214"/>
    <w:rsid w:val="00FA78EF"/>
    <w:rsid w:val="00FB5DC6"/>
    <w:rsid w:val="00FC009F"/>
    <w:rsid w:val="00FC0F59"/>
    <w:rsid w:val="00FD0B10"/>
    <w:rsid w:val="00FD2EFE"/>
    <w:rsid w:val="00FE54EA"/>
    <w:rsid w:val="00FF4943"/>
    <w:rsid w:val="00FF5BF0"/>
    <w:rsid w:val="00FF70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widowControl w:val="0"/>
      <w:spacing w:line="360" w:lineRule="auto"/>
      <w:outlineLvl w:val="0"/>
    </w:pPr>
    <w:rPr>
      <w:b/>
      <w:sz w:val="30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customStyle="1" w:styleId="Normal">
    <w:name w:val="Normal"/>
    <w:rsid w:val="00BC30B0"/>
    <w:rPr>
      <w:snapToGrid w:val="0"/>
    </w:rPr>
  </w:style>
  <w:style w:type="paragraph" w:customStyle="1" w:styleId="a5">
    <w:name w:val="Стиль в законе"/>
    <w:basedOn w:val="Normal"/>
    <w:rsid w:val="00BC30B0"/>
    <w:pPr>
      <w:spacing w:before="120" w:line="360" w:lineRule="auto"/>
      <w:ind w:firstLine="851"/>
      <w:jc w:val="both"/>
    </w:pPr>
    <w:rPr>
      <w:sz w:val="28"/>
    </w:rPr>
  </w:style>
  <w:style w:type="character" w:styleId="a6">
    <w:name w:val="page number"/>
    <w:basedOn w:val="a0"/>
    <w:rsid w:val="00BC30B0"/>
  </w:style>
  <w:style w:type="paragraph" w:styleId="a7">
    <w:name w:val="Balloon Text"/>
    <w:basedOn w:val="a"/>
    <w:semiHidden/>
    <w:rsid w:val="00BC30B0"/>
    <w:rPr>
      <w:rFonts w:ascii="Tahoma" w:hAnsi="Tahoma" w:cs="Tahoma"/>
      <w:sz w:val="16"/>
      <w:szCs w:val="16"/>
    </w:rPr>
  </w:style>
  <w:style w:type="table" w:styleId="a8">
    <w:name w:val="Table Grid"/>
    <w:basedOn w:val="a1"/>
    <w:rsid w:val="00B35F3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179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printsec-a1\Application%20Data\Microsoft\&#1064;&#1072;&#1073;&#1083;&#1086;&#1085;&#1099;\&#1047;&#1072;&#1082;&#1086;&#108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Закон</Template>
  <TotalTime>0</TotalTime>
  <Pages>2</Pages>
  <Words>387</Words>
  <Characters>2767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дума</Company>
  <LinksUpToDate>false</LinksUpToDate>
  <CharactersWithSpaces>3148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Егупова Марина</dc:creator>
  <cp:keywords/>
  <dc:description/>
  <cp:lastModifiedBy>1</cp:lastModifiedBy>
  <cp:revision>2</cp:revision>
  <cp:lastPrinted>2022-05-26T22:58:00Z</cp:lastPrinted>
  <dcterms:created xsi:type="dcterms:W3CDTF">2022-05-26T23:00:00Z</dcterms:created>
  <dcterms:modified xsi:type="dcterms:W3CDTF">2022-05-26T23:00:00Z</dcterms:modified>
</cp:coreProperties>
</file>