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0E0937" w:rsidRPr="00471D75" w:rsidRDefault="00A50A9C" w:rsidP="00A50A9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5762</w:t>
      </w:r>
      <w:r w:rsidR="001E26D4">
        <w:rPr>
          <w:sz w:val="28"/>
          <w:szCs w:val="28"/>
        </w:rPr>
        <w:t xml:space="preserve"> – расходы</w:t>
      </w:r>
      <w:r>
        <w:rPr>
          <w:sz w:val="28"/>
          <w:szCs w:val="28"/>
        </w:rPr>
        <w:t xml:space="preserve"> на реализацию мероприятий по благоустройству сельских территорий</w:t>
      </w:r>
      <w:r w:rsidR="001E26D4"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lastRenderedPageBreak/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7F2498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 w:rsidR="001E26D4">
        <w:rPr>
          <w:sz w:val="28"/>
          <w:szCs w:val="28"/>
        </w:rPr>
        <w:t xml:space="preserve">униципальную программу </w:t>
      </w:r>
      <w:r w:rsidR="00C6140B">
        <w:rPr>
          <w:sz w:val="28"/>
          <w:szCs w:val="28"/>
        </w:rPr>
        <w:t>27</w:t>
      </w:r>
      <w:r w:rsidR="008A5348" w:rsidRPr="00471D75">
        <w:rPr>
          <w:sz w:val="28"/>
          <w:szCs w:val="28"/>
        </w:rPr>
        <w:t xml:space="preserve"> 0 00 00000 </w:t>
      </w:r>
      <w:r w:rsidR="00C6140B">
        <w:rPr>
          <w:sz w:val="28"/>
          <w:szCs w:val="28"/>
        </w:rPr>
        <w:t>«Содержание объектов благоустройства</w:t>
      </w:r>
      <w:r w:rsidR="009C3B60">
        <w:rPr>
          <w:sz w:val="28"/>
          <w:szCs w:val="28"/>
        </w:rPr>
        <w:t xml:space="preserve"> Пожарского муниципального округа</w:t>
      </w:r>
      <w:r w:rsidR="00C6140B">
        <w:rPr>
          <w:sz w:val="28"/>
          <w:szCs w:val="28"/>
        </w:rPr>
        <w:t>»</w:t>
      </w:r>
      <w:r w:rsidR="001E26D4" w:rsidRPr="001E26D4">
        <w:rPr>
          <w:sz w:val="28"/>
          <w:szCs w:val="28"/>
        </w:rPr>
        <w:t xml:space="preserve"> на 2023-2025 годы</w:t>
      </w:r>
      <w:r w:rsidR="001E26D4"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</w:t>
      </w:r>
      <w:r w:rsidR="009C3B60">
        <w:rPr>
          <w:sz w:val="28"/>
          <w:szCs w:val="28"/>
        </w:rPr>
        <w:t>ом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9C3B60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27901</w:t>
            </w:r>
            <w:r w:rsidRPr="009C3B60">
              <w:rPr>
                <w:sz w:val="28"/>
                <w:szCs w:val="28"/>
              </w:rPr>
              <w:t>L5762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1E26D4" w:rsidP="004C67C2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мероприятий по </w:t>
            </w:r>
            <w:bookmarkStart w:id="0" w:name="_GoBack"/>
            <w:bookmarkEnd w:id="0"/>
            <w:r w:rsidR="009C3B60" w:rsidRPr="009C3B60">
              <w:rPr>
                <w:sz w:val="28"/>
                <w:szCs w:val="28"/>
              </w:rPr>
              <w:t>благоустройству сельских территорий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1E26D4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E6CFB"/>
    <w:rsid w:val="009028A8"/>
    <w:rsid w:val="00906255"/>
    <w:rsid w:val="00960751"/>
    <w:rsid w:val="009C3B60"/>
    <w:rsid w:val="009D3ADC"/>
    <w:rsid w:val="00A13E63"/>
    <w:rsid w:val="00A50A9C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C6140B"/>
    <w:rsid w:val="00C93635"/>
    <w:rsid w:val="00CE0A4A"/>
    <w:rsid w:val="00D30B03"/>
    <w:rsid w:val="00D32192"/>
    <w:rsid w:val="00D36D1B"/>
    <w:rsid w:val="00D61BCF"/>
    <w:rsid w:val="00D90B51"/>
    <w:rsid w:val="00DC689C"/>
    <w:rsid w:val="00DD755E"/>
    <w:rsid w:val="00DE4240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F3608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7</TotalTime>
  <Pages>2</Pages>
  <Words>266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4</cp:revision>
  <cp:lastPrinted>2023-06-14T00:36:00Z</cp:lastPrinted>
  <dcterms:created xsi:type="dcterms:W3CDTF">2023-06-27T23:53:00Z</dcterms:created>
  <dcterms:modified xsi:type="dcterms:W3CDTF">2023-06-28T00:00:00Z</dcterms:modified>
</cp:coreProperties>
</file>