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1071E3" w:rsidRPr="00471D75">
        <w:rPr>
          <w:sz w:val="28"/>
          <w:szCs w:val="28"/>
        </w:rPr>
        <w:t>Дополнить</w:t>
      </w:r>
      <w:r w:rsidR="00757DBC" w:rsidRPr="00471D75">
        <w:rPr>
          <w:sz w:val="28"/>
          <w:szCs w:val="28"/>
        </w:rPr>
        <w:t xml:space="preserve"> Порядок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следующими направлениями расходов</w:t>
      </w:r>
      <w:r w:rsidR="008A5348" w:rsidRPr="00471D75">
        <w:rPr>
          <w:sz w:val="28"/>
          <w:szCs w:val="28"/>
        </w:rPr>
        <w:t>:</w:t>
      </w:r>
    </w:p>
    <w:p w:rsidR="000E0937" w:rsidRPr="00471D75" w:rsidRDefault="006D49F0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6D49F0">
        <w:rPr>
          <w:sz w:val="28"/>
          <w:szCs w:val="28"/>
        </w:rPr>
        <w:t>20317</w:t>
      </w:r>
      <w:r w:rsidR="000E0937" w:rsidRPr="00471D75">
        <w:rPr>
          <w:sz w:val="28"/>
          <w:szCs w:val="28"/>
        </w:rPr>
        <w:t xml:space="preserve"> </w:t>
      </w:r>
      <w:r w:rsidR="00DE4240">
        <w:rPr>
          <w:sz w:val="28"/>
          <w:szCs w:val="28"/>
        </w:rPr>
        <w:t>–</w:t>
      </w:r>
      <w:r w:rsidR="000E0937" w:rsidRPr="00471D75">
        <w:rPr>
          <w:sz w:val="28"/>
          <w:szCs w:val="28"/>
        </w:rPr>
        <w:t xml:space="preserve"> </w:t>
      </w:r>
      <w:r w:rsidR="00C2729C" w:rsidRPr="00471D75">
        <w:rPr>
          <w:sz w:val="28"/>
          <w:szCs w:val="28"/>
        </w:rPr>
        <w:t>расходы</w:t>
      </w:r>
      <w:r w:rsidR="00DE4240">
        <w:rPr>
          <w:sz w:val="28"/>
          <w:szCs w:val="28"/>
        </w:rPr>
        <w:t>,</w:t>
      </w:r>
      <w:r w:rsidR="00C2729C" w:rsidRPr="00471D75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направленные на устройство и ремонт проездов, заездов, остановок</w:t>
      </w:r>
      <w:r w:rsidR="004C67C2"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lastRenderedPageBreak/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8A5348" w:rsidRPr="00471D75" w:rsidRDefault="007F2498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м</w:t>
      </w:r>
      <w:r w:rsidR="006D49F0">
        <w:rPr>
          <w:sz w:val="28"/>
          <w:szCs w:val="28"/>
        </w:rPr>
        <w:t>униципальную программу 12</w:t>
      </w:r>
      <w:r w:rsidR="008A5348" w:rsidRPr="00471D75">
        <w:rPr>
          <w:sz w:val="28"/>
          <w:szCs w:val="28"/>
        </w:rPr>
        <w:t xml:space="preserve"> 0 00 00000 </w:t>
      </w:r>
      <w:r w:rsidR="006D49F0" w:rsidRPr="006D49F0">
        <w:rPr>
          <w:sz w:val="28"/>
          <w:szCs w:val="28"/>
        </w:rPr>
        <w:t>Муниципальная программа "Дороги местного значения Пожарского муниципального округа" на 2023-2025 годы</w:t>
      </w:r>
      <w:r w:rsidR="00C2729C" w:rsidRPr="00471D75">
        <w:rPr>
          <w:sz w:val="28"/>
          <w:szCs w:val="28"/>
        </w:rPr>
        <w:t xml:space="preserve"> </w:t>
      </w:r>
      <w:r w:rsidR="00141F53" w:rsidRPr="00471D75">
        <w:rPr>
          <w:sz w:val="28"/>
          <w:szCs w:val="28"/>
        </w:rPr>
        <w:t>дополнить пункта</w:t>
      </w:r>
      <w:r w:rsidR="0007309D" w:rsidRPr="00471D75">
        <w:rPr>
          <w:sz w:val="28"/>
          <w:szCs w:val="28"/>
        </w:rPr>
        <w:t>м</w:t>
      </w:r>
      <w:r w:rsidR="00141F53" w:rsidRPr="00471D75">
        <w:rPr>
          <w:sz w:val="28"/>
          <w:szCs w:val="28"/>
        </w:rPr>
        <w:t>и</w:t>
      </w:r>
      <w:r w:rsidR="0007309D"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6D49F0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1290120317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6D49F0" w:rsidP="004C67C2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471D75">
              <w:rPr>
                <w:sz w:val="28"/>
                <w:szCs w:val="28"/>
              </w:rPr>
              <w:t>асходы</w:t>
            </w:r>
            <w:r>
              <w:rPr>
                <w:sz w:val="28"/>
                <w:szCs w:val="28"/>
              </w:rPr>
              <w:t>,</w:t>
            </w:r>
            <w:r w:rsidRPr="00471D7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направленные на устройство и ремонт проездов, заездов, остановок</w:t>
            </w:r>
            <w:bookmarkStart w:id="0" w:name="_GoBack"/>
            <w:bookmarkEnd w:id="0"/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t xml:space="preserve">   </w:t>
      </w: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A2089"/>
    <w:rsid w:val="006D49F0"/>
    <w:rsid w:val="006D49F4"/>
    <w:rsid w:val="006D57F8"/>
    <w:rsid w:val="006E3FD3"/>
    <w:rsid w:val="006F5E64"/>
    <w:rsid w:val="0070477E"/>
    <w:rsid w:val="00757DBC"/>
    <w:rsid w:val="007C1E4C"/>
    <w:rsid w:val="007F2498"/>
    <w:rsid w:val="00821A22"/>
    <w:rsid w:val="008225EB"/>
    <w:rsid w:val="008A5348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D32192"/>
    <w:rsid w:val="00D36D1B"/>
    <w:rsid w:val="00D61BCF"/>
    <w:rsid w:val="00D90B51"/>
    <w:rsid w:val="00DC689C"/>
    <w:rsid w:val="00DD755E"/>
    <w:rsid w:val="00DE4240"/>
    <w:rsid w:val="00E0267D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357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GolohaEY</cp:lastModifiedBy>
  <cp:revision>15</cp:revision>
  <cp:lastPrinted>2023-07-27T05:04:00Z</cp:lastPrinted>
  <dcterms:created xsi:type="dcterms:W3CDTF">2023-02-07T01:08:00Z</dcterms:created>
  <dcterms:modified xsi:type="dcterms:W3CDTF">2023-07-27T06:22:00Z</dcterms:modified>
</cp:coreProperties>
</file>