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FD3" w:rsidRDefault="005E3FD3" w:rsidP="00722A43">
      <w:pPr>
        <w:jc w:val="right"/>
        <w:rPr>
          <w:rFonts w:ascii="Times New Roman" w:hAnsi="Times New Roman"/>
          <w:sz w:val="26"/>
          <w:szCs w:val="26"/>
        </w:rPr>
      </w:pPr>
      <w:r w:rsidRPr="00722A43">
        <w:rPr>
          <w:rFonts w:ascii="Times New Roman" w:hAnsi="Times New Roman"/>
          <w:sz w:val="26"/>
          <w:szCs w:val="26"/>
        </w:rPr>
        <w:t>Приложение 5</w:t>
      </w:r>
      <w:r>
        <w:rPr>
          <w:rFonts w:ascii="Times New Roman" w:hAnsi="Times New Roman"/>
          <w:sz w:val="26"/>
          <w:szCs w:val="26"/>
        </w:rPr>
        <w:t xml:space="preserve"> к Порядку</w:t>
      </w:r>
    </w:p>
    <w:p w:rsidR="005E3FD3" w:rsidRDefault="005E3FD3" w:rsidP="00722A43">
      <w:pPr>
        <w:jc w:val="right"/>
        <w:rPr>
          <w:rFonts w:ascii="Times New Roman" w:hAnsi="Times New Roman"/>
          <w:sz w:val="26"/>
          <w:szCs w:val="26"/>
        </w:rPr>
      </w:pPr>
    </w:p>
    <w:p w:rsidR="005E3FD3" w:rsidRPr="00D52B10" w:rsidRDefault="005E3FD3" w:rsidP="00722A43">
      <w:pPr>
        <w:jc w:val="center"/>
        <w:rPr>
          <w:rFonts w:ascii="Times New Roman" w:hAnsi="Times New Roman"/>
          <w:b/>
          <w:sz w:val="28"/>
          <w:szCs w:val="28"/>
        </w:rPr>
      </w:pPr>
      <w:r w:rsidRPr="00D52B10">
        <w:rPr>
          <w:rFonts w:ascii="Times New Roman" w:hAnsi="Times New Roman"/>
          <w:b/>
          <w:sz w:val="28"/>
          <w:szCs w:val="28"/>
        </w:rPr>
        <w:t>Отчет об использовании субсидий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518"/>
        <w:gridCol w:w="1914"/>
        <w:gridCol w:w="1914"/>
        <w:gridCol w:w="2976"/>
      </w:tblGrid>
      <w:tr w:rsidR="005E3FD3" w:rsidRPr="00AE2CA6" w:rsidTr="00AE2CA6">
        <w:tc>
          <w:tcPr>
            <w:tcW w:w="567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CA6">
              <w:rPr>
                <w:rFonts w:ascii="Times New Roman" w:hAnsi="Times New Roman"/>
                <w:sz w:val="26"/>
                <w:szCs w:val="26"/>
              </w:rPr>
              <w:t>№ п/п</w:t>
            </w:r>
          </w:p>
        </w:tc>
        <w:tc>
          <w:tcPr>
            <w:tcW w:w="2518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CA6">
              <w:rPr>
                <w:rFonts w:ascii="Times New Roman" w:hAnsi="Times New Roman"/>
                <w:sz w:val="26"/>
                <w:szCs w:val="26"/>
              </w:rPr>
              <w:t>Направление расходования субсидий</w:t>
            </w: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CA6">
              <w:rPr>
                <w:rFonts w:ascii="Times New Roman" w:hAnsi="Times New Roman"/>
                <w:sz w:val="26"/>
                <w:szCs w:val="26"/>
              </w:rPr>
              <w:t>Перечислено МУП на отчетную дату (руб.)</w:t>
            </w: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CA6">
              <w:rPr>
                <w:rFonts w:ascii="Times New Roman" w:hAnsi="Times New Roman"/>
                <w:sz w:val="26"/>
                <w:szCs w:val="26"/>
              </w:rPr>
              <w:t>Фактические расходы за счет субсидии (руб.)</w:t>
            </w:r>
          </w:p>
        </w:tc>
        <w:tc>
          <w:tcPr>
            <w:tcW w:w="2976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E2CA6">
              <w:rPr>
                <w:rFonts w:ascii="Times New Roman" w:hAnsi="Times New Roman"/>
                <w:sz w:val="26"/>
                <w:szCs w:val="26"/>
              </w:rPr>
              <w:t xml:space="preserve">Основание </w:t>
            </w:r>
          </w:p>
        </w:tc>
      </w:tr>
      <w:tr w:rsidR="005E3FD3" w:rsidRPr="00AE2CA6" w:rsidTr="00AE2CA6">
        <w:tc>
          <w:tcPr>
            <w:tcW w:w="567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3FD3" w:rsidRPr="00AE2CA6" w:rsidTr="00AE2CA6">
        <w:tc>
          <w:tcPr>
            <w:tcW w:w="567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3FD3" w:rsidRPr="00AE2CA6" w:rsidTr="00AE2CA6">
        <w:tc>
          <w:tcPr>
            <w:tcW w:w="567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3FD3" w:rsidRPr="00AE2CA6" w:rsidTr="00AE2CA6">
        <w:tc>
          <w:tcPr>
            <w:tcW w:w="567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3FD3" w:rsidRPr="00AE2CA6" w:rsidTr="00AE2CA6">
        <w:tc>
          <w:tcPr>
            <w:tcW w:w="567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3FD3" w:rsidRPr="00AE2CA6" w:rsidTr="00AE2CA6">
        <w:tc>
          <w:tcPr>
            <w:tcW w:w="567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3FD3" w:rsidRPr="00AE2CA6" w:rsidTr="00AE2CA6">
        <w:tc>
          <w:tcPr>
            <w:tcW w:w="567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3FD3" w:rsidRPr="00AE2CA6" w:rsidTr="00AE2CA6">
        <w:tc>
          <w:tcPr>
            <w:tcW w:w="567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E3FD3" w:rsidRPr="00AE2CA6" w:rsidTr="00AE2CA6">
        <w:tc>
          <w:tcPr>
            <w:tcW w:w="567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8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14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5E3FD3" w:rsidRPr="00AE2CA6" w:rsidRDefault="005E3FD3" w:rsidP="00AE2CA6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E3FD3" w:rsidRDefault="005E3FD3" w:rsidP="00722A43">
      <w:pPr>
        <w:jc w:val="center"/>
        <w:rPr>
          <w:rFonts w:ascii="Times New Roman" w:hAnsi="Times New Roman"/>
          <w:sz w:val="26"/>
          <w:szCs w:val="26"/>
        </w:rPr>
      </w:pPr>
    </w:p>
    <w:p w:rsidR="005E3FD3" w:rsidRDefault="005E3FD3" w:rsidP="00D80BB0">
      <w:pPr>
        <w:ind w:left="-1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Приложение: копии платежных документов</w:t>
      </w:r>
    </w:p>
    <w:p w:rsidR="005E3FD3" w:rsidRDefault="005E3FD3" w:rsidP="00D80BB0">
      <w:pPr>
        <w:ind w:left="-142"/>
        <w:jc w:val="both"/>
        <w:rPr>
          <w:rFonts w:ascii="Times New Roman" w:hAnsi="Times New Roman"/>
          <w:sz w:val="26"/>
          <w:szCs w:val="26"/>
        </w:rPr>
      </w:pPr>
    </w:p>
    <w:p w:rsidR="005E3FD3" w:rsidRDefault="005E3FD3" w:rsidP="00D80BB0">
      <w:pPr>
        <w:ind w:left="-142"/>
        <w:jc w:val="both"/>
        <w:rPr>
          <w:rFonts w:ascii="Times New Roman" w:hAnsi="Times New Roman"/>
          <w:sz w:val="26"/>
          <w:szCs w:val="26"/>
        </w:rPr>
      </w:pPr>
    </w:p>
    <w:p w:rsidR="005E3FD3" w:rsidRDefault="005E3FD3" w:rsidP="00D52B10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Директор МУП                                _________________                 ____________</w:t>
      </w:r>
    </w:p>
    <w:p w:rsidR="005E3FD3" w:rsidRDefault="005E3FD3" w:rsidP="004D1EB8">
      <w:pPr>
        <w:spacing w:after="0" w:line="240" w:lineRule="auto"/>
        <w:ind w:left="-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</w:t>
      </w:r>
      <w:r>
        <w:rPr>
          <w:rFonts w:ascii="Times New Roman" w:hAnsi="Times New Roman"/>
          <w:sz w:val="28"/>
          <w:szCs w:val="28"/>
          <w:vertAlign w:val="subscript"/>
        </w:rPr>
        <w:t xml:space="preserve">                                          </w:t>
      </w:r>
      <w:r w:rsidRPr="00D80BB0">
        <w:rPr>
          <w:rFonts w:ascii="Times New Roman" w:hAnsi="Times New Roman"/>
          <w:sz w:val="28"/>
          <w:szCs w:val="28"/>
          <w:vertAlign w:val="subscript"/>
        </w:rPr>
        <w:t xml:space="preserve">           </w:t>
      </w:r>
      <w:r>
        <w:rPr>
          <w:rFonts w:ascii="Times New Roman" w:hAnsi="Times New Roman"/>
          <w:sz w:val="28"/>
          <w:szCs w:val="28"/>
          <w:vertAlign w:val="subscript"/>
        </w:rPr>
        <w:t>(</w:t>
      </w:r>
      <w:r w:rsidRPr="00D80BB0">
        <w:rPr>
          <w:rFonts w:ascii="Times New Roman" w:hAnsi="Times New Roman"/>
          <w:sz w:val="28"/>
          <w:szCs w:val="28"/>
          <w:vertAlign w:val="subscript"/>
        </w:rPr>
        <w:t>подпись</w:t>
      </w:r>
      <w:r>
        <w:rPr>
          <w:rFonts w:ascii="Times New Roman" w:hAnsi="Times New Roman"/>
          <w:sz w:val="28"/>
          <w:szCs w:val="28"/>
          <w:vertAlign w:val="subscript"/>
        </w:rPr>
        <w:t>)</w:t>
      </w:r>
      <w:r w:rsidRPr="00D80BB0">
        <w:rPr>
          <w:rFonts w:ascii="Times New Roman" w:hAnsi="Times New Roman"/>
          <w:sz w:val="28"/>
          <w:szCs w:val="28"/>
          <w:vertAlign w:val="subscript"/>
        </w:rPr>
        <w:t xml:space="preserve">                             </w:t>
      </w:r>
      <w:r>
        <w:rPr>
          <w:rFonts w:ascii="Times New Roman" w:hAnsi="Times New Roman"/>
          <w:sz w:val="28"/>
          <w:szCs w:val="28"/>
          <w:vertAlign w:val="subscript"/>
        </w:rPr>
        <w:t xml:space="preserve">       </w:t>
      </w:r>
      <w:r w:rsidRPr="00D80BB0">
        <w:rPr>
          <w:rFonts w:ascii="Times New Roman" w:hAnsi="Times New Roman"/>
          <w:sz w:val="28"/>
          <w:szCs w:val="28"/>
          <w:vertAlign w:val="subscript"/>
        </w:rPr>
        <w:t xml:space="preserve">  </w:t>
      </w:r>
      <w:r>
        <w:rPr>
          <w:rFonts w:ascii="Times New Roman" w:hAnsi="Times New Roman"/>
          <w:sz w:val="28"/>
          <w:szCs w:val="28"/>
          <w:vertAlign w:val="subscript"/>
        </w:rPr>
        <w:t>(расшифровка подписи)</w:t>
      </w:r>
    </w:p>
    <w:p w:rsidR="005E3FD3" w:rsidRDefault="005E3FD3" w:rsidP="00D80BB0">
      <w:pPr>
        <w:spacing w:after="0" w:line="240" w:lineRule="auto"/>
        <w:ind w:left="-142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6"/>
          <w:szCs w:val="26"/>
        </w:rPr>
        <w:t xml:space="preserve">Главный бухгалтер </w:t>
      </w:r>
      <w:r>
        <w:rPr>
          <w:rFonts w:ascii="Times New Roman" w:hAnsi="Times New Roman"/>
          <w:sz w:val="26"/>
          <w:szCs w:val="26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  <w:vertAlign w:val="subscript"/>
        </w:rPr>
        <w:t xml:space="preserve">                                   ________________________</w:t>
      </w:r>
      <w:r w:rsidRPr="00D80BB0">
        <w:rPr>
          <w:rFonts w:ascii="Times New Roman" w:hAnsi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  <w:vertAlign w:val="subscript"/>
        </w:rPr>
        <w:t xml:space="preserve">                       ____________________</w:t>
      </w:r>
    </w:p>
    <w:p w:rsidR="005E3FD3" w:rsidRPr="00D80BB0" w:rsidRDefault="005E3FD3" w:rsidP="00D80BB0">
      <w:pPr>
        <w:spacing w:after="0" w:line="240" w:lineRule="auto"/>
        <w:ind w:left="-142"/>
        <w:rPr>
          <w:rFonts w:ascii="Times New Roman" w:hAnsi="Times New Roman"/>
          <w:sz w:val="28"/>
          <w:szCs w:val="28"/>
          <w:vertAlign w:val="subscript"/>
        </w:rPr>
      </w:pPr>
      <w:r w:rsidRPr="00D80BB0">
        <w:rPr>
          <w:rFonts w:ascii="Times New Roman" w:hAnsi="Times New Roman"/>
          <w:sz w:val="28"/>
          <w:szCs w:val="28"/>
          <w:vertAlign w:val="subscript"/>
        </w:rPr>
        <w:t xml:space="preserve">                              </w:t>
      </w:r>
      <w:bookmarkStart w:id="0" w:name="_GoBack"/>
      <w:bookmarkEnd w:id="0"/>
      <w:r w:rsidRPr="00D80BB0">
        <w:rPr>
          <w:rFonts w:ascii="Times New Roman" w:hAnsi="Times New Roman"/>
          <w:sz w:val="28"/>
          <w:szCs w:val="28"/>
          <w:vertAlign w:val="subscript"/>
        </w:rPr>
        <w:t xml:space="preserve">  </w:t>
      </w:r>
      <w:r>
        <w:rPr>
          <w:rFonts w:ascii="Times New Roman" w:hAnsi="Times New Roman"/>
          <w:sz w:val="28"/>
          <w:szCs w:val="28"/>
          <w:vertAlign w:val="subscript"/>
        </w:rPr>
        <w:t xml:space="preserve">                                                                     (подпись)                                    (расшифровка подписи)                                        </w:t>
      </w:r>
      <w:r w:rsidRPr="00D80BB0">
        <w:rPr>
          <w:rFonts w:ascii="Times New Roman" w:hAnsi="Times New Roman"/>
          <w:sz w:val="28"/>
          <w:szCs w:val="28"/>
          <w:vertAlign w:val="subscript"/>
        </w:rPr>
        <w:t xml:space="preserve">  </w:t>
      </w:r>
    </w:p>
    <w:p w:rsidR="005E3FD3" w:rsidRPr="00722A43" w:rsidRDefault="005E3FD3" w:rsidP="00D80BB0">
      <w:pPr>
        <w:ind w:left="-142"/>
        <w:jc w:val="both"/>
        <w:rPr>
          <w:rFonts w:ascii="Times New Roman" w:hAnsi="Times New Roman"/>
          <w:sz w:val="26"/>
          <w:szCs w:val="26"/>
        </w:rPr>
      </w:pPr>
    </w:p>
    <w:sectPr w:rsidR="005E3FD3" w:rsidRPr="00722A43" w:rsidSect="00C83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3CA"/>
    <w:rsid w:val="00020CC6"/>
    <w:rsid w:val="0003772C"/>
    <w:rsid w:val="0006386B"/>
    <w:rsid w:val="000B7B38"/>
    <w:rsid w:val="000C0422"/>
    <w:rsid w:val="000C1CBD"/>
    <w:rsid w:val="000D157C"/>
    <w:rsid w:val="000F2E6F"/>
    <w:rsid w:val="000F59CC"/>
    <w:rsid w:val="0011649C"/>
    <w:rsid w:val="001346E6"/>
    <w:rsid w:val="001506AA"/>
    <w:rsid w:val="00150C26"/>
    <w:rsid w:val="00155026"/>
    <w:rsid w:val="001664D7"/>
    <w:rsid w:val="00173F81"/>
    <w:rsid w:val="00177C27"/>
    <w:rsid w:val="00185996"/>
    <w:rsid w:val="00187058"/>
    <w:rsid w:val="00197C6C"/>
    <w:rsid w:val="001D3DA8"/>
    <w:rsid w:val="001D4046"/>
    <w:rsid w:val="001D5C69"/>
    <w:rsid w:val="001D6563"/>
    <w:rsid w:val="001E5789"/>
    <w:rsid w:val="00211A56"/>
    <w:rsid w:val="00244865"/>
    <w:rsid w:val="00255C72"/>
    <w:rsid w:val="002562FF"/>
    <w:rsid w:val="002620C9"/>
    <w:rsid w:val="0028376D"/>
    <w:rsid w:val="00287234"/>
    <w:rsid w:val="00290331"/>
    <w:rsid w:val="00290861"/>
    <w:rsid w:val="002917CC"/>
    <w:rsid w:val="002C40AC"/>
    <w:rsid w:val="00311497"/>
    <w:rsid w:val="0033369B"/>
    <w:rsid w:val="00337DB9"/>
    <w:rsid w:val="003423C1"/>
    <w:rsid w:val="0034294A"/>
    <w:rsid w:val="00353782"/>
    <w:rsid w:val="00356943"/>
    <w:rsid w:val="00365627"/>
    <w:rsid w:val="00371A26"/>
    <w:rsid w:val="00371C10"/>
    <w:rsid w:val="003844B2"/>
    <w:rsid w:val="0038527D"/>
    <w:rsid w:val="00393E52"/>
    <w:rsid w:val="003A3FBB"/>
    <w:rsid w:val="003A7590"/>
    <w:rsid w:val="003B6E28"/>
    <w:rsid w:val="003D2B2A"/>
    <w:rsid w:val="003E5E41"/>
    <w:rsid w:val="00400282"/>
    <w:rsid w:val="00401BA3"/>
    <w:rsid w:val="00403645"/>
    <w:rsid w:val="004152A0"/>
    <w:rsid w:val="004332DB"/>
    <w:rsid w:val="004473BF"/>
    <w:rsid w:val="00457258"/>
    <w:rsid w:val="00473098"/>
    <w:rsid w:val="00473A40"/>
    <w:rsid w:val="00480AFB"/>
    <w:rsid w:val="00486C62"/>
    <w:rsid w:val="004878F4"/>
    <w:rsid w:val="00497FC4"/>
    <w:rsid w:val="004A321F"/>
    <w:rsid w:val="004A5104"/>
    <w:rsid w:val="004C4607"/>
    <w:rsid w:val="004D1EB8"/>
    <w:rsid w:val="004E2B18"/>
    <w:rsid w:val="00503623"/>
    <w:rsid w:val="00503E4D"/>
    <w:rsid w:val="00511B0E"/>
    <w:rsid w:val="00520A69"/>
    <w:rsid w:val="00522015"/>
    <w:rsid w:val="005318D1"/>
    <w:rsid w:val="00535E2D"/>
    <w:rsid w:val="005533CA"/>
    <w:rsid w:val="00560B6A"/>
    <w:rsid w:val="00563160"/>
    <w:rsid w:val="0057777F"/>
    <w:rsid w:val="0058006A"/>
    <w:rsid w:val="005807EF"/>
    <w:rsid w:val="0058330E"/>
    <w:rsid w:val="0058775F"/>
    <w:rsid w:val="005A658F"/>
    <w:rsid w:val="005A6D65"/>
    <w:rsid w:val="005B542B"/>
    <w:rsid w:val="005B7060"/>
    <w:rsid w:val="005D21CB"/>
    <w:rsid w:val="005E3FD3"/>
    <w:rsid w:val="00611FC6"/>
    <w:rsid w:val="00616BAE"/>
    <w:rsid w:val="00626ACF"/>
    <w:rsid w:val="00630937"/>
    <w:rsid w:val="00637211"/>
    <w:rsid w:val="00652E93"/>
    <w:rsid w:val="00655187"/>
    <w:rsid w:val="00666C2F"/>
    <w:rsid w:val="00682E26"/>
    <w:rsid w:val="006852FE"/>
    <w:rsid w:val="00686F04"/>
    <w:rsid w:val="006A2C43"/>
    <w:rsid w:val="006A6A00"/>
    <w:rsid w:val="006B71B5"/>
    <w:rsid w:val="006D54A4"/>
    <w:rsid w:val="00703087"/>
    <w:rsid w:val="00704C0C"/>
    <w:rsid w:val="00716404"/>
    <w:rsid w:val="00722A43"/>
    <w:rsid w:val="00734C03"/>
    <w:rsid w:val="00741D9B"/>
    <w:rsid w:val="00780966"/>
    <w:rsid w:val="007B06EF"/>
    <w:rsid w:val="007B0C28"/>
    <w:rsid w:val="007B5CF1"/>
    <w:rsid w:val="007C70AD"/>
    <w:rsid w:val="007D647F"/>
    <w:rsid w:val="00807133"/>
    <w:rsid w:val="008129DC"/>
    <w:rsid w:val="00814C67"/>
    <w:rsid w:val="0082159C"/>
    <w:rsid w:val="0083187B"/>
    <w:rsid w:val="0083475D"/>
    <w:rsid w:val="00840583"/>
    <w:rsid w:val="00840A47"/>
    <w:rsid w:val="0085040B"/>
    <w:rsid w:val="00862302"/>
    <w:rsid w:val="00874593"/>
    <w:rsid w:val="008818EB"/>
    <w:rsid w:val="0089623A"/>
    <w:rsid w:val="008F209A"/>
    <w:rsid w:val="00903A30"/>
    <w:rsid w:val="009153BF"/>
    <w:rsid w:val="00916388"/>
    <w:rsid w:val="00921F2C"/>
    <w:rsid w:val="00923AC6"/>
    <w:rsid w:val="00925256"/>
    <w:rsid w:val="00936225"/>
    <w:rsid w:val="00952E87"/>
    <w:rsid w:val="009566D2"/>
    <w:rsid w:val="00956E73"/>
    <w:rsid w:val="0095702B"/>
    <w:rsid w:val="00961313"/>
    <w:rsid w:val="00980ECC"/>
    <w:rsid w:val="0098203C"/>
    <w:rsid w:val="009A4E30"/>
    <w:rsid w:val="009D7152"/>
    <w:rsid w:val="009E745F"/>
    <w:rsid w:val="00A07BDA"/>
    <w:rsid w:val="00A31F98"/>
    <w:rsid w:val="00A34829"/>
    <w:rsid w:val="00A45933"/>
    <w:rsid w:val="00A55C7B"/>
    <w:rsid w:val="00A630DB"/>
    <w:rsid w:val="00A67271"/>
    <w:rsid w:val="00AA0C42"/>
    <w:rsid w:val="00AC0953"/>
    <w:rsid w:val="00AC3551"/>
    <w:rsid w:val="00AD1ED5"/>
    <w:rsid w:val="00AE2CA6"/>
    <w:rsid w:val="00AF0846"/>
    <w:rsid w:val="00B0244C"/>
    <w:rsid w:val="00B10176"/>
    <w:rsid w:val="00B126EA"/>
    <w:rsid w:val="00B47E78"/>
    <w:rsid w:val="00B55545"/>
    <w:rsid w:val="00B722FA"/>
    <w:rsid w:val="00B766FA"/>
    <w:rsid w:val="00B879CC"/>
    <w:rsid w:val="00B96AAF"/>
    <w:rsid w:val="00BC1FCD"/>
    <w:rsid w:val="00BC401C"/>
    <w:rsid w:val="00BD2743"/>
    <w:rsid w:val="00C05EEF"/>
    <w:rsid w:val="00C10349"/>
    <w:rsid w:val="00C1131D"/>
    <w:rsid w:val="00C1319A"/>
    <w:rsid w:val="00C15A75"/>
    <w:rsid w:val="00C16C23"/>
    <w:rsid w:val="00C71015"/>
    <w:rsid w:val="00C77E63"/>
    <w:rsid w:val="00C83881"/>
    <w:rsid w:val="00C87F4E"/>
    <w:rsid w:val="00CA2E12"/>
    <w:rsid w:val="00CE0A6D"/>
    <w:rsid w:val="00D0266D"/>
    <w:rsid w:val="00D25D01"/>
    <w:rsid w:val="00D3098D"/>
    <w:rsid w:val="00D431E7"/>
    <w:rsid w:val="00D44B38"/>
    <w:rsid w:val="00D52B10"/>
    <w:rsid w:val="00D55FED"/>
    <w:rsid w:val="00D62D17"/>
    <w:rsid w:val="00D64CB8"/>
    <w:rsid w:val="00D71688"/>
    <w:rsid w:val="00D75364"/>
    <w:rsid w:val="00D80BB0"/>
    <w:rsid w:val="00DD7062"/>
    <w:rsid w:val="00DE0D31"/>
    <w:rsid w:val="00DE2FCA"/>
    <w:rsid w:val="00E017D2"/>
    <w:rsid w:val="00E07F08"/>
    <w:rsid w:val="00E10094"/>
    <w:rsid w:val="00E1378A"/>
    <w:rsid w:val="00E13CBD"/>
    <w:rsid w:val="00E247A7"/>
    <w:rsid w:val="00E2551A"/>
    <w:rsid w:val="00E33BDA"/>
    <w:rsid w:val="00E46FD7"/>
    <w:rsid w:val="00E47C8D"/>
    <w:rsid w:val="00E718CE"/>
    <w:rsid w:val="00E81F37"/>
    <w:rsid w:val="00EB16A6"/>
    <w:rsid w:val="00EE093E"/>
    <w:rsid w:val="00EE0C38"/>
    <w:rsid w:val="00EE11D7"/>
    <w:rsid w:val="00EF01E9"/>
    <w:rsid w:val="00F113FB"/>
    <w:rsid w:val="00F33155"/>
    <w:rsid w:val="00F40B3D"/>
    <w:rsid w:val="00F44571"/>
    <w:rsid w:val="00F44BD7"/>
    <w:rsid w:val="00F64FC6"/>
    <w:rsid w:val="00F80C8F"/>
    <w:rsid w:val="00F90C95"/>
    <w:rsid w:val="00FA0B5F"/>
    <w:rsid w:val="00FB2222"/>
    <w:rsid w:val="00FB3234"/>
    <w:rsid w:val="00FC351C"/>
    <w:rsid w:val="00FD5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388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1378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13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37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129</Words>
  <Characters>740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3</cp:revision>
  <cp:lastPrinted>2015-07-15T01:34:00Z</cp:lastPrinted>
  <dcterms:created xsi:type="dcterms:W3CDTF">2015-07-15T23:59:00Z</dcterms:created>
  <dcterms:modified xsi:type="dcterms:W3CDTF">2015-07-16T00:18:00Z</dcterms:modified>
</cp:coreProperties>
</file>