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0D6" w:rsidRDefault="007D10D6" w:rsidP="00F96F73">
      <w:pPr>
        <w:jc w:val="center"/>
        <w:rPr>
          <w:b/>
          <w:sz w:val="28"/>
        </w:rPr>
      </w:pPr>
    </w:p>
    <w:p w:rsidR="007D10D6" w:rsidRDefault="007D10D6" w:rsidP="00F96F73">
      <w:pPr>
        <w:jc w:val="center"/>
        <w:rPr>
          <w:b/>
          <w:sz w:val="28"/>
        </w:rPr>
      </w:pPr>
    </w:p>
    <w:p w:rsidR="007D10D6" w:rsidRPr="004C0386" w:rsidRDefault="007D10D6" w:rsidP="00F96F73">
      <w:pPr>
        <w:jc w:val="center"/>
        <w:rPr>
          <w:b/>
          <w:sz w:val="28"/>
        </w:rPr>
      </w:pPr>
      <w:bookmarkStart w:id="0" w:name="_GoBack"/>
      <w:r w:rsidRPr="004C0386">
        <w:rPr>
          <w:b/>
          <w:sz w:val="28"/>
        </w:rPr>
        <w:t>Сведения</w:t>
      </w:r>
    </w:p>
    <w:p w:rsidR="007D10D6" w:rsidRPr="004C0386" w:rsidRDefault="007D10D6" w:rsidP="00F96F73">
      <w:pPr>
        <w:jc w:val="center"/>
        <w:rPr>
          <w:b/>
          <w:sz w:val="28"/>
        </w:rPr>
      </w:pPr>
      <w:r w:rsidRPr="004C0386">
        <w:rPr>
          <w:b/>
          <w:sz w:val="28"/>
        </w:rPr>
        <w:t xml:space="preserve">о доходах, расходах, об имуществе и обязательствах имущественного характера </w:t>
      </w:r>
      <w:r>
        <w:rPr>
          <w:b/>
          <w:sz w:val="28"/>
        </w:rPr>
        <w:t xml:space="preserve">муниципальных служащих управления культуры, спорта и молодежной политики администрации </w:t>
      </w:r>
      <w:r w:rsidRPr="004C0386">
        <w:rPr>
          <w:b/>
          <w:sz w:val="28"/>
        </w:rPr>
        <w:t xml:space="preserve"> Пожарского муниципального района и членов </w:t>
      </w:r>
      <w:r>
        <w:rPr>
          <w:b/>
          <w:sz w:val="28"/>
        </w:rPr>
        <w:t>их</w:t>
      </w:r>
      <w:r w:rsidRPr="004C0386">
        <w:rPr>
          <w:b/>
          <w:sz w:val="28"/>
        </w:rPr>
        <w:t xml:space="preserve"> сем</w:t>
      </w:r>
      <w:r>
        <w:rPr>
          <w:b/>
          <w:sz w:val="28"/>
        </w:rPr>
        <w:t>ей</w:t>
      </w:r>
      <w:r w:rsidRPr="004C0386">
        <w:rPr>
          <w:b/>
          <w:sz w:val="28"/>
        </w:rPr>
        <w:t xml:space="preserve"> за период с 1 января по 31 декабря 201</w:t>
      </w:r>
      <w:r>
        <w:rPr>
          <w:b/>
          <w:sz w:val="28"/>
        </w:rPr>
        <w:t>6</w:t>
      </w:r>
      <w:r w:rsidRPr="004C0386">
        <w:rPr>
          <w:b/>
          <w:sz w:val="28"/>
        </w:rPr>
        <w:t xml:space="preserve"> года.</w:t>
      </w:r>
    </w:p>
    <w:tbl>
      <w:tblPr>
        <w:tblW w:w="1605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0"/>
        <w:gridCol w:w="1980"/>
        <w:gridCol w:w="1800"/>
        <w:gridCol w:w="1080"/>
        <w:gridCol w:w="1134"/>
        <w:gridCol w:w="1926"/>
        <w:gridCol w:w="1620"/>
        <w:gridCol w:w="1080"/>
        <w:gridCol w:w="992"/>
        <w:gridCol w:w="2461"/>
      </w:tblGrid>
      <w:tr w:rsidR="007D10D6" w:rsidRPr="00F96F73" w:rsidTr="00107EB1">
        <w:trPr>
          <w:trHeight w:val="3986"/>
        </w:trPr>
        <w:tc>
          <w:tcPr>
            <w:tcW w:w="1980" w:type="dxa"/>
            <w:vMerge w:val="restart"/>
            <w:vAlign w:val="center"/>
          </w:tcPr>
          <w:bookmarkEnd w:id="0"/>
          <w:p w:rsidR="007D10D6" w:rsidRDefault="007D10D6" w:rsidP="00F8543D">
            <w:pPr>
              <w:jc w:val="center"/>
            </w:pPr>
            <w:r>
              <w:t>Фамилия,</w:t>
            </w:r>
          </w:p>
          <w:p w:rsidR="007D10D6" w:rsidRDefault="007D10D6" w:rsidP="00F8543D">
            <w:pPr>
              <w:jc w:val="center"/>
            </w:pPr>
            <w:r>
              <w:t>Имя,</w:t>
            </w:r>
          </w:p>
          <w:p w:rsidR="007D10D6" w:rsidRDefault="007D10D6" w:rsidP="00F8543D">
            <w:pPr>
              <w:jc w:val="center"/>
            </w:pPr>
            <w:r>
              <w:t>Отчество</w:t>
            </w:r>
          </w:p>
        </w:tc>
        <w:tc>
          <w:tcPr>
            <w:tcW w:w="1980" w:type="dxa"/>
            <w:vAlign w:val="center"/>
          </w:tcPr>
          <w:p w:rsidR="007D10D6" w:rsidRDefault="007D10D6" w:rsidP="00F8543D">
            <w:pPr>
              <w:jc w:val="center"/>
            </w:pPr>
            <w:r>
              <w:t>Декларированный годовой доход за</w:t>
            </w:r>
          </w:p>
          <w:p w:rsidR="007D10D6" w:rsidRDefault="007D10D6" w:rsidP="00F8543D">
            <w:pPr>
              <w:jc w:val="center"/>
            </w:pPr>
            <w:r>
              <w:t>период (руб.)</w:t>
            </w:r>
          </w:p>
        </w:tc>
        <w:tc>
          <w:tcPr>
            <w:tcW w:w="5940" w:type="dxa"/>
            <w:gridSpan w:val="4"/>
            <w:vAlign w:val="center"/>
          </w:tcPr>
          <w:p w:rsidR="007D10D6" w:rsidRDefault="007D10D6" w:rsidP="00F8543D">
            <w:pPr>
              <w:jc w:val="center"/>
            </w:pPr>
            <w: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92" w:type="dxa"/>
            <w:gridSpan w:val="3"/>
            <w:vAlign w:val="center"/>
          </w:tcPr>
          <w:p w:rsidR="007D10D6" w:rsidRDefault="007D10D6" w:rsidP="00F8543D">
            <w:pPr>
              <w:jc w:val="center"/>
            </w:pPr>
            <w:r>
              <w:t>Перечень объектов недвижимого имущества, находящихся в пользовании</w:t>
            </w:r>
          </w:p>
        </w:tc>
        <w:tc>
          <w:tcPr>
            <w:tcW w:w="2461" w:type="dxa"/>
            <w:vMerge w:val="restart"/>
            <w:vAlign w:val="center"/>
          </w:tcPr>
          <w:p w:rsidR="007D10D6" w:rsidRPr="00F8543D" w:rsidRDefault="007D10D6" w:rsidP="00F8543D">
            <w:pPr>
              <w:jc w:val="center"/>
              <w:rPr>
                <w:sz w:val="20"/>
                <w:szCs w:val="20"/>
              </w:rPr>
            </w:pPr>
            <w:r w:rsidRPr="00F8543D">
              <w:rPr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супруги (супруга) за три последних года, предшествующих совершению сделки</w:t>
            </w:r>
          </w:p>
        </w:tc>
      </w:tr>
      <w:tr w:rsidR="007D10D6" w:rsidTr="00107EB1">
        <w:tc>
          <w:tcPr>
            <w:tcW w:w="1980" w:type="dxa"/>
            <w:vMerge/>
            <w:vAlign w:val="center"/>
          </w:tcPr>
          <w:p w:rsidR="007D10D6" w:rsidRDefault="007D10D6" w:rsidP="00F8543D">
            <w:pPr>
              <w:jc w:val="center"/>
            </w:pPr>
          </w:p>
        </w:tc>
        <w:tc>
          <w:tcPr>
            <w:tcW w:w="1980" w:type="dxa"/>
            <w:vAlign w:val="center"/>
          </w:tcPr>
          <w:p w:rsidR="007D10D6" w:rsidRPr="00F8543D" w:rsidRDefault="007D10D6" w:rsidP="00F8543D">
            <w:pPr>
              <w:jc w:val="center"/>
            </w:pPr>
            <w:r w:rsidRPr="00F8543D">
              <w:rPr>
                <w:sz w:val="22"/>
                <w:szCs w:val="22"/>
              </w:rPr>
              <w:t>с 01 января по 31 декабря 201</w:t>
            </w:r>
            <w:r>
              <w:rPr>
                <w:sz w:val="22"/>
                <w:szCs w:val="22"/>
              </w:rPr>
              <w:t>6</w:t>
            </w:r>
            <w:r w:rsidRPr="00F8543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800" w:type="dxa"/>
            <w:vAlign w:val="center"/>
          </w:tcPr>
          <w:p w:rsidR="007D10D6" w:rsidRPr="00F8543D" w:rsidRDefault="007D10D6" w:rsidP="00F8543D">
            <w:pPr>
              <w:jc w:val="center"/>
            </w:pPr>
            <w:r w:rsidRPr="00F8543D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80" w:type="dxa"/>
            <w:vAlign w:val="center"/>
          </w:tcPr>
          <w:p w:rsidR="007D10D6" w:rsidRPr="00F8543D" w:rsidRDefault="007D10D6" w:rsidP="00F8543D">
            <w:pPr>
              <w:jc w:val="center"/>
            </w:pPr>
            <w:r w:rsidRPr="00F8543D">
              <w:rPr>
                <w:sz w:val="22"/>
                <w:szCs w:val="22"/>
              </w:rPr>
              <w:t>Площадь (кв.м.)</w:t>
            </w:r>
          </w:p>
        </w:tc>
        <w:tc>
          <w:tcPr>
            <w:tcW w:w="1134" w:type="dxa"/>
            <w:vAlign w:val="center"/>
          </w:tcPr>
          <w:p w:rsidR="007D10D6" w:rsidRPr="00F8543D" w:rsidRDefault="007D10D6" w:rsidP="00F8543D">
            <w:pPr>
              <w:jc w:val="center"/>
            </w:pPr>
            <w:r w:rsidRPr="00F8543D">
              <w:rPr>
                <w:sz w:val="22"/>
                <w:szCs w:val="22"/>
              </w:rPr>
              <w:t>Страна располо-жения</w:t>
            </w:r>
          </w:p>
        </w:tc>
        <w:tc>
          <w:tcPr>
            <w:tcW w:w="1926" w:type="dxa"/>
            <w:vAlign w:val="center"/>
          </w:tcPr>
          <w:p w:rsidR="007D10D6" w:rsidRPr="00F8543D" w:rsidRDefault="007D10D6" w:rsidP="00F8543D">
            <w:pPr>
              <w:jc w:val="center"/>
            </w:pPr>
            <w:r w:rsidRPr="00F8543D"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620" w:type="dxa"/>
            <w:vAlign w:val="center"/>
          </w:tcPr>
          <w:p w:rsidR="007D10D6" w:rsidRPr="00F8543D" w:rsidRDefault="007D10D6" w:rsidP="00F8543D">
            <w:pPr>
              <w:jc w:val="center"/>
            </w:pPr>
            <w:r w:rsidRPr="00F8543D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80" w:type="dxa"/>
            <w:vAlign w:val="center"/>
          </w:tcPr>
          <w:p w:rsidR="007D10D6" w:rsidRPr="00F8543D" w:rsidRDefault="007D10D6" w:rsidP="00F8543D">
            <w:pPr>
              <w:jc w:val="center"/>
            </w:pPr>
            <w:r w:rsidRPr="00F8543D"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992" w:type="dxa"/>
            <w:vAlign w:val="center"/>
          </w:tcPr>
          <w:p w:rsidR="007D10D6" w:rsidRPr="00F8543D" w:rsidRDefault="007D10D6" w:rsidP="00F8543D">
            <w:pPr>
              <w:jc w:val="center"/>
            </w:pPr>
            <w:r w:rsidRPr="00F8543D">
              <w:rPr>
                <w:sz w:val="22"/>
                <w:szCs w:val="22"/>
              </w:rPr>
              <w:t>Страна располо-жения</w:t>
            </w:r>
          </w:p>
        </w:tc>
        <w:tc>
          <w:tcPr>
            <w:tcW w:w="2461" w:type="dxa"/>
            <w:vMerge/>
            <w:vAlign w:val="center"/>
          </w:tcPr>
          <w:p w:rsidR="007D10D6" w:rsidRPr="00F8543D" w:rsidRDefault="007D10D6" w:rsidP="00F8543D">
            <w:pPr>
              <w:jc w:val="center"/>
            </w:pPr>
          </w:p>
        </w:tc>
      </w:tr>
      <w:tr w:rsidR="007D10D6" w:rsidTr="00107EB1">
        <w:trPr>
          <w:trHeight w:val="2760"/>
        </w:trPr>
        <w:tc>
          <w:tcPr>
            <w:tcW w:w="1980" w:type="dxa"/>
            <w:vAlign w:val="center"/>
          </w:tcPr>
          <w:p w:rsidR="007D10D6" w:rsidRPr="00801498" w:rsidRDefault="007D10D6" w:rsidP="00F8543D">
            <w:pPr>
              <w:jc w:val="center"/>
            </w:pPr>
            <w:r>
              <w:t>Склярова Дарья Владимировна</w:t>
            </w:r>
          </w:p>
        </w:tc>
        <w:tc>
          <w:tcPr>
            <w:tcW w:w="1980" w:type="dxa"/>
            <w:vAlign w:val="center"/>
          </w:tcPr>
          <w:p w:rsidR="007D10D6" w:rsidRDefault="007D10D6" w:rsidP="00F8543D">
            <w:pPr>
              <w:jc w:val="center"/>
            </w:pPr>
            <w:r>
              <w:t>366423,95</w:t>
            </w:r>
          </w:p>
        </w:tc>
        <w:tc>
          <w:tcPr>
            <w:tcW w:w="1800" w:type="dxa"/>
            <w:vAlign w:val="center"/>
          </w:tcPr>
          <w:p w:rsidR="007D10D6" w:rsidRPr="00801498" w:rsidRDefault="007D10D6" w:rsidP="00A002B8">
            <w:pPr>
              <w:ind w:left="-108" w:right="-157"/>
              <w:jc w:val="center"/>
            </w:pPr>
            <w:r w:rsidRPr="008C141D">
              <w:t>Квартира (индивидуальная собственность)</w:t>
            </w:r>
          </w:p>
        </w:tc>
        <w:tc>
          <w:tcPr>
            <w:tcW w:w="1080" w:type="dxa"/>
            <w:vAlign w:val="center"/>
          </w:tcPr>
          <w:p w:rsidR="007D10D6" w:rsidRDefault="007D10D6" w:rsidP="00F8543D">
            <w:pPr>
              <w:jc w:val="center"/>
            </w:pPr>
            <w:r>
              <w:t>23,2</w:t>
            </w:r>
          </w:p>
        </w:tc>
        <w:tc>
          <w:tcPr>
            <w:tcW w:w="1134" w:type="dxa"/>
            <w:vAlign w:val="center"/>
          </w:tcPr>
          <w:p w:rsidR="007D10D6" w:rsidRDefault="007D10D6" w:rsidP="00F8543D">
            <w:pPr>
              <w:jc w:val="center"/>
            </w:pPr>
            <w:r>
              <w:t>Россия</w:t>
            </w:r>
          </w:p>
        </w:tc>
        <w:tc>
          <w:tcPr>
            <w:tcW w:w="1926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620" w:type="dxa"/>
            <w:vAlign w:val="center"/>
          </w:tcPr>
          <w:p w:rsidR="007D10D6" w:rsidRDefault="007D10D6" w:rsidP="00F8543D">
            <w:pPr>
              <w:jc w:val="center"/>
            </w:pPr>
            <w:r w:rsidRPr="003D7242">
              <w:t>Квартира (безвозмездное пользование)</w:t>
            </w:r>
          </w:p>
        </w:tc>
        <w:tc>
          <w:tcPr>
            <w:tcW w:w="1080" w:type="dxa"/>
            <w:vAlign w:val="center"/>
          </w:tcPr>
          <w:p w:rsidR="007D10D6" w:rsidRDefault="007D10D6" w:rsidP="00F8543D">
            <w:pPr>
              <w:jc w:val="center"/>
            </w:pPr>
            <w:r>
              <w:t>72,0</w:t>
            </w:r>
          </w:p>
        </w:tc>
        <w:tc>
          <w:tcPr>
            <w:tcW w:w="992" w:type="dxa"/>
            <w:vAlign w:val="center"/>
          </w:tcPr>
          <w:p w:rsidR="007D10D6" w:rsidRDefault="007D10D6" w:rsidP="00F8543D">
            <w:pPr>
              <w:jc w:val="center"/>
            </w:pPr>
            <w:r>
              <w:t xml:space="preserve"> </w:t>
            </w:r>
            <w:r w:rsidRPr="003D7242">
              <w:t>Россия</w:t>
            </w:r>
          </w:p>
        </w:tc>
        <w:tc>
          <w:tcPr>
            <w:tcW w:w="2461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  <w:p w:rsidR="007D10D6" w:rsidRDefault="007D10D6" w:rsidP="00F8543D">
            <w:pPr>
              <w:jc w:val="center"/>
            </w:pPr>
          </w:p>
        </w:tc>
      </w:tr>
      <w:tr w:rsidR="007D10D6" w:rsidTr="00107EB1">
        <w:trPr>
          <w:trHeight w:val="346"/>
        </w:trPr>
        <w:tc>
          <w:tcPr>
            <w:tcW w:w="1980" w:type="dxa"/>
            <w:vAlign w:val="center"/>
          </w:tcPr>
          <w:p w:rsidR="007D10D6" w:rsidRPr="003B40AC" w:rsidRDefault="007D10D6" w:rsidP="00F8543D">
            <w:pPr>
              <w:jc w:val="center"/>
            </w:pPr>
            <w:r w:rsidRPr="00801498">
              <w:t>Супруг</w:t>
            </w:r>
          </w:p>
        </w:tc>
        <w:tc>
          <w:tcPr>
            <w:tcW w:w="1980" w:type="dxa"/>
            <w:vAlign w:val="center"/>
          </w:tcPr>
          <w:p w:rsidR="007D10D6" w:rsidRDefault="007D10D6" w:rsidP="00F8543D">
            <w:pPr>
              <w:jc w:val="center"/>
            </w:pPr>
            <w:r>
              <w:t>1017378,5</w:t>
            </w:r>
          </w:p>
        </w:tc>
        <w:tc>
          <w:tcPr>
            <w:tcW w:w="1800" w:type="dxa"/>
            <w:vAlign w:val="center"/>
          </w:tcPr>
          <w:p w:rsidR="007D10D6" w:rsidRPr="00801498" w:rsidRDefault="007D10D6" w:rsidP="00075151">
            <w:pPr>
              <w:ind w:left="-108" w:right="-157"/>
              <w:jc w:val="center"/>
            </w:pPr>
            <w:r w:rsidRPr="008C141D">
              <w:t>Квартира (индивидуальная собственность)</w:t>
            </w:r>
          </w:p>
        </w:tc>
        <w:tc>
          <w:tcPr>
            <w:tcW w:w="1080" w:type="dxa"/>
            <w:vAlign w:val="center"/>
          </w:tcPr>
          <w:p w:rsidR="007D10D6" w:rsidRPr="00F8543D" w:rsidRDefault="007D10D6" w:rsidP="00F8543D">
            <w:pPr>
              <w:jc w:val="center"/>
              <w:rPr>
                <w:lang w:val="en-US"/>
              </w:rPr>
            </w:pPr>
            <w:r>
              <w:t>72,0</w:t>
            </w:r>
          </w:p>
        </w:tc>
        <w:tc>
          <w:tcPr>
            <w:tcW w:w="1134" w:type="dxa"/>
            <w:vAlign w:val="center"/>
          </w:tcPr>
          <w:p w:rsidR="007D10D6" w:rsidRDefault="007D10D6" w:rsidP="00F8543D">
            <w:pPr>
              <w:jc w:val="center"/>
            </w:pPr>
            <w:r w:rsidRPr="00801498">
              <w:t>Россия</w:t>
            </w:r>
          </w:p>
        </w:tc>
        <w:tc>
          <w:tcPr>
            <w:tcW w:w="1926" w:type="dxa"/>
            <w:vAlign w:val="center"/>
          </w:tcPr>
          <w:p w:rsidR="007D10D6" w:rsidRPr="00A002B8" w:rsidRDefault="007D10D6" w:rsidP="00F8543D">
            <w:pPr>
              <w:jc w:val="center"/>
            </w:pPr>
            <w:r>
              <w:t>ТОЙОТА</w:t>
            </w:r>
            <w:r>
              <w:rPr>
                <w:lang w:val="en-US"/>
              </w:rPr>
              <w:t xml:space="preserve"> NOAH</w:t>
            </w:r>
            <w:r>
              <w:t xml:space="preserve"> </w:t>
            </w:r>
            <w:r w:rsidRPr="00826BD9">
              <w:t>(индивидуальная собственность)</w:t>
            </w:r>
          </w:p>
        </w:tc>
        <w:tc>
          <w:tcPr>
            <w:tcW w:w="1620" w:type="dxa"/>
            <w:vAlign w:val="center"/>
          </w:tcPr>
          <w:p w:rsidR="007D10D6" w:rsidRPr="004C40E0" w:rsidRDefault="007D10D6" w:rsidP="00A002B8">
            <w:pPr>
              <w:jc w:val="center"/>
            </w:pPr>
            <w:r>
              <w:t>-</w:t>
            </w:r>
          </w:p>
        </w:tc>
        <w:tc>
          <w:tcPr>
            <w:tcW w:w="1080" w:type="dxa"/>
            <w:vAlign w:val="center"/>
          </w:tcPr>
          <w:p w:rsidR="007D10D6" w:rsidRPr="004C40E0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7D10D6" w:rsidRPr="00A002B8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2461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  <w:p w:rsidR="007D10D6" w:rsidRDefault="007D10D6" w:rsidP="00F8543D">
            <w:pPr>
              <w:jc w:val="center"/>
            </w:pPr>
          </w:p>
        </w:tc>
      </w:tr>
      <w:tr w:rsidR="007D10D6" w:rsidTr="00107EB1">
        <w:trPr>
          <w:trHeight w:val="4140"/>
        </w:trPr>
        <w:tc>
          <w:tcPr>
            <w:tcW w:w="1980" w:type="dxa"/>
            <w:vAlign w:val="center"/>
          </w:tcPr>
          <w:p w:rsidR="007D10D6" w:rsidRPr="00FF40AC" w:rsidRDefault="007D10D6" w:rsidP="00F8543D">
            <w:pPr>
              <w:jc w:val="center"/>
            </w:pPr>
            <w:r>
              <w:t>Дочь</w:t>
            </w:r>
          </w:p>
        </w:tc>
        <w:tc>
          <w:tcPr>
            <w:tcW w:w="1980" w:type="dxa"/>
            <w:vAlign w:val="center"/>
          </w:tcPr>
          <w:p w:rsidR="007D10D6" w:rsidRDefault="007D10D6" w:rsidP="00F8543D">
            <w:pPr>
              <w:jc w:val="center"/>
            </w:pPr>
            <w:r>
              <w:t>12128,94</w:t>
            </w:r>
          </w:p>
        </w:tc>
        <w:tc>
          <w:tcPr>
            <w:tcW w:w="1800" w:type="dxa"/>
            <w:vAlign w:val="center"/>
          </w:tcPr>
          <w:p w:rsidR="007D10D6" w:rsidRPr="00627BAB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080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  <w:p w:rsidR="007D10D6" w:rsidRDefault="007D10D6" w:rsidP="00F8543D">
            <w:pPr>
              <w:jc w:val="center"/>
            </w:pPr>
          </w:p>
        </w:tc>
        <w:tc>
          <w:tcPr>
            <w:tcW w:w="1134" w:type="dxa"/>
            <w:vAlign w:val="center"/>
          </w:tcPr>
          <w:p w:rsidR="007D10D6" w:rsidRPr="00627BAB" w:rsidRDefault="007D10D6" w:rsidP="00F8543D">
            <w:pPr>
              <w:jc w:val="center"/>
            </w:pPr>
            <w:r>
              <w:t>-</w:t>
            </w:r>
          </w:p>
          <w:p w:rsidR="007D10D6" w:rsidRPr="00627BAB" w:rsidRDefault="007D10D6" w:rsidP="00F8543D">
            <w:pPr>
              <w:jc w:val="center"/>
            </w:pPr>
          </w:p>
        </w:tc>
        <w:tc>
          <w:tcPr>
            <w:tcW w:w="1926" w:type="dxa"/>
            <w:vAlign w:val="center"/>
          </w:tcPr>
          <w:p w:rsidR="007D10D6" w:rsidRPr="008D24DF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620" w:type="dxa"/>
            <w:vAlign w:val="center"/>
          </w:tcPr>
          <w:p w:rsidR="007D10D6" w:rsidRDefault="007D10D6" w:rsidP="00075151">
            <w:pPr>
              <w:jc w:val="center"/>
            </w:pPr>
            <w:r w:rsidRPr="003D7242">
              <w:t>Квартира (безвозмездное пользование)</w:t>
            </w:r>
          </w:p>
        </w:tc>
        <w:tc>
          <w:tcPr>
            <w:tcW w:w="1080" w:type="dxa"/>
            <w:vAlign w:val="center"/>
          </w:tcPr>
          <w:p w:rsidR="007D10D6" w:rsidRDefault="007D10D6" w:rsidP="00075151">
            <w:pPr>
              <w:jc w:val="center"/>
            </w:pPr>
            <w:r>
              <w:t>23,2</w:t>
            </w:r>
          </w:p>
        </w:tc>
        <w:tc>
          <w:tcPr>
            <w:tcW w:w="992" w:type="dxa"/>
            <w:vAlign w:val="center"/>
          </w:tcPr>
          <w:p w:rsidR="007D10D6" w:rsidRDefault="007D10D6" w:rsidP="00075151">
            <w:pPr>
              <w:jc w:val="center"/>
            </w:pPr>
            <w:r>
              <w:t xml:space="preserve"> </w:t>
            </w:r>
            <w:r w:rsidRPr="003D7242">
              <w:t>Россия</w:t>
            </w:r>
          </w:p>
        </w:tc>
        <w:tc>
          <w:tcPr>
            <w:tcW w:w="2461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</w:tr>
      <w:tr w:rsidR="007D10D6" w:rsidTr="00107EB1">
        <w:trPr>
          <w:trHeight w:val="1155"/>
        </w:trPr>
        <w:tc>
          <w:tcPr>
            <w:tcW w:w="1980" w:type="dxa"/>
            <w:vAlign w:val="center"/>
          </w:tcPr>
          <w:p w:rsidR="007D10D6" w:rsidRDefault="007D10D6" w:rsidP="00F8543D">
            <w:pPr>
              <w:jc w:val="center"/>
            </w:pPr>
            <w:r>
              <w:t>Суляндзига Ирина Евгеньевна</w:t>
            </w:r>
          </w:p>
        </w:tc>
        <w:tc>
          <w:tcPr>
            <w:tcW w:w="1980" w:type="dxa"/>
            <w:vAlign w:val="center"/>
          </w:tcPr>
          <w:p w:rsidR="007D10D6" w:rsidRDefault="007D10D6" w:rsidP="00F8543D">
            <w:pPr>
              <w:jc w:val="center"/>
            </w:pPr>
            <w:r>
              <w:t>50175,22</w:t>
            </w:r>
          </w:p>
        </w:tc>
        <w:tc>
          <w:tcPr>
            <w:tcW w:w="1800" w:type="dxa"/>
            <w:vAlign w:val="center"/>
          </w:tcPr>
          <w:p w:rsidR="007D10D6" w:rsidRPr="00627BAB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080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7D10D6" w:rsidRPr="00627BAB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926" w:type="dxa"/>
            <w:vAlign w:val="center"/>
          </w:tcPr>
          <w:p w:rsidR="007D10D6" w:rsidRPr="00627BAB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620" w:type="dxa"/>
            <w:vAlign w:val="center"/>
          </w:tcPr>
          <w:p w:rsidR="007D10D6" w:rsidRDefault="007D10D6" w:rsidP="00F8543D">
            <w:pPr>
              <w:jc w:val="center"/>
            </w:pPr>
            <w:r>
              <w:t xml:space="preserve"> </w:t>
            </w:r>
            <w:r w:rsidRPr="005A6BFF">
              <w:t>Квартира (</w:t>
            </w:r>
            <w:r>
              <w:t>аренда</w:t>
            </w:r>
            <w:r w:rsidRPr="005A6BFF">
              <w:t>)</w:t>
            </w:r>
          </w:p>
        </w:tc>
        <w:tc>
          <w:tcPr>
            <w:tcW w:w="1080" w:type="dxa"/>
            <w:vAlign w:val="center"/>
          </w:tcPr>
          <w:p w:rsidR="007D10D6" w:rsidRDefault="007D10D6" w:rsidP="00F8543D">
            <w:pPr>
              <w:jc w:val="center"/>
            </w:pPr>
            <w:r>
              <w:t>36,0</w:t>
            </w:r>
          </w:p>
        </w:tc>
        <w:tc>
          <w:tcPr>
            <w:tcW w:w="992" w:type="dxa"/>
            <w:vAlign w:val="center"/>
          </w:tcPr>
          <w:p w:rsidR="007D10D6" w:rsidRDefault="007D10D6" w:rsidP="00F8543D">
            <w:pPr>
              <w:jc w:val="center"/>
            </w:pPr>
            <w:r w:rsidRPr="005A6BFF">
              <w:t>Россия</w:t>
            </w:r>
          </w:p>
        </w:tc>
        <w:tc>
          <w:tcPr>
            <w:tcW w:w="2461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</w:tr>
      <w:tr w:rsidR="007D10D6" w:rsidTr="00107EB1">
        <w:trPr>
          <w:trHeight w:val="1155"/>
        </w:trPr>
        <w:tc>
          <w:tcPr>
            <w:tcW w:w="1980" w:type="dxa"/>
            <w:vMerge w:val="restart"/>
            <w:vAlign w:val="center"/>
          </w:tcPr>
          <w:p w:rsidR="007D10D6" w:rsidRPr="003B40AC" w:rsidRDefault="007D10D6" w:rsidP="00F8543D">
            <w:pPr>
              <w:jc w:val="center"/>
            </w:pPr>
            <w:r>
              <w:t>Супруг</w:t>
            </w:r>
          </w:p>
        </w:tc>
        <w:tc>
          <w:tcPr>
            <w:tcW w:w="1980" w:type="dxa"/>
            <w:vMerge w:val="restart"/>
            <w:vAlign w:val="center"/>
          </w:tcPr>
          <w:p w:rsidR="007D10D6" w:rsidRDefault="007D10D6" w:rsidP="00F8543D">
            <w:pPr>
              <w:jc w:val="center"/>
            </w:pPr>
            <w:r>
              <w:t>70000,0</w:t>
            </w:r>
          </w:p>
        </w:tc>
        <w:tc>
          <w:tcPr>
            <w:tcW w:w="1800" w:type="dxa"/>
            <w:vMerge w:val="restart"/>
            <w:vAlign w:val="center"/>
          </w:tcPr>
          <w:p w:rsidR="007D10D6" w:rsidRDefault="007D10D6" w:rsidP="00F8543D">
            <w:pPr>
              <w:jc w:val="center"/>
            </w:pPr>
          </w:p>
          <w:p w:rsidR="007D10D6" w:rsidRDefault="007D10D6" w:rsidP="00F8543D">
            <w:pPr>
              <w:jc w:val="center"/>
            </w:pPr>
            <w:r>
              <w:t>-</w:t>
            </w:r>
          </w:p>
          <w:p w:rsidR="007D10D6" w:rsidRDefault="007D10D6" w:rsidP="00F8543D">
            <w:pPr>
              <w:jc w:val="center"/>
            </w:pPr>
          </w:p>
        </w:tc>
        <w:tc>
          <w:tcPr>
            <w:tcW w:w="1080" w:type="dxa"/>
            <w:vMerge w:val="restart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D10D6" w:rsidRDefault="007D10D6" w:rsidP="00075151">
            <w:pPr>
              <w:jc w:val="center"/>
            </w:pPr>
            <w:r>
              <w:t>-</w:t>
            </w:r>
          </w:p>
        </w:tc>
        <w:tc>
          <w:tcPr>
            <w:tcW w:w="1926" w:type="dxa"/>
            <w:vAlign w:val="center"/>
          </w:tcPr>
          <w:p w:rsidR="007D10D6" w:rsidRPr="00107EB1" w:rsidRDefault="007D10D6" w:rsidP="00107EB1">
            <w:pPr>
              <w:ind w:left="-162" w:right="-108"/>
              <w:jc w:val="center"/>
              <w:rPr>
                <w:lang w:val="en-US"/>
              </w:rPr>
            </w:pPr>
            <w:r>
              <w:t xml:space="preserve">НИССАН </w:t>
            </w:r>
            <w:r>
              <w:rPr>
                <w:lang w:val="en-US"/>
              </w:rPr>
              <w:t xml:space="preserve">SUNNY </w:t>
            </w:r>
            <w:r w:rsidRPr="00826BD9">
              <w:t>(индивидуальная собственность)</w:t>
            </w:r>
          </w:p>
        </w:tc>
        <w:tc>
          <w:tcPr>
            <w:tcW w:w="1620" w:type="dxa"/>
            <w:vMerge w:val="restart"/>
            <w:vAlign w:val="center"/>
          </w:tcPr>
          <w:p w:rsidR="007D10D6" w:rsidRDefault="007D10D6" w:rsidP="00075151">
            <w:pPr>
              <w:jc w:val="center"/>
            </w:pPr>
            <w:r>
              <w:t xml:space="preserve"> </w:t>
            </w:r>
            <w:r w:rsidRPr="005A6BFF">
              <w:t>Квартира (</w:t>
            </w:r>
            <w:r>
              <w:t>аренда</w:t>
            </w:r>
            <w:r w:rsidRPr="005A6BFF">
              <w:t>)</w:t>
            </w:r>
          </w:p>
        </w:tc>
        <w:tc>
          <w:tcPr>
            <w:tcW w:w="1080" w:type="dxa"/>
            <w:vMerge w:val="restart"/>
            <w:vAlign w:val="center"/>
          </w:tcPr>
          <w:p w:rsidR="007D10D6" w:rsidRDefault="007D10D6" w:rsidP="00075151">
            <w:pPr>
              <w:jc w:val="center"/>
            </w:pPr>
            <w:r>
              <w:t>36,0</w:t>
            </w:r>
          </w:p>
        </w:tc>
        <w:tc>
          <w:tcPr>
            <w:tcW w:w="992" w:type="dxa"/>
            <w:vMerge w:val="restart"/>
            <w:vAlign w:val="center"/>
          </w:tcPr>
          <w:p w:rsidR="007D10D6" w:rsidRDefault="007D10D6" w:rsidP="00075151">
            <w:pPr>
              <w:jc w:val="center"/>
            </w:pPr>
            <w:r w:rsidRPr="005A6BFF">
              <w:t>Россия</w:t>
            </w:r>
          </w:p>
        </w:tc>
        <w:tc>
          <w:tcPr>
            <w:tcW w:w="2461" w:type="dxa"/>
            <w:vMerge w:val="restart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</w:tr>
      <w:tr w:rsidR="007D10D6" w:rsidTr="00107EB1">
        <w:trPr>
          <w:trHeight w:val="1155"/>
        </w:trPr>
        <w:tc>
          <w:tcPr>
            <w:tcW w:w="1980" w:type="dxa"/>
            <w:vMerge/>
            <w:vAlign w:val="center"/>
          </w:tcPr>
          <w:p w:rsidR="007D10D6" w:rsidRDefault="007D10D6" w:rsidP="00F8543D">
            <w:pPr>
              <w:jc w:val="center"/>
            </w:pPr>
          </w:p>
        </w:tc>
        <w:tc>
          <w:tcPr>
            <w:tcW w:w="1980" w:type="dxa"/>
            <w:vMerge/>
            <w:vAlign w:val="center"/>
          </w:tcPr>
          <w:p w:rsidR="007D10D6" w:rsidRDefault="007D10D6" w:rsidP="00F8543D">
            <w:pPr>
              <w:jc w:val="center"/>
            </w:pPr>
          </w:p>
        </w:tc>
        <w:tc>
          <w:tcPr>
            <w:tcW w:w="1800" w:type="dxa"/>
            <w:vMerge/>
            <w:vAlign w:val="center"/>
          </w:tcPr>
          <w:p w:rsidR="007D10D6" w:rsidRDefault="007D10D6" w:rsidP="00F8543D">
            <w:pPr>
              <w:jc w:val="center"/>
            </w:pPr>
          </w:p>
        </w:tc>
        <w:tc>
          <w:tcPr>
            <w:tcW w:w="1080" w:type="dxa"/>
            <w:vMerge/>
            <w:vAlign w:val="center"/>
          </w:tcPr>
          <w:p w:rsidR="007D10D6" w:rsidRDefault="007D10D6" w:rsidP="00F8543D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7D10D6" w:rsidRDefault="007D10D6" w:rsidP="00075151">
            <w:pPr>
              <w:jc w:val="center"/>
            </w:pPr>
          </w:p>
        </w:tc>
        <w:tc>
          <w:tcPr>
            <w:tcW w:w="1926" w:type="dxa"/>
            <w:vAlign w:val="center"/>
          </w:tcPr>
          <w:p w:rsidR="007D10D6" w:rsidRPr="00107EB1" w:rsidRDefault="007D10D6" w:rsidP="00107EB1">
            <w:pPr>
              <w:ind w:right="-108"/>
              <w:jc w:val="center"/>
            </w:pPr>
            <w:r>
              <w:t>МИЦУБИСИ</w:t>
            </w:r>
            <w:r>
              <w:rPr>
                <w:lang w:val="en-US"/>
              </w:rPr>
              <w:t xml:space="preserve"> MIRAGE</w:t>
            </w:r>
            <w:r>
              <w:t xml:space="preserve"> </w:t>
            </w:r>
            <w:r w:rsidRPr="00826BD9">
              <w:t>(индивидуальная собственность)</w:t>
            </w:r>
          </w:p>
        </w:tc>
        <w:tc>
          <w:tcPr>
            <w:tcW w:w="1620" w:type="dxa"/>
            <w:vMerge/>
            <w:vAlign w:val="center"/>
          </w:tcPr>
          <w:p w:rsidR="007D10D6" w:rsidRDefault="007D10D6" w:rsidP="00F8543D">
            <w:pPr>
              <w:jc w:val="center"/>
            </w:pPr>
          </w:p>
        </w:tc>
        <w:tc>
          <w:tcPr>
            <w:tcW w:w="1080" w:type="dxa"/>
            <w:vMerge/>
            <w:vAlign w:val="center"/>
          </w:tcPr>
          <w:p w:rsidR="007D10D6" w:rsidRDefault="007D10D6" w:rsidP="00F8543D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7D10D6" w:rsidRPr="005A6BFF" w:rsidRDefault="007D10D6" w:rsidP="00F8543D">
            <w:pPr>
              <w:jc w:val="center"/>
            </w:pPr>
          </w:p>
        </w:tc>
        <w:tc>
          <w:tcPr>
            <w:tcW w:w="2461" w:type="dxa"/>
            <w:vMerge/>
            <w:vAlign w:val="center"/>
          </w:tcPr>
          <w:p w:rsidR="007D10D6" w:rsidRDefault="007D10D6" w:rsidP="00F8543D">
            <w:pPr>
              <w:jc w:val="center"/>
            </w:pPr>
          </w:p>
        </w:tc>
      </w:tr>
      <w:tr w:rsidR="007D10D6" w:rsidTr="00107EB1">
        <w:trPr>
          <w:trHeight w:val="1155"/>
        </w:trPr>
        <w:tc>
          <w:tcPr>
            <w:tcW w:w="1980" w:type="dxa"/>
            <w:vAlign w:val="center"/>
          </w:tcPr>
          <w:p w:rsidR="007D10D6" w:rsidRDefault="007D10D6" w:rsidP="00F8543D">
            <w:pPr>
              <w:jc w:val="center"/>
            </w:pPr>
            <w:r>
              <w:t>Сын</w:t>
            </w:r>
          </w:p>
        </w:tc>
        <w:tc>
          <w:tcPr>
            <w:tcW w:w="1980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080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926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  <w:tc>
          <w:tcPr>
            <w:tcW w:w="1620" w:type="dxa"/>
            <w:vAlign w:val="center"/>
          </w:tcPr>
          <w:p w:rsidR="007D10D6" w:rsidRDefault="007D10D6" w:rsidP="00075151">
            <w:pPr>
              <w:jc w:val="center"/>
            </w:pPr>
            <w:r w:rsidRPr="003D7242">
              <w:t>Квартира (безвозмездное пользование)</w:t>
            </w:r>
          </w:p>
        </w:tc>
        <w:tc>
          <w:tcPr>
            <w:tcW w:w="1080" w:type="dxa"/>
            <w:vAlign w:val="center"/>
          </w:tcPr>
          <w:p w:rsidR="007D10D6" w:rsidRDefault="007D10D6" w:rsidP="00075151">
            <w:pPr>
              <w:jc w:val="center"/>
            </w:pPr>
            <w:r>
              <w:t>36,0</w:t>
            </w:r>
          </w:p>
        </w:tc>
        <w:tc>
          <w:tcPr>
            <w:tcW w:w="992" w:type="dxa"/>
            <w:vAlign w:val="center"/>
          </w:tcPr>
          <w:p w:rsidR="007D10D6" w:rsidRDefault="007D10D6" w:rsidP="00075151">
            <w:pPr>
              <w:jc w:val="center"/>
            </w:pPr>
            <w:r w:rsidRPr="005A6BFF">
              <w:t>Россия</w:t>
            </w:r>
          </w:p>
        </w:tc>
        <w:tc>
          <w:tcPr>
            <w:tcW w:w="2461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</w:tr>
      <w:tr w:rsidR="007D10D6" w:rsidTr="00107EB1">
        <w:trPr>
          <w:trHeight w:val="1155"/>
        </w:trPr>
        <w:tc>
          <w:tcPr>
            <w:tcW w:w="1980" w:type="dxa"/>
            <w:vAlign w:val="center"/>
          </w:tcPr>
          <w:p w:rsidR="007D10D6" w:rsidRDefault="007D10D6" w:rsidP="00075151">
            <w:pPr>
              <w:jc w:val="center"/>
            </w:pPr>
            <w:r>
              <w:t>Сын</w:t>
            </w:r>
          </w:p>
        </w:tc>
        <w:tc>
          <w:tcPr>
            <w:tcW w:w="1980" w:type="dxa"/>
            <w:vAlign w:val="center"/>
          </w:tcPr>
          <w:p w:rsidR="007D10D6" w:rsidRDefault="007D10D6" w:rsidP="00075151">
            <w:pPr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7D10D6" w:rsidRDefault="007D10D6" w:rsidP="00075151">
            <w:pPr>
              <w:jc w:val="center"/>
            </w:pPr>
            <w:r>
              <w:t>-</w:t>
            </w:r>
          </w:p>
        </w:tc>
        <w:tc>
          <w:tcPr>
            <w:tcW w:w="1080" w:type="dxa"/>
            <w:vAlign w:val="center"/>
          </w:tcPr>
          <w:p w:rsidR="007D10D6" w:rsidRDefault="007D10D6" w:rsidP="00075151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7D10D6" w:rsidRDefault="007D10D6" w:rsidP="00075151">
            <w:pPr>
              <w:jc w:val="center"/>
            </w:pPr>
            <w:r>
              <w:t>-</w:t>
            </w:r>
          </w:p>
        </w:tc>
        <w:tc>
          <w:tcPr>
            <w:tcW w:w="1926" w:type="dxa"/>
            <w:vAlign w:val="center"/>
          </w:tcPr>
          <w:p w:rsidR="007D10D6" w:rsidRDefault="007D10D6" w:rsidP="00075151">
            <w:pPr>
              <w:jc w:val="center"/>
            </w:pPr>
            <w:r>
              <w:t>-</w:t>
            </w:r>
          </w:p>
        </w:tc>
        <w:tc>
          <w:tcPr>
            <w:tcW w:w="1620" w:type="dxa"/>
            <w:vAlign w:val="center"/>
          </w:tcPr>
          <w:p w:rsidR="007D10D6" w:rsidRDefault="007D10D6" w:rsidP="00075151">
            <w:pPr>
              <w:jc w:val="center"/>
            </w:pPr>
            <w:r w:rsidRPr="003D7242">
              <w:t>Квартира (безвозмездное пользование)</w:t>
            </w:r>
          </w:p>
        </w:tc>
        <w:tc>
          <w:tcPr>
            <w:tcW w:w="1080" w:type="dxa"/>
            <w:vAlign w:val="center"/>
          </w:tcPr>
          <w:p w:rsidR="007D10D6" w:rsidRDefault="007D10D6" w:rsidP="00075151">
            <w:pPr>
              <w:jc w:val="center"/>
            </w:pPr>
            <w:r>
              <w:t>36,0</w:t>
            </w:r>
          </w:p>
        </w:tc>
        <w:tc>
          <w:tcPr>
            <w:tcW w:w="992" w:type="dxa"/>
            <w:vAlign w:val="center"/>
          </w:tcPr>
          <w:p w:rsidR="007D10D6" w:rsidRDefault="007D10D6" w:rsidP="00075151">
            <w:pPr>
              <w:jc w:val="center"/>
            </w:pPr>
            <w:r w:rsidRPr="005A6BFF">
              <w:t>Россия</w:t>
            </w:r>
          </w:p>
        </w:tc>
        <w:tc>
          <w:tcPr>
            <w:tcW w:w="2461" w:type="dxa"/>
            <w:vAlign w:val="center"/>
          </w:tcPr>
          <w:p w:rsidR="007D10D6" w:rsidRDefault="007D10D6" w:rsidP="00F8543D">
            <w:pPr>
              <w:jc w:val="center"/>
            </w:pPr>
            <w:r>
              <w:t>-</w:t>
            </w:r>
          </w:p>
        </w:tc>
      </w:tr>
    </w:tbl>
    <w:p w:rsidR="007D10D6" w:rsidRPr="005A6BFF" w:rsidRDefault="007D10D6">
      <w:pPr>
        <w:rPr>
          <w:rStyle w:val="BookTitle"/>
        </w:rPr>
      </w:pPr>
    </w:p>
    <w:sectPr w:rsidR="007D10D6" w:rsidRPr="005A6BFF" w:rsidSect="00F96F73">
      <w:pgSz w:w="16838" w:h="11906" w:orient="landscape"/>
      <w:pgMar w:top="284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AE7"/>
    <w:rsid w:val="0001474F"/>
    <w:rsid w:val="00015998"/>
    <w:rsid w:val="000167C7"/>
    <w:rsid w:val="00024C0A"/>
    <w:rsid w:val="000251BA"/>
    <w:rsid w:val="00030E3A"/>
    <w:rsid w:val="0003297A"/>
    <w:rsid w:val="000368C8"/>
    <w:rsid w:val="00044B5C"/>
    <w:rsid w:val="00045788"/>
    <w:rsid w:val="00046D9D"/>
    <w:rsid w:val="000523FA"/>
    <w:rsid w:val="00053113"/>
    <w:rsid w:val="0006028B"/>
    <w:rsid w:val="00071D4C"/>
    <w:rsid w:val="00074C42"/>
    <w:rsid w:val="00075151"/>
    <w:rsid w:val="00076DFD"/>
    <w:rsid w:val="000852C9"/>
    <w:rsid w:val="000860E1"/>
    <w:rsid w:val="00086CE9"/>
    <w:rsid w:val="00090134"/>
    <w:rsid w:val="000915C7"/>
    <w:rsid w:val="000919E9"/>
    <w:rsid w:val="00093883"/>
    <w:rsid w:val="000942F6"/>
    <w:rsid w:val="000A069A"/>
    <w:rsid w:val="000A1036"/>
    <w:rsid w:val="000A1C80"/>
    <w:rsid w:val="000A642D"/>
    <w:rsid w:val="000B6B1F"/>
    <w:rsid w:val="000C0498"/>
    <w:rsid w:val="000D205F"/>
    <w:rsid w:val="000E04BC"/>
    <w:rsid w:val="000E1468"/>
    <w:rsid w:val="000E47CD"/>
    <w:rsid w:val="000E50CB"/>
    <w:rsid w:val="000F0BCA"/>
    <w:rsid w:val="000F1492"/>
    <w:rsid w:val="00100110"/>
    <w:rsid w:val="0010122B"/>
    <w:rsid w:val="00101864"/>
    <w:rsid w:val="001076EF"/>
    <w:rsid w:val="00107EB1"/>
    <w:rsid w:val="00113D9D"/>
    <w:rsid w:val="00115B69"/>
    <w:rsid w:val="00120BC0"/>
    <w:rsid w:val="001304C2"/>
    <w:rsid w:val="00133E53"/>
    <w:rsid w:val="00134A43"/>
    <w:rsid w:val="00135ECE"/>
    <w:rsid w:val="00141D60"/>
    <w:rsid w:val="00152D49"/>
    <w:rsid w:val="001531DB"/>
    <w:rsid w:val="00153EBD"/>
    <w:rsid w:val="00155D57"/>
    <w:rsid w:val="001570E1"/>
    <w:rsid w:val="00162131"/>
    <w:rsid w:val="001632FB"/>
    <w:rsid w:val="00165943"/>
    <w:rsid w:val="001665C2"/>
    <w:rsid w:val="00170D77"/>
    <w:rsid w:val="00174B3F"/>
    <w:rsid w:val="00182756"/>
    <w:rsid w:val="00186101"/>
    <w:rsid w:val="00194A3D"/>
    <w:rsid w:val="001A0DFA"/>
    <w:rsid w:val="001A1EB8"/>
    <w:rsid w:val="001A3CE8"/>
    <w:rsid w:val="001A69E7"/>
    <w:rsid w:val="001B0C9D"/>
    <w:rsid w:val="001B7B4F"/>
    <w:rsid w:val="001C108E"/>
    <w:rsid w:val="001C1259"/>
    <w:rsid w:val="001C3693"/>
    <w:rsid w:val="001C3D42"/>
    <w:rsid w:val="001C57BF"/>
    <w:rsid w:val="001D2076"/>
    <w:rsid w:val="001D4690"/>
    <w:rsid w:val="001D4C15"/>
    <w:rsid w:val="001E3F04"/>
    <w:rsid w:val="001E43DC"/>
    <w:rsid w:val="001E69E6"/>
    <w:rsid w:val="001E6DCA"/>
    <w:rsid w:val="00204355"/>
    <w:rsid w:val="00206CAA"/>
    <w:rsid w:val="00207715"/>
    <w:rsid w:val="002116C4"/>
    <w:rsid w:val="00216F8B"/>
    <w:rsid w:val="0022051B"/>
    <w:rsid w:val="00221FBA"/>
    <w:rsid w:val="00224648"/>
    <w:rsid w:val="00232FA7"/>
    <w:rsid w:val="002330B9"/>
    <w:rsid w:val="00235347"/>
    <w:rsid w:val="00235EF3"/>
    <w:rsid w:val="00242730"/>
    <w:rsid w:val="00246040"/>
    <w:rsid w:val="002509BE"/>
    <w:rsid w:val="00252D7C"/>
    <w:rsid w:val="0025763F"/>
    <w:rsid w:val="002668A3"/>
    <w:rsid w:val="00270DAA"/>
    <w:rsid w:val="00272248"/>
    <w:rsid w:val="00277F87"/>
    <w:rsid w:val="002807B1"/>
    <w:rsid w:val="002819D5"/>
    <w:rsid w:val="002A375E"/>
    <w:rsid w:val="002A395A"/>
    <w:rsid w:val="002A3A6F"/>
    <w:rsid w:val="002A520B"/>
    <w:rsid w:val="002B035C"/>
    <w:rsid w:val="002B29A5"/>
    <w:rsid w:val="002C564B"/>
    <w:rsid w:val="002D3CBE"/>
    <w:rsid w:val="002D44EA"/>
    <w:rsid w:val="002D4B50"/>
    <w:rsid w:val="002E211E"/>
    <w:rsid w:val="002F23CD"/>
    <w:rsid w:val="00301A42"/>
    <w:rsid w:val="00301CF9"/>
    <w:rsid w:val="0030526A"/>
    <w:rsid w:val="00305577"/>
    <w:rsid w:val="00306BBA"/>
    <w:rsid w:val="00311F70"/>
    <w:rsid w:val="00313D26"/>
    <w:rsid w:val="0031404A"/>
    <w:rsid w:val="00316475"/>
    <w:rsid w:val="003205BA"/>
    <w:rsid w:val="0032597F"/>
    <w:rsid w:val="003278A9"/>
    <w:rsid w:val="0033001F"/>
    <w:rsid w:val="0033057C"/>
    <w:rsid w:val="0033364F"/>
    <w:rsid w:val="003353AF"/>
    <w:rsid w:val="003355DE"/>
    <w:rsid w:val="00352C62"/>
    <w:rsid w:val="003634D2"/>
    <w:rsid w:val="00364A5B"/>
    <w:rsid w:val="003737EC"/>
    <w:rsid w:val="00380D75"/>
    <w:rsid w:val="00382A7D"/>
    <w:rsid w:val="00384FDC"/>
    <w:rsid w:val="003902B7"/>
    <w:rsid w:val="00392E90"/>
    <w:rsid w:val="0039413C"/>
    <w:rsid w:val="00394350"/>
    <w:rsid w:val="00395E03"/>
    <w:rsid w:val="003A2216"/>
    <w:rsid w:val="003B4099"/>
    <w:rsid w:val="003B40AC"/>
    <w:rsid w:val="003C17AA"/>
    <w:rsid w:val="003C1908"/>
    <w:rsid w:val="003C4FA3"/>
    <w:rsid w:val="003C5A9E"/>
    <w:rsid w:val="003C6CEB"/>
    <w:rsid w:val="003D0F5F"/>
    <w:rsid w:val="003D4A02"/>
    <w:rsid w:val="003D5432"/>
    <w:rsid w:val="003D7242"/>
    <w:rsid w:val="003E08A3"/>
    <w:rsid w:val="003E41DA"/>
    <w:rsid w:val="003E425F"/>
    <w:rsid w:val="003E58F2"/>
    <w:rsid w:val="003E7898"/>
    <w:rsid w:val="003F1439"/>
    <w:rsid w:val="003F16F5"/>
    <w:rsid w:val="003F57B7"/>
    <w:rsid w:val="00401597"/>
    <w:rsid w:val="00401A25"/>
    <w:rsid w:val="00404B64"/>
    <w:rsid w:val="004121E2"/>
    <w:rsid w:val="0041517C"/>
    <w:rsid w:val="00417F8F"/>
    <w:rsid w:val="00422179"/>
    <w:rsid w:val="0042415D"/>
    <w:rsid w:val="0042426A"/>
    <w:rsid w:val="0042479B"/>
    <w:rsid w:val="00425DC4"/>
    <w:rsid w:val="00433846"/>
    <w:rsid w:val="00433E12"/>
    <w:rsid w:val="00435CA4"/>
    <w:rsid w:val="004412CC"/>
    <w:rsid w:val="0044366E"/>
    <w:rsid w:val="004560FC"/>
    <w:rsid w:val="004707C2"/>
    <w:rsid w:val="00471643"/>
    <w:rsid w:val="00481CCF"/>
    <w:rsid w:val="00483EA1"/>
    <w:rsid w:val="00485603"/>
    <w:rsid w:val="00485B77"/>
    <w:rsid w:val="00485DC0"/>
    <w:rsid w:val="00485F23"/>
    <w:rsid w:val="004A1879"/>
    <w:rsid w:val="004A3ED8"/>
    <w:rsid w:val="004A45FC"/>
    <w:rsid w:val="004C0386"/>
    <w:rsid w:val="004C0AE7"/>
    <w:rsid w:val="004C18E2"/>
    <w:rsid w:val="004C40E0"/>
    <w:rsid w:val="004F3EDA"/>
    <w:rsid w:val="00504F43"/>
    <w:rsid w:val="0051189F"/>
    <w:rsid w:val="005144D0"/>
    <w:rsid w:val="0051513D"/>
    <w:rsid w:val="00515E30"/>
    <w:rsid w:val="005222BF"/>
    <w:rsid w:val="005328A9"/>
    <w:rsid w:val="00537AF7"/>
    <w:rsid w:val="00547B67"/>
    <w:rsid w:val="00550FDC"/>
    <w:rsid w:val="00554ECD"/>
    <w:rsid w:val="005601D8"/>
    <w:rsid w:val="00560EBB"/>
    <w:rsid w:val="0056192E"/>
    <w:rsid w:val="0056252B"/>
    <w:rsid w:val="0056789A"/>
    <w:rsid w:val="00576E15"/>
    <w:rsid w:val="00587B99"/>
    <w:rsid w:val="00593579"/>
    <w:rsid w:val="00595B08"/>
    <w:rsid w:val="005A0AB0"/>
    <w:rsid w:val="005A28C2"/>
    <w:rsid w:val="005A6BFF"/>
    <w:rsid w:val="005A7D8E"/>
    <w:rsid w:val="005B2A90"/>
    <w:rsid w:val="005C7A95"/>
    <w:rsid w:val="005D181D"/>
    <w:rsid w:val="005D18FD"/>
    <w:rsid w:val="005D3415"/>
    <w:rsid w:val="005E2C78"/>
    <w:rsid w:val="005E31B1"/>
    <w:rsid w:val="005F1F70"/>
    <w:rsid w:val="005F258A"/>
    <w:rsid w:val="005F3CB2"/>
    <w:rsid w:val="005F6189"/>
    <w:rsid w:val="005F695D"/>
    <w:rsid w:val="00604BC0"/>
    <w:rsid w:val="00613646"/>
    <w:rsid w:val="00623FE0"/>
    <w:rsid w:val="006244F3"/>
    <w:rsid w:val="00627BAB"/>
    <w:rsid w:val="00634F07"/>
    <w:rsid w:val="00634F7B"/>
    <w:rsid w:val="00642938"/>
    <w:rsid w:val="00644407"/>
    <w:rsid w:val="0064643B"/>
    <w:rsid w:val="0065027C"/>
    <w:rsid w:val="0065303B"/>
    <w:rsid w:val="006531D0"/>
    <w:rsid w:val="00657708"/>
    <w:rsid w:val="006645AE"/>
    <w:rsid w:val="00665F0B"/>
    <w:rsid w:val="0067247D"/>
    <w:rsid w:val="00677571"/>
    <w:rsid w:val="00683DB1"/>
    <w:rsid w:val="00685753"/>
    <w:rsid w:val="00692BF1"/>
    <w:rsid w:val="00694727"/>
    <w:rsid w:val="006A055C"/>
    <w:rsid w:val="006A1271"/>
    <w:rsid w:val="006A1FCC"/>
    <w:rsid w:val="006A3515"/>
    <w:rsid w:val="006A3E3E"/>
    <w:rsid w:val="006A7101"/>
    <w:rsid w:val="006B1640"/>
    <w:rsid w:val="006C08B4"/>
    <w:rsid w:val="006C4A8A"/>
    <w:rsid w:val="006C62A2"/>
    <w:rsid w:val="006D4B37"/>
    <w:rsid w:val="006E1411"/>
    <w:rsid w:val="006F0227"/>
    <w:rsid w:val="006F0C51"/>
    <w:rsid w:val="006F113D"/>
    <w:rsid w:val="006F45E7"/>
    <w:rsid w:val="006F6DCD"/>
    <w:rsid w:val="0070112E"/>
    <w:rsid w:val="00701C0A"/>
    <w:rsid w:val="00702A97"/>
    <w:rsid w:val="0070618B"/>
    <w:rsid w:val="00712685"/>
    <w:rsid w:val="0071296F"/>
    <w:rsid w:val="0071720D"/>
    <w:rsid w:val="00717DEE"/>
    <w:rsid w:val="00721311"/>
    <w:rsid w:val="00721AE3"/>
    <w:rsid w:val="00724746"/>
    <w:rsid w:val="007247DF"/>
    <w:rsid w:val="00741065"/>
    <w:rsid w:val="00743B79"/>
    <w:rsid w:val="00744362"/>
    <w:rsid w:val="0074507B"/>
    <w:rsid w:val="007457AA"/>
    <w:rsid w:val="0075359D"/>
    <w:rsid w:val="007555F1"/>
    <w:rsid w:val="00760422"/>
    <w:rsid w:val="007617F7"/>
    <w:rsid w:val="00764E1B"/>
    <w:rsid w:val="00770BE5"/>
    <w:rsid w:val="00775E4D"/>
    <w:rsid w:val="00780A15"/>
    <w:rsid w:val="00781A6B"/>
    <w:rsid w:val="0078404F"/>
    <w:rsid w:val="00784DB1"/>
    <w:rsid w:val="00787C3A"/>
    <w:rsid w:val="00793906"/>
    <w:rsid w:val="007A15B0"/>
    <w:rsid w:val="007A68D0"/>
    <w:rsid w:val="007B011C"/>
    <w:rsid w:val="007B21C2"/>
    <w:rsid w:val="007B71C4"/>
    <w:rsid w:val="007C0737"/>
    <w:rsid w:val="007C3C23"/>
    <w:rsid w:val="007C44FA"/>
    <w:rsid w:val="007C522C"/>
    <w:rsid w:val="007D10D6"/>
    <w:rsid w:val="007D17E1"/>
    <w:rsid w:val="007D561B"/>
    <w:rsid w:val="007E2391"/>
    <w:rsid w:val="007F78B6"/>
    <w:rsid w:val="00801498"/>
    <w:rsid w:val="00802512"/>
    <w:rsid w:val="00803951"/>
    <w:rsid w:val="00811C0C"/>
    <w:rsid w:val="0081231F"/>
    <w:rsid w:val="00813422"/>
    <w:rsid w:val="0082065E"/>
    <w:rsid w:val="00824C28"/>
    <w:rsid w:val="00825DB6"/>
    <w:rsid w:val="008266F6"/>
    <w:rsid w:val="00826BD9"/>
    <w:rsid w:val="0083228E"/>
    <w:rsid w:val="00851E81"/>
    <w:rsid w:val="00854A72"/>
    <w:rsid w:val="00860366"/>
    <w:rsid w:val="0086246B"/>
    <w:rsid w:val="00864B42"/>
    <w:rsid w:val="00865FA2"/>
    <w:rsid w:val="00883FCC"/>
    <w:rsid w:val="00885D7F"/>
    <w:rsid w:val="00885FB7"/>
    <w:rsid w:val="0089434B"/>
    <w:rsid w:val="008A05B1"/>
    <w:rsid w:val="008A4516"/>
    <w:rsid w:val="008A6074"/>
    <w:rsid w:val="008A7A07"/>
    <w:rsid w:val="008B4ED7"/>
    <w:rsid w:val="008B6EC4"/>
    <w:rsid w:val="008C141D"/>
    <w:rsid w:val="008C441A"/>
    <w:rsid w:val="008C4A32"/>
    <w:rsid w:val="008C4ECB"/>
    <w:rsid w:val="008C5358"/>
    <w:rsid w:val="008C6589"/>
    <w:rsid w:val="008D24DF"/>
    <w:rsid w:val="008D3501"/>
    <w:rsid w:val="008D4245"/>
    <w:rsid w:val="008F32DE"/>
    <w:rsid w:val="008F3691"/>
    <w:rsid w:val="008F4170"/>
    <w:rsid w:val="00902089"/>
    <w:rsid w:val="00902DE4"/>
    <w:rsid w:val="0090623F"/>
    <w:rsid w:val="009063EA"/>
    <w:rsid w:val="009134F6"/>
    <w:rsid w:val="0091556F"/>
    <w:rsid w:val="00920B1F"/>
    <w:rsid w:val="0092142C"/>
    <w:rsid w:val="00923C70"/>
    <w:rsid w:val="009317BB"/>
    <w:rsid w:val="00935E7D"/>
    <w:rsid w:val="00936039"/>
    <w:rsid w:val="0094016B"/>
    <w:rsid w:val="00943F22"/>
    <w:rsid w:val="00951299"/>
    <w:rsid w:val="00952631"/>
    <w:rsid w:val="00952B40"/>
    <w:rsid w:val="00972FB9"/>
    <w:rsid w:val="009738AF"/>
    <w:rsid w:val="009861B9"/>
    <w:rsid w:val="00990A32"/>
    <w:rsid w:val="009A0910"/>
    <w:rsid w:val="009A2B1B"/>
    <w:rsid w:val="009A2FA4"/>
    <w:rsid w:val="009B234F"/>
    <w:rsid w:val="009B7322"/>
    <w:rsid w:val="009C0227"/>
    <w:rsid w:val="009C6F9D"/>
    <w:rsid w:val="009E4F80"/>
    <w:rsid w:val="009E5259"/>
    <w:rsid w:val="009F0594"/>
    <w:rsid w:val="009F0A0D"/>
    <w:rsid w:val="009F1BDA"/>
    <w:rsid w:val="009F261F"/>
    <w:rsid w:val="009F6B4D"/>
    <w:rsid w:val="00A002B8"/>
    <w:rsid w:val="00A01428"/>
    <w:rsid w:val="00A01BC3"/>
    <w:rsid w:val="00A01FB6"/>
    <w:rsid w:val="00A1744A"/>
    <w:rsid w:val="00A21BFD"/>
    <w:rsid w:val="00A24F71"/>
    <w:rsid w:val="00A26BDD"/>
    <w:rsid w:val="00A27A8A"/>
    <w:rsid w:val="00A3334E"/>
    <w:rsid w:val="00A350CD"/>
    <w:rsid w:val="00A36DED"/>
    <w:rsid w:val="00A44717"/>
    <w:rsid w:val="00A50166"/>
    <w:rsid w:val="00A51987"/>
    <w:rsid w:val="00A52359"/>
    <w:rsid w:val="00A5287E"/>
    <w:rsid w:val="00A542EE"/>
    <w:rsid w:val="00A543C2"/>
    <w:rsid w:val="00A5511D"/>
    <w:rsid w:val="00A567AC"/>
    <w:rsid w:val="00A570D0"/>
    <w:rsid w:val="00A74240"/>
    <w:rsid w:val="00A85974"/>
    <w:rsid w:val="00A92438"/>
    <w:rsid w:val="00A92C49"/>
    <w:rsid w:val="00A9422C"/>
    <w:rsid w:val="00A9501D"/>
    <w:rsid w:val="00AA07C8"/>
    <w:rsid w:val="00AA33E1"/>
    <w:rsid w:val="00AA6E34"/>
    <w:rsid w:val="00AB348C"/>
    <w:rsid w:val="00AC1519"/>
    <w:rsid w:val="00AC1B26"/>
    <w:rsid w:val="00AC6F61"/>
    <w:rsid w:val="00AC7D7B"/>
    <w:rsid w:val="00AD2A08"/>
    <w:rsid w:val="00AD45DA"/>
    <w:rsid w:val="00AD46C9"/>
    <w:rsid w:val="00AE0EE3"/>
    <w:rsid w:val="00B02617"/>
    <w:rsid w:val="00B06A89"/>
    <w:rsid w:val="00B107B1"/>
    <w:rsid w:val="00B11FA5"/>
    <w:rsid w:val="00B14268"/>
    <w:rsid w:val="00B20ADE"/>
    <w:rsid w:val="00B23270"/>
    <w:rsid w:val="00B30A05"/>
    <w:rsid w:val="00B32DB9"/>
    <w:rsid w:val="00B348C5"/>
    <w:rsid w:val="00B40196"/>
    <w:rsid w:val="00B40ED0"/>
    <w:rsid w:val="00B434A0"/>
    <w:rsid w:val="00B43DEB"/>
    <w:rsid w:val="00B454B8"/>
    <w:rsid w:val="00B46640"/>
    <w:rsid w:val="00B52276"/>
    <w:rsid w:val="00B53005"/>
    <w:rsid w:val="00B577A6"/>
    <w:rsid w:val="00B63135"/>
    <w:rsid w:val="00B66485"/>
    <w:rsid w:val="00B72CA5"/>
    <w:rsid w:val="00B7573A"/>
    <w:rsid w:val="00B75F0C"/>
    <w:rsid w:val="00B76A78"/>
    <w:rsid w:val="00B7720C"/>
    <w:rsid w:val="00B827A5"/>
    <w:rsid w:val="00B909B1"/>
    <w:rsid w:val="00BA1DED"/>
    <w:rsid w:val="00BA3343"/>
    <w:rsid w:val="00BB309E"/>
    <w:rsid w:val="00BB45AC"/>
    <w:rsid w:val="00BC0345"/>
    <w:rsid w:val="00BC172E"/>
    <w:rsid w:val="00BC206C"/>
    <w:rsid w:val="00BC4FFF"/>
    <w:rsid w:val="00BC502A"/>
    <w:rsid w:val="00BD4B0C"/>
    <w:rsid w:val="00BD69BD"/>
    <w:rsid w:val="00BE4A14"/>
    <w:rsid w:val="00BE79C0"/>
    <w:rsid w:val="00BF548F"/>
    <w:rsid w:val="00C02F7E"/>
    <w:rsid w:val="00C0535B"/>
    <w:rsid w:val="00C06B56"/>
    <w:rsid w:val="00C10A25"/>
    <w:rsid w:val="00C124DC"/>
    <w:rsid w:val="00C165AF"/>
    <w:rsid w:val="00C20E80"/>
    <w:rsid w:val="00C33C4E"/>
    <w:rsid w:val="00C346B7"/>
    <w:rsid w:val="00C37B58"/>
    <w:rsid w:val="00C41B03"/>
    <w:rsid w:val="00C42CE4"/>
    <w:rsid w:val="00C4722B"/>
    <w:rsid w:val="00C5129C"/>
    <w:rsid w:val="00C51CAE"/>
    <w:rsid w:val="00C54188"/>
    <w:rsid w:val="00C560F4"/>
    <w:rsid w:val="00C56425"/>
    <w:rsid w:val="00C566BE"/>
    <w:rsid w:val="00C606F8"/>
    <w:rsid w:val="00C607F6"/>
    <w:rsid w:val="00C6256A"/>
    <w:rsid w:val="00C64E18"/>
    <w:rsid w:val="00C82B39"/>
    <w:rsid w:val="00C863D6"/>
    <w:rsid w:val="00C970CA"/>
    <w:rsid w:val="00CA0B2E"/>
    <w:rsid w:val="00CA18E9"/>
    <w:rsid w:val="00CA7895"/>
    <w:rsid w:val="00CB100A"/>
    <w:rsid w:val="00CB3693"/>
    <w:rsid w:val="00CC52DE"/>
    <w:rsid w:val="00CC6513"/>
    <w:rsid w:val="00CD0E49"/>
    <w:rsid w:val="00CD3ABD"/>
    <w:rsid w:val="00CD64D5"/>
    <w:rsid w:val="00CE1973"/>
    <w:rsid w:val="00CE4ADE"/>
    <w:rsid w:val="00CF68DA"/>
    <w:rsid w:val="00D009D6"/>
    <w:rsid w:val="00D03DFA"/>
    <w:rsid w:val="00D1246C"/>
    <w:rsid w:val="00D172B0"/>
    <w:rsid w:val="00D22298"/>
    <w:rsid w:val="00D260F6"/>
    <w:rsid w:val="00D31F20"/>
    <w:rsid w:val="00D3225A"/>
    <w:rsid w:val="00D36232"/>
    <w:rsid w:val="00D417A2"/>
    <w:rsid w:val="00D434C6"/>
    <w:rsid w:val="00D505DC"/>
    <w:rsid w:val="00D50E1D"/>
    <w:rsid w:val="00D519D9"/>
    <w:rsid w:val="00D54F22"/>
    <w:rsid w:val="00D64454"/>
    <w:rsid w:val="00D70741"/>
    <w:rsid w:val="00D855D1"/>
    <w:rsid w:val="00D90D8B"/>
    <w:rsid w:val="00DA2831"/>
    <w:rsid w:val="00DB49C6"/>
    <w:rsid w:val="00DC17DA"/>
    <w:rsid w:val="00DC7F1E"/>
    <w:rsid w:val="00DD30C6"/>
    <w:rsid w:val="00DE238B"/>
    <w:rsid w:val="00DF0F92"/>
    <w:rsid w:val="00DF12D0"/>
    <w:rsid w:val="00DF29AA"/>
    <w:rsid w:val="00E01ECB"/>
    <w:rsid w:val="00E03ACF"/>
    <w:rsid w:val="00E0447B"/>
    <w:rsid w:val="00E2006C"/>
    <w:rsid w:val="00E20D62"/>
    <w:rsid w:val="00E224D9"/>
    <w:rsid w:val="00E24713"/>
    <w:rsid w:val="00E30370"/>
    <w:rsid w:val="00E31619"/>
    <w:rsid w:val="00E3285E"/>
    <w:rsid w:val="00E32F3F"/>
    <w:rsid w:val="00E349B8"/>
    <w:rsid w:val="00E379A8"/>
    <w:rsid w:val="00E44275"/>
    <w:rsid w:val="00E44359"/>
    <w:rsid w:val="00E504FB"/>
    <w:rsid w:val="00E531B7"/>
    <w:rsid w:val="00E54014"/>
    <w:rsid w:val="00E552CA"/>
    <w:rsid w:val="00E60983"/>
    <w:rsid w:val="00E717B3"/>
    <w:rsid w:val="00E80CD8"/>
    <w:rsid w:val="00E810B9"/>
    <w:rsid w:val="00E83D49"/>
    <w:rsid w:val="00E86018"/>
    <w:rsid w:val="00E9047B"/>
    <w:rsid w:val="00E97419"/>
    <w:rsid w:val="00EA041E"/>
    <w:rsid w:val="00EA6FEA"/>
    <w:rsid w:val="00EB552C"/>
    <w:rsid w:val="00EB5D43"/>
    <w:rsid w:val="00EB77DB"/>
    <w:rsid w:val="00EC097E"/>
    <w:rsid w:val="00ED160E"/>
    <w:rsid w:val="00ED4F76"/>
    <w:rsid w:val="00EE0D65"/>
    <w:rsid w:val="00EE1415"/>
    <w:rsid w:val="00EE3B6F"/>
    <w:rsid w:val="00EE7EB5"/>
    <w:rsid w:val="00EF71B1"/>
    <w:rsid w:val="00F00C8F"/>
    <w:rsid w:val="00F24202"/>
    <w:rsid w:val="00F26611"/>
    <w:rsid w:val="00F27A27"/>
    <w:rsid w:val="00F30178"/>
    <w:rsid w:val="00F41817"/>
    <w:rsid w:val="00F662DF"/>
    <w:rsid w:val="00F817ED"/>
    <w:rsid w:val="00F8480B"/>
    <w:rsid w:val="00F8543D"/>
    <w:rsid w:val="00F92F8A"/>
    <w:rsid w:val="00F96F73"/>
    <w:rsid w:val="00FA0360"/>
    <w:rsid w:val="00FA1F28"/>
    <w:rsid w:val="00FA2DFA"/>
    <w:rsid w:val="00FA6E19"/>
    <w:rsid w:val="00FB2859"/>
    <w:rsid w:val="00FB3763"/>
    <w:rsid w:val="00FB3C72"/>
    <w:rsid w:val="00FC676E"/>
    <w:rsid w:val="00FC67C1"/>
    <w:rsid w:val="00FD01AB"/>
    <w:rsid w:val="00FD19A2"/>
    <w:rsid w:val="00FD1DFC"/>
    <w:rsid w:val="00FD444E"/>
    <w:rsid w:val="00FF40AC"/>
    <w:rsid w:val="00FF461D"/>
    <w:rsid w:val="00FF4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9A8"/>
    <w:rPr>
      <w:sz w:val="24"/>
      <w:szCs w:val="24"/>
    </w:rPr>
  </w:style>
  <w:style w:type="paragraph" w:styleId="Heading3">
    <w:name w:val="heading 3"/>
    <w:basedOn w:val="Normal"/>
    <w:link w:val="Heading3Char"/>
    <w:uiPriority w:val="99"/>
    <w:qFormat/>
    <w:rsid w:val="0042426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42426A"/>
    <w:rPr>
      <w:rFonts w:cs="Times New Roman"/>
      <w:b/>
      <w:bCs/>
      <w:sz w:val="27"/>
      <w:szCs w:val="27"/>
    </w:rPr>
  </w:style>
  <w:style w:type="table" w:styleId="TableGrid">
    <w:name w:val="Table Grid"/>
    <w:basedOn w:val="TableNormal"/>
    <w:uiPriority w:val="99"/>
    <w:rsid w:val="004C0A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42426A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42426A"/>
    <w:rPr>
      <w:rFonts w:cs="Times New Roman"/>
    </w:rPr>
  </w:style>
  <w:style w:type="character" w:styleId="BookTitle">
    <w:name w:val="Book Title"/>
    <w:basedOn w:val="DefaultParagraphFont"/>
    <w:uiPriority w:val="99"/>
    <w:qFormat/>
    <w:rsid w:val="005A6BFF"/>
    <w:rPr>
      <w:rFonts w:cs="Times New Roman"/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68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</TotalTime>
  <Pages>2</Pages>
  <Words>269</Words>
  <Characters>1538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Фамилия, Имя, Отчество</dc:title>
  <dc:subject/>
  <dc:creator>user</dc:creator>
  <cp:keywords/>
  <dc:description/>
  <cp:lastModifiedBy>user</cp:lastModifiedBy>
  <cp:revision>10</cp:revision>
  <dcterms:created xsi:type="dcterms:W3CDTF">2016-04-24T21:25:00Z</dcterms:created>
  <dcterms:modified xsi:type="dcterms:W3CDTF">2017-05-10T04:36:00Z</dcterms:modified>
</cp:coreProperties>
</file>