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833" w:rsidRDefault="001D3833" w:rsidP="000E2F6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Заключение о результатах публичных слушаний</w:t>
      </w:r>
    </w:p>
    <w:p w:rsidR="001D3833" w:rsidRDefault="001D3833" w:rsidP="000E2F6C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обсуждению </w:t>
      </w:r>
      <w:r w:rsidRPr="000771BD">
        <w:rPr>
          <w:b/>
          <w:bCs/>
          <w:sz w:val="28"/>
          <w:szCs w:val="28"/>
        </w:rPr>
        <w:t xml:space="preserve">проекта </w:t>
      </w:r>
      <w:r w:rsidRPr="007B6F9E">
        <w:rPr>
          <w:b/>
          <w:bCs/>
          <w:sz w:val="28"/>
          <w:szCs w:val="28"/>
        </w:rPr>
        <w:t>Стратегии социально-экономического</w:t>
      </w:r>
    </w:p>
    <w:p w:rsidR="001D3833" w:rsidRPr="00BE71EB" w:rsidRDefault="001D3833" w:rsidP="000E2F6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7B6F9E">
        <w:rPr>
          <w:b/>
          <w:bCs/>
          <w:sz w:val="28"/>
          <w:szCs w:val="28"/>
        </w:rPr>
        <w:t xml:space="preserve">развития </w:t>
      </w:r>
      <w:r w:rsidRPr="00BE71EB">
        <w:rPr>
          <w:b/>
          <w:bCs/>
          <w:sz w:val="28"/>
          <w:szCs w:val="28"/>
        </w:rPr>
        <w:t>Пожарского муниципального района  до 2023 года»</w:t>
      </w:r>
    </w:p>
    <w:p w:rsidR="001D3833" w:rsidRDefault="001D3833" w:rsidP="000E2F6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3833" w:rsidRDefault="001D3833" w:rsidP="000771B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3833" w:rsidRPr="000E2F6C" w:rsidRDefault="001D3833" w:rsidP="000E2F6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E2F6C">
        <w:rPr>
          <w:sz w:val="28"/>
          <w:szCs w:val="28"/>
        </w:rPr>
        <w:t>На осно</w:t>
      </w:r>
      <w:r>
        <w:rPr>
          <w:sz w:val="28"/>
          <w:szCs w:val="28"/>
        </w:rPr>
        <w:t xml:space="preserve">вании Федерального закона от 06 октября </w:t>
      </w:r>
      <w:r w:rsidRPr="000E2F6C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</w:t>
      </w:r>
      <w:r w:rsidRPr="000E2F6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Устава Пожарского муниципального района, в соответствии с нормативным правовым актом Думы Пожарского муниципального района Приморского края от 25 апреля 2017 года № 80-НПА «Об утверждении Положения о порядке проведения публичных слушаний в Пожарском муниципальном районе», постановлениями администрации Пожарского муниципального района Приморского края от  12 декабря 2018 года № 612-па «Об утверждении Порядка разработки и корректировки стратегии социально-экономического развития Пожарского муниципального района», от 14 января 2019 года № 08-па «О назначении публичный слушаний по проекту «Стратегия</w:t>
      </w:r>
      <w:r>
        <w:rPr>
          <w:sz w:val="28"/>
          <w:szCs w:val="28"/>
        </w:rPr>
        <w:t xml:space="preserve"> </w:t>
      </w:r>
      <w:r w:rsidRPr="000E2F6C">
        <w:rPr>
          <w:sz w:val="28"/>
          <w:szCs w:val="28"/>
        </w:rPr>
        <w:t xml:space="preserve">социально-экономического развития Пожарского муниципального района  до 2023 года» 18 февраля 2019 года </w:t>
      </w:r>
      <w:r w:rsidRPr="000E2F6C">
        <w:rPr>
          <w:b/>
          <w:bCs/>
          <w:sz w:val="28"/>
          <w:szCs w:val="28"/>
        </w:rPr>
        <w:t xml:space="preserve"> </w:t>
      </w:r>
      <w:r w:rsidRPr="000E2F6C">
        <w:rPr>
          <w:sz w:val="28"/>
          <w:szCs w:val="28"/>
        </w:rPr>
        <w:t>проведены публичные слушания по обсуждению проекта Стратегии социально-экономического развития Пожарского муниципального района  до 2023 года»</w:t>
      </w:r>
      <w:r>
        <w:rPr>
          <w:sz w:val="28"/>
          <w:szCs w:val="28"/>
        </w:rPr>
        <w:t>.</w:t>
      </w:r>
    </w:p>
    <w:p w:rsidR="001D3833" w:rsidRDefault="001D3833" w:rsidP="000771BD">
      <w:pPr>
        <w:pStyle w:val="NoSpacing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публичных слушаниях приняли участие Глава Пожарского муниципального района и его</w:t>
      </w:r>
      <w:r w:rsidRPr="00A64287">
        <w:rPr>
          <w:rFonts w:ascii="Times New Roman" w:hAnsi="Times New Roman" w:cs="Times New Roman"/>
          <w:sz w:val="28"/>
          <w:szCs w:val="28"/>
        </w:rPr>
        <w:t xml:space="preserve"> заместител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428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глава Лучегорского городского поселения, глава Светлогорского сельского поселения, </w:t>
      </w:r>
      <w:r w:rsidRPr="00A64287">
        <w:rPr>
          <w:rFonts w:ascii="Times New Roman" w:hAnsi="Times New Roman" w:cs="Times New Roman"/>
          <w:sz w:val="28"/>
          <w:szCs w:val="28"/>
        </w:rPr>
        <w:t>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и специалисты </w:t>
      </w:r>
      <w:r w:rsidRPr="00A64287">
        <w:rPr>
          <w:rFonts w:ascii="Times New Roman" w:hAnsi="Times New Roman" w:cs="Times New Roman"/>
          <w:sz w:val="28"/>
          <w:szCs w:val="28"/>
        </w:rPr>
        <w:t xml:space="preserve">структурных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64287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и Лучегорского городского поселения</w:t>
      </w:r>
      <w:r w:rsidRPr="00A64287">
        <w:rPr>
          <w:rFonts w:ascii="Times New Roman" w:hAnsi="Times New Roman" w:cs="Times New Roman"/>
          <w:sz w:val="28"/>
          <w:szCs w:val="28"/>
        </w:rPr>
        <w:t>, руководители предприятий, организаций, учреждений района, жители района, руководители общественных организаций.</w:t>
      </w:r>
      <w:r>
        <w:rPr>
          <w:rFonts w:ascii="Times New Roman" w:hAnsi="Times New Roman" w:cs="Times New Roman"/>
          <w:sz w:val="28"/>
          <w:szCs w:val="28"/>
        </w:rPr>
        <w:t xml:space="preserve">  Всего в публичных слушаниях приняли участие 51 человек.</w:t>
      </w:r>
    </w:p>
    <w:p w:rsidR="001D3833" w:rsidRDefault="001D3833" w:rsidP="00AE6156">
      <w:pPr>
        <w:pStyle w:val="NoSpacing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D3833" w:rsidRPr="00AE6156" w:rsidRDefault="001D3833" w:rsidP="00AE6156">
      <w:pPr>
        <w:pStyle w:val="NoSpacing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публичных слушаний принято решение:</w:t>
      </w:r>
    </w:p>
    <w:p w:rsidR="001D3833" w:rsidRDefault="001D3833" w:rsidP="00AE615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40BCB">
        <w:rPr>
          <w:sz w:val="28"/>
          <w:szCs w:val="28"/>
        </w:rPr>
        <w:t xml:space="preserve">. </w:t>
      </w:r>
      <w:r>
        <w:rPr>
          <w:sz w:val="28"/>
          <w:szCs w:val="28"/>
        </w:rPr>
        <w:t>Считать публичные слушания состоявшимися.</w:t>
      </w:r>
    </w:p>
    <w:p w:rsidR="001D3833" w:rsidRDefault="001D3833" w:rsidP="00AE615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40BCB">
        <w:rPr>
          <w:sz w:val="28"/>
          <w:szCs w:val="28"/>
        </w:rPr>
        <w:t xml:space="preserve">Принять за основу представленный проект </w:t>
      </w:r>
      <w:r>
        <w:rPr>
          <w:sz w:val="28"/>
          <w:szCs w:val="28"/>
        </w:rPr>
        <w:t>«</w:t>
      </w:r>
      <w:r w:rsidRPr="00840BCB">
        <w:rPr>
          <w:sz w:val="28"/>
          <w:szCs w:val="28"/>
        </w:rPr>
        <w:t>Стратеги</w:t>
      </w:r>
      <w:r>
        <w:rPr>
          <w:sz w:val="28"/>
          <w:szCs w:val="28"/>
        </w:rPr>
        <w:t>я</w:t>
      </w:r>
      <w:r w:rsidRPr="00840BCB">
        <w:rPr>
          <w:sz w:val="28"/>
          <w:szCs w:val="28"/>
        </w:rPr>
        <w:t xml:space="preserve"> социально-экономического развития Пожарского муниципального района  до 2023 года</w:t>
      </w:r>
      <w:r>
        <w:rPr>
          <w:sz w:val="28"/>
          <w:szCs w:val="28"/>
        </w:rPr>
        <w:t xml:space="preserve">». </w:t>
      </w:r>
    </w:p>
    <w:p w:rsidR="001D3833" w:rsidRDefault="001D3833" w:rsidP="00AE615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Поступившие в ходе публичных слушаний предложения принять к сведению и внести в проект.</w:t>
      </w:r>
    </w:p>
    <w:p w:rsidR="001D3833" w:rsidRDefault="001D3833" w:rsidP="0005482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Направить проект</w:t>
      </w:r>
      <w:r w:rsidRPr="00840BC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40BCB">
        <w:rPr>
          <w:sz w:val="28"/>
          <w:szCs w:val="28"/>
        </w:rPr>
        <w:t>Стратеги</w:t>
      </w:r>
      <w:r>
        <w:rPr>
          <w:sz w:val="28"/>
          <w:szCs w:val="28"/>
        </w:rPr>
        <w:t>я</w:t>
      </w:r>
      <w:r w:rsidRPr="00840BCB">
        <w:rPr>
          <w:sz w:val="28"/>
          <w:szCs w:val="28"/>
        </w:rPr>
        <w:t xml:space="preserve"> социально-экономического развития Пожарского муниципального района  до 2023 года</w:t>
      </w:r>
      <w:r>
        <w:rPr>
          <w:sz w:val="28"/>
          <w:szCs w:val="28"/>
        </w:rPr>
        <w:t>» для рассмотрения  и утверждения в Думу Пожарского муниципального района.</w:t>
      </w:r>
    </w:p>
    <w:p w:rsidR="001D3833" w:rsidRPr="00BC5153" w:rsidRDefault="001D3833" w:rsidP="00054824">
      <w:pPr>
        <w:ind w:firstLine="540"/>
        <w:jc w:val="both"/>
        <w:rPr>
          <w:sz w:val="28"/>
          <w:szCs w:val="28"/>
        </w:rPr>
      </w:pPr>
      <w:r>
        <w:rPr>
          <w:rStyle w:val="FontStyle13"/>
          <w:b w:val="0"/>
          <w:bCs w:val="0"/>
          <w:sz w:val="28"/>
          <w:szCs w:val="28"/>
        </w:rPr>
        <w:t xml:space="preserve">5. Опубликовать  Заключение о результатах публичных слушаний </w:t>
      </w:r>
      <w:r w:rsidRPr="00BC5153">
        <w:rPr>
          <w:sz w:val="28"/>
          <w:szCs w:val="28"/>
        </w:rPr>
        <w:t>в газете «Победа» и разместить на официальном сайте администрации Пожарского муниципального района Приморского края в информационно-телекоммуникационной сети «Интернет».</w:t>
      </w:r>
    </w:p>
    <w:p w:rsidR="001D3833" w:rsidRDefault="001D3833" w:rsidP="00054824">
      <w:pPr>
        <w:pStyle w:val="Style8"/>
        <w:tabs>
          <w:tab w:val="left" w:pos="1134"/>
        </w:tabs>
        <w:suppressAutoHyphens w:val="0"/>
        <w:autoSpaceDE w:val="0"/>
        <w:ind w:right="-22"/>
        <w:jc w:val="both"/>
        <w:textAlignment w:val="auto"/>
      </w:pPr>
    </w:p>
    <w:p w:rsidR="001D3833" w:rsidRDefault="001D3833" w:rsidP="000771B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1D3833" w:rsidRPr="00AE6156" w:rsidRDefault="001D3833" w:rsidP="00AC05DC">
      <w:pPr>
        <w:pStyle w:val="NoSpacing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E6156">
        <w:rPr>
          <w:rFonts w:ascii="Times New Roman" w:hAnsi="Times New Roman" w:cs="Times New Roman"/>
          <w:sz w:val="28"/>
          <w:szCs w:val="28"/>
        </w:rPr>
        <w:t xml:space="preserve">Председательствующий, </w:t>
      </w:r>
    </w:p>
    <w:p w:rsidR="001D3833" w:rsidRPr="00A67E91" w:rsidRDefault="001D3833" w:rsidP="00A67E91">
      <w:pPr>
        <w:pStyle w:val="NoSpacing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E6156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E6156">
        <w:rPr>
          <w:rFonts w:ascii="Times New Roman" w:hAnsi="Times New Roman" w:cs="Times New Roman"/>
          <w:sz w:val="28"/>
          <w:szCs w:val="28"/>
        </w:rPr>
        <w:t xml:space="preserve">              С.А. Филатов                           </w:t>
      </w:r>
    </w:p>
    <w:sectPr w:rsidR="001D3833" w:rsidRPr="00A67E91" w:rsidSect="00710F4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865CA"/>
    <w:multiLevelType w:val="multilevel"/>
    <w:tmpl w:val="AB66E4C0"/>
    <w:lvl w:ilvl="0">
      <w:start w:val="1"/>
      <w:numFmt w:val="decimal"/>
      <w:lvlText w:val="%1."/>
      <w:lvlJc w:val="left"/>
      <w:pPr>
        <w:ind w:left="2542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3262" w:hanging="360"/>
      </w:pPr>
    </w:lvl>
    <w:lvl w:ilvl="2">
      <w:start w:val="1"/>
      <w:numFmt w:val="lowerRoman"/>
      <w:lvlText w:val="%3."/>
      <w:lvlJc w:val="right"/>
      <w:pPr>
        <w:ind w:left="3982" w:hanging="180"/>
      </w:pPr>
    </w:lvl>
    <w:lvl w:ilvl="3">
      <w:start w:val="1"/>
      <w:numFmt w:val="decimal"/>
      <w:lvlText w:val="%4."/>
      <w:lvlJc w:val="left"/>
      <w:pPr>
        <w:ind w:left="4702" w:hanging="360"/>
      </w:pPr>
    </w:lvl>
    <w:lvl w:ilvl="4">
      <w:start w:val="1"/>
      <w:numFmt w:val="lowerLetter"/>
      <w:lvlText w:val="%5."/>
      <w:lvlJc w:val="left"/>
      <w:pPr>
        <w:ind w:left="5422" w:hanging="360"/>
      </w:pPr>
    </w:lvl>
    <w:lvl w:ilvl="5">
      <w:start w:val="1"/>
      <w:numFmt w:val="lowerRoman"/>
      <w:lvlText w:val="%6."/>
      <w:lvlJc w:val="right"/>
      <w:pPr>
        <w:ind w:left="6142" w:hanging="180"/>
      </w:pPr>
    </w:lvl>
    <w:lvl w:ilvl="6">
      <w:start w:val="1"/>
      <w:numFmt w:val="decimal"/>
      <w:lvlText w:val="%7."/>
      <w:lvlJc w:val="left"/>
      <w:pPr>
        <w:ind w:left="6862" w:hanging="360"/>
      </w:pPr>
    </w:lvl>
    <w:lvl w:ilvl="7">
      <w:start w:val="1"/>
      <w:numFmt w:val="lowerLetter"/>
      <w:lvlText w:val="%8."/>
      <w:lvlJc w:val="left"/>
      <w:pPr>
        <w:ind w:left="7582" w:hanging="360"/>
      </w:pPr>
    </w:lvl>
    <w:lvl w:ilvl="8">
      <w:start w:val="1"/>
      <w:numFmt w:val="lowerRoman"/>
      <w:lvlText w:val="%9."/>
      <w:lvlJc w:val="right"/>
      <w:pPr>
        <w:ind w:left="830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1E0"/>
    <w:rsid w:val="000003D0"/>
    <w:rsid w:val="00000EDD"/>
    <w:rsid w:val="00001289"/>
    <w:rsid w:val="00001BFE"/>
    <w:rsid w:val="00002B9D"/>
    <w:rsid w:val="00002B9E"/>
    <w:rsid w:val="0000466C"/>
    <w:rsid w:val="0000667D"/>
    <w:rsid w:val="000102D1"/>
    <w:rsid w:val="00011E7D"/>
    <w:rsid w:val="00013C12"/>
    <w:rsid w:val="000143F0"/>
    <w:rsid w:val="00017F05"/>
    <w:rsid w:val="00020125"/>
    <w:rsid w:val="0002283E"/>
    <w:rsid w:val="00026D0D"/>
    <w:rsid w:val="00031EF8"/>
    <w:rsid w:val="00032D27"/>
    <w:rsid w:val="000339D3"/>
    <w:rsid w:val="00033C2F"/>
    <w:rsid w:val="00034E96"/>
    <w:rsid w:val="00040564"/>
    <w:rsid w:val="00040840"/>
    <w:rsid w:val="000430FB"/>
    <w:rsid w:val="00043240"/>
    <w:rsid w:val="00043F4F"/>
    <w:rsid w:val="00047D8C"/>
    <w:rsid w:val="00047FC7"/>
    <w:rsid w:val="000513E0"/>
    <w:rsid w:val="00054824"/>
    <w:rsid w:val="00054A3A"/>
    <w:rsid w:val="000559C2"/>
    <w:rsid w:val="000560A8"/>
    <w:rsid w:val="00057439"/>
    <w:rsid w:val="00060C3D"/>
    <w:rsid w:val="000617DF"/>
    <w:rsid w:val="00064042"/>
    <w:rsid w:val="00065E8E"/>
    <w:rsid w:val="000675EE"/>
    <w:rsid w:val="00067966"/>
    <w:rsid w:val="0007144F"/>
    <w:rsid w:val="0007181D"/>
    <w:rsid w:val="000721C1"/>
    <w:rsid w:val="00072B5B"/>
    <w:rsid w:val="000759AA"/>
    <w:rsid w:val="00075F11"/>
    <w:rsid w:val="0007693C"/>
    <w:rsid w:val="000771BD"/>
    <w:rsid w:val="00083086"/>
    <w:rsid w:val="00084378"/>
    <w:rsid w:val="00085C39"/>
    <w:rsid w:val="0008760C"/>
    <w:rsid w:val="000916EC"/>
    <w:rsid w:val="00092253"/>
    <w:rsid w:val="00094789"/>
    <w:rsid w:val="00095413"/>
    <w:rsid w:val="000A1F81"/>
    <w:rsid w:val="000A56A6"/>
    <w:rsid w:val="000A6187"/>
    <w:rsid w:val="000B3569"/>
    <w:rsid w:val="000B392A"/>
    <w:rsid w:val="000B6B21"/>
    <w:rsid w:val="000B761A"/>
    <w:rsid w:val="000C1BD5"/>
    <w:rsid w:val="000C2717"/>
    <w:rsid w:val="000C28A6"/>
    <w:rsid w:val="000C4145"/>
    <w:rsid w:val="000C4B6A"/>
    <w:rsid w:val="000C5CDB"/>
    <w:rsid w:val="000C7D32"/>
    <w:rsid w:val="000C7EE9"/>
    <w:rsid w:val="000D0CC7"/>
    <w:rsid w:val="000D16FF"/>
    <w:rsid w:val="000D1958"/>
    <w:rsid w:val="000D2381"/>
    <w:rsid w:val="000D4230"/>
    <w:rsid w:val="000D5444"/>
    <w:rsid w:val="000D5B32"/>
    <w:rsid w:val="000D733B"/>
    <w:rsid w:val="000E2019"/>
    <w:rsid w:val="000E2F6C"/>
    <w:rsid w:val="000E4A24"/>
    <w:rsid w:val="000E50AF"/>
    <w:rsid w:val="000E54AF"/>
    <w:rsid w:val="000E5984"/>
    <w:rsid w:val="000E5AD2"/>
    <w:rsid w:val="000E6123"/>
    <w:rsid w:val="000E636F"/>
    <w:rsid w:val="000F0482"/>
    <w:rsid w:val="000F2B6B"/>
    <w:rsid w:val="000F38DC"/>
    <w:rsid w:val="00100759"/>
    <w:rsid w:val="001017B1"/>
    <w:rsid w:val="00101C50"/>
    <w:rsid w:val="0010388D"/>
    <w:rsid w:val="00106456"/>
    <w:rsid w:val="001133D3"/>
    <w:rsid w:val="0012248A"/>
    <w:rsid w:val="00124FAB"/>
    <w:rsid w:val="0013067C"/>
    <w:rsid w:val="00131A5F"/>
    <w:rsid w:val="0013410B"/>
    <w:rsid w:val="00137863"/>
    <w:rsid w:val="00137908"/>
    <w:rsid w:val="00140AE4"/>
    <w:rsid w:val="00141C61"/>
    <w:rsid w:val="00145715"/>
    <w:rsid w:val="00150A2B"/>
    <w:rsid w:val="001519DC"/>
    <w:rsid w:val="00155905"/>
    <w:rsid w:val="00160363"/>
    <w:rsid w:val="00165D93"/>
    <w:rsid w:val="0016653A"/>
    <w:rsid w:val="00170AFE"/>
    <w:rsid w:val="00171828"/>
    <w:rsid w:val="00182C22"/>
    <w:rsid w:val="00184F94"/>
    <w:rsid w:val="00186616"/>
    <w:rsid w:val="0019005C"/>
    <w:rsid w:val="00192726"/>
    <w:rsid w:val="00193489"/>
    <w:rsid w:val="00195190"/>
    <w:rsid w:val="0019550D"/>
    <w:rsid w:val="001A0587"/>
    <w:rsid w:val="001A0958"/>
    <w:rsid w:val="001A1A0E"/>
    <w:rsid w:val="001A232E"/>
    <w:rsid w:val="001A2676"/>
    <w:rsid w:val="001A3ACB"/>
    <w:rsid w:val="001A4BC9"/>
    <w:rsid w:val="001A618F"/>
    <w:rsid w:val="001A71FC"/>
    <w:rsid w:val="001B674A"/>
    <w:rsid w:val="001B7AAA"/>
    <w:rsid w:val="001C0A51"/>
    <w:rsid w:val="001C3909"/>
    <w:rsid w:val="001C515F"/>
    <w:rsid w:val="001C674E"/>
    <w:rsid w:val="001D1899"/>
    <w:rsid w:val="001D3833"/>
    <w:rsid w:val="001D3E20"/>
    <w:rsid w:val="001D5DF6"/>
    <w:rsid w:val="001E0DD8"/>
    <w:rsid w:val="001E1945"/>
    <w:rsid w:val="001E6483"/>
    <w:rsid w:val="001F0D56"/>
    <w:rsid w:val="00200964"/>
    <w:rsid w:val="00200F95"/>
    <w:rsid w:val="00206568"/>
    <w:rsid w:val="00210063"/>
    <w:rsid w:val="00211043"/>
    <w:rsid w:val="00211FA9"/>
    <w:rsid w:val="00213802"/>
    <w:rsid w:val="00221178"/>
    <w:rsid w:val="002223E4"/>
    <w:rsid w:val="00224289"/>
    <w:rsid w:val="00225251"/>
    <w:rsid w:val="00225F8D"/>
    <w:rsid w:val="00227E12"/>
    <w:rsid w:val="00233F84"/>
    <w:rsid w:val="00236B13"/>
    <w:rsid w:val="00240751"/>
    <w:rsid w:val="002414E1"/>
    <w:rsid w:val="00244B25"/>
    <w:rsid w:val="0025193B"/>
    <w:rsid w:val="0025265A"/>
    <w:rsid w:val="00252A99"/>
    <w:rsid w:val="00253511"/>
    <w:rsid w:val="00253A3E"/>
    <w:rsid w:val="00254172"/>
    <w:rsid w:val="0025455F"/>
    <w:rsid w:val="002552E6"/>
    <w:rsid w:val="00256A67"/>
    <w:rsid w:val="00262F7F"/>
    <w:rsid w:val="002709E5"/>
    <w:rsid w:val="00274999"/>
    <w:rsid w:val="00274C67"/>
    <w:rsid w:val="00276ECF"/>
    <w:rsid w:val="00280032"/>
    <w:rsid w:val="0028245A"/>
    <w:rsid w:val="0028290E"/>
    <w:rsid w:val="00282B91"/>
    <w:rsid w:val="002837FA"/>
    <w:rsid w:val="00286063"/>
    <w:rsid w:val="00287D7D"/>
    <w:rsid w:val="00291023"/>
    <w:rsid w:val="00292775"/>
    <w:rsid w:val="00295798"/>
    <w:rsid w:val="002960B2"/>
    <w:rsid w:val="002A25ED"/>
    <w:rsid w:val="002A2AE2"/>
    <w:rsid w:val="002A3911"/>
    <w:rsid w:val="002A3B4F"/>
    <w:rsid w:val="002A4800"/>
    <w:rsid w:val="002A709D"/>
    <w:rsid w:val="002A7337"/>
    <w:rsid w:val="002B2634"/>
    <w:rsid w:val="002B52BD"/>
    <w:rsid w:val="002B5C4C"/>
    <w:rsid w:val="002B6C13"/>
    <w:rsid w:val="002C07B9"/>
    <w:rsid w:val="002C10BA"/>
    <w:rsid w:val="002C10F9"/>
    <w:rsid w:val="002C311B"/>
    <w:rsid w:val="002C4481"/>
    <w:rsid w:val="002D26A8"/>
    <w:rsid w:val="002D3E62"/>
    <w:rsid w:val="002D5F43"/>
    <w:rsid w:val="002D5F7B"/>
    <w:rsid w:val="002D602A"/>
    <w:rsid w:val="002D730E"/>
    <w:rsid w:val="002D7F86"/>
    <w:rsid w:val="002E1C2A"/>
    <w:rsid w:val="002E2D81"/>
    <w:rsid w:val="002E7C27"/>
    <w:rsid w:val="002F07B6"/>
    <w:rsid w:val="002F0EB3"/>
    <w:rsid w:val="002F0F10"/>
    <w:rsid w:val="002F1687"/>
    <w:rsid w:val="003028AB"/>
    <w:rsid w:val="00302E09"/>
    <w:rsid w:val="00305846"/>
    <w:rsid w:val="003061CF"/>
    <w:rsid w:val="003113A9"/>
    <w:rsid w:val="00311546"/>
    <w:rsid w:val="003166E1"/>
    <w:rsid w:val="003175EE"/>
    <w:rsid w:val="00317B03"/>
    <w:rsid w:val="0032398E"/>
    <w:rsid w:val="00323DC2"/>
    <w:rsid w:val="00325047"/>
    <w:rsid w:val="003272DD"/>
    <w:rsid w:val="00330A49"/>
    <w:rsid w:val="00330A7B"/>
    <w:rsid w:val="00330C4B"/>
    <w:rsid w:val="00332145"/>
    <w:rsid w:val="00335422"/>
    <w:rsid w:val="00336E43"/>
    <w:rsid w:val="00340852"/>
    <w:rsid w:val="00340FA1"/>
    <w:rsid w:val="00343E9E"/>
    <w:rsid w:val="00350642"/>
    <w:rsid w:val="003522A1"/>
    <w:rsid w:val="003537BA"/>
    <w:rsid w:val="003554CF"/>
    <w:rsid w:val="00357A11"/>
    <w:rsid w:val="00365AE4"/>
    <w:rsid w:val="003707AC"/>
    <w:rsid w:val="003732D4"/>
    <w:rsid w:val="0037377C"/>
    <w:rsid w:val="003745C1"/>
    <w:rsid w:val="003747A4"/>
    <w:rsid w:val="00377962"/>
    <w:rsid w:val="003833E0"/>
    <w:rsid w:val="00387F0C"/>
    <w:rsid w:val="003958D0"/>
    <w:rsid w:val="003958EB"/>
    <w:rsid w:val="00396770"/>
    <w:rsid w:val="00396B6C"/>
    <w:rsid w:val="00396F3E"/>
    <w:rsid w:val="003A04C1"/>
    <w:rsid w:val="003A19D8"/>
    <w:rsid w:val="003A2EAB"/>
    <w:rsid w:val="003A3991"/>
    <w:rsid w:val="003A3ACF"/>
    <w:rsid w:val="003A3D8B"/>
    <w:rsid w:val="003A5FBA"/>
    <w:rsid w:val="003A64FE"/>
    <w:rsid w:val="003B0BF7"/>
    <w:rsid w:val="003B3406"/>
    <w:rsid w:val="003B4AA9"/>
    <w:rsid w:val="003B67F9"/>
    <w:rsid w:val="003B6A18"/>
    <w:rsid w:val="003B6B36"/>
    <w:rsid w:val="003C7903"/>
    <w:rsid w:val="003D0907"/>
    <w:rsid w:val="003D0C66"/>
    <w:rsid w:val="003D5ADF"/>
    <w:rsid w:val="003D60C3"/>
    <w:rsid w:val="003D60EA"/>
    <w:rsid w:val="003D60EE"/>
    <w:rsid w:val="003D6856"/>
    <w:rsid w:val="003E3158"/>
    <w:rsid w:val="003E564E"/>
    <w:rsid w:val="003E72ED"/>
    <w:rsid w:val="003F0BB2"/>
    <w:rsid w:val="003F4B24"/>
    <w:rsid w:val="003F61BE"/>
    <w:rsid w:val="003F6BEE"/>
    <w:rsid w:val="003F7AFA"/>
    <w:rsid w:val="0040161A"/>
    <w:rsid w:val="00401935"/>
    <w:rsid w:val="00401F85"/>
    <w:rsid w:val="00403A05"/>
    <w:rsid w:val="00404478"/>
    <w:rsid w:val="00405DC2"/>
    <w:rsid w:val="0040649D"/>
    <w:rsid w:val="00407B94"/>
    <w:rsid w:val="004115CF"/>
    <w:rsid w:val="00411BA2"/>
    <w:rsid w:val="00421E8C"/>
    <w:rsid w:val="00430F72"/>
    <w:rsid w:val="0043241A"/>
    <w:rsid w:val="0043423C"/>
    <w:rsid w:val="0043432F"/>
    <w:rsid w:val="00441A51"/>
    <w:rsid w:val="004477FF"/>
    <w:rsid w:val="00450E6D"/>
    <w:rsid w:val="00455302"/>
    <w:rsid w:val="00456A65"/>
    <w:rsid w:val="0045710C"/>
    <w:rsid w:val="004572A5"/>
    <w:rsid w:val="004604FC"/>
    <w:rsid w:val="004621F4"/>
    <w:rsid w:val="00463DDE"/>
    <w:rsid w:val="00463FE9"/>
    <w:rsid w:val="00464784"/>
    <w:rsid w:val="0046594E"/>
    <w:rsid w:val="00470B35"/>
    <w:rsid w:val="00470DB6"/>
    <w:rsid w:val="0047162E"/>
    <w:rsid w:val="00471FED"/>
    <w:rsid w:val="00473459"/>
    <w:rsid w:val="0047412D"/>
    <w:rsid w:val="0047487E"/>
    <w:rsid w:val="00474B3F"/>
    <w:rsid w:val="00475581"/>
    <w:rsid w:val="00477235"/>
    <w:rsid w:val="004811FF"/>
    <w:rsid w:val="00482AB4"/>
    <w:rsid w:val="004858BB"/>
    <w:rsid w:val="00490A9E"/>
    <w:rsid w:val="00491850"/>
    <w:rsid w:val="004923C7"/>
    <w:rsid w:val="0049240D"/>
    <w:rsid w:val="00495588"/>
    <w:rsid w:val="0049786B"/>
    <w:rsid w:val="004A0206"/>
    <w:rsid w:val="004A1230"/>
    <w:rsid w:val="004A1A1E"/>
    <w:rsid w:val="004A5AC6"/>
    <w:rsid w:val="004A6A1C"/>
    <w:rsid w:val="004B2E20"/>
    <w:rsid w:val="004B55B3"/>
    <w:rsid w:val="004C13B8"/>
    <w:rsid w:val="004C2067"/>
    <w:rsid w:val="004C2A6E"/>
    <w:rsid w:val="004C34B2"/>
    <w:rsid w:val="004C6128"/>
    <w:rsid w:val="004D1F77"/>
    <w:rsid w:val="004D2450"/>
    <w:rsid w:val="004D5513"/>
    <w:rsid w:val="004D5CC8"/>
    <w:rsid w:val="004E04E3"/>
    <w:rsid w:val="004E0595"/>
    <w:rsid w:val="004E0CDE"/>
    <w:rsid w:val="004E183C"/>
    <w:rsid w:val="004E3660"/>
    <w:rsid w:val="004E39AC"/>
    <w:rsid w:val="004E425B"/>
    <w:rsid w:val="004E4FB4"/>
    <w:rsid w:val="004E74CC"/>
    <w:rsid w:val="004F0B10"/>
    <w:rsid w:val="004F145B"/>
    <w:rsid w:val="004F4BEE"/>
    <w:rsid w:val="004F570B"/>
    <w:rsid w:val="004F6CBC"/>
    <w:rsid w:val="004F6F56"/>
    <w:rsid w:val="004F76C7"/>
    <w:rsid w:val="00500922"/>
    <w:rsid w:val="00502F16"/>
    <w:rsid w:val="005035A6"/>
    <w:rsid w:val="0050538E"/>
    <w:rsid w:val="00506E3A"/>
    <w:rsid w:val="00512A51"/>
    <w:rsid w:val="005138B0"/>
    <w:rsid w:val="00513ABF"/>
    <w:rsid w:val="00513EB8"/>
    <w:rsid w:val="005142F9"/>
    <w:rsid w:val="00515114"/>
    <w:rsid w:val="00517057"/>
    <w:rsid w:val="00523317"/>
    <w:rsid w:val="00523A4E"/>
    <w:rsid w:val="00531B63"/>
    <w:rsid w:val="005321FD"/>
    <w:rsid w:val="00532BE1"/>
    <w:rsid w:val="00532EDE"/>
    <w:rsid w:val="00535F53"/>
    <w:rsid w:val="00542577"/>
    <w:rsid w:val="00543A99"/>
    <w:rsid w:val="00543E97"/>
    <w:rsid w:val="00544C87"/>
    <w:rsid w:val="00550B96"/>
    <w:rsid w:val="00552EF4"/>
    <w:rsid w:val="00555A3F"/>
    <w:rsid w:val="0055602D"/>
    <w:rsid w:val="005560CB"/>
    <w:rsid w:val="005605C8"/>
    <w:rsid w:val="00564A37"/>
    <w:rsid w:val="00564A6B"/>
    <w:rsid w:val="00565749"/>
    <w:rsid w:val="00566755"/>
    <w:rsid w:val="00567EE4"/>
    <w:rsid w:val="00570844"/>
    <w:rsid w:val="00570CCF"/>
    <w:rsid w:val="00574FB3"/>
    <w:rsid w:val="00575B3A"/>
    <w:rsid w:val="005762BE"/>
    <w:rsid w:val="00580C2E"/>
    <w:rsid w:val="005811B7"/>
    <w:rsid w:val="005811FE"/>
    <w:rsid w:val="005818EB"/>
    <w:rsid w:val="00582427"/>
    <w:rsid w:val="0058320E"/>
    <w:rsid w:val="00583EB7"/>
    <w:rsid w:val="005846F6"/>
    <w:rsid w:val="005850CF"/>
    <w:rsid w:val="005856DE"/>
    <w:rsid w:val="005871B1"/>
    <w:rsid w:val="00587590"/>
    <w:rsid w:val="00587DC9"/>
    <w:rsid w:val="00590615"/>
    <w:rsid w:val="00590EC0"/>
    <w:rsid w:val="00593EFB"/>
    <w:rsid w:val="005957F6"/>
    <w:rsid w:val="00595E47"/>
    <w:rsid w:val="00596CC5"/>
    <w:rsid w:val="005A0664"/>
    <w:rsid w:val="005A0AB0"/>
    <w:rsid w:val="005A0AD4"/>
    <w:rsid w:val="005A4FF0"/>
    <w:rsid w:val="005A5492"/>
    <w:rsid w:val="005A57D8"/>
    <w:rsid w:val="005B123A"/>
    <w:rsid w:val="005B128A"/>
    <w:rsid w:val="005B3F66"/>
    <w:rsid w:val="005B56D4"/>
    <w:rsid w:val="005B685D"/>
    <w:rsid w:val="005B696A"/>
    <w:rsid w:val="005B6E97"/>
    <w:rsid w:val="005C22A5"/>
    <w:rsid w:val="005C2DC8"/>
    <w:rsid w:val="005C3087"/>
    <w:rsid w:val="005C394A"/>
    <w:rsid w:val="005C4258"/>
    <w:rsid w:val="005C4375"/>
    <w:rsid w:val="005C4BF3"/>
    <w:rsid w:val="005C5F17"/>
    <w:rsid w:val="005C64E0"/>
    <w:rsid w:val="005C7666"/>
    <w:rsid w:val="005C7B7D"/>
    <w:rsid w:val="005D57B4"/>
    <w:rsid w:val="005E1756"/>
    <w:rsid w:val="005E1E4B"/>
    <w:rsid w:val="005F002C"/>
    <w:rsid w:val="005F0BF3"/>
    <w:rsid w:val="005F100F"/>
    <w:rsid w:val="005F18E0"/>
    <w:rsid w:val="005F1B46"/>
    <w:rsid w:val="005F2252"/>
    <w:rsid w:val="005F5C9C"/>
    <w:rsid w:val="005F618F"/>
    <w:rsid w:val="005F65C1"/>
    <w:rsid w:val="005F6FBB"/>
    <w:rsid w:val="005F74C7"/>
    <w:rsid w:val="00601E6A"/>
    <w:rsid w:val="006036F8"/>
    <w:rsid w:val="00607B4A"/>
    <w:rsid w:val="00607B76"/>
    <w:rsid w:val="00607CB5"/>
    <w:rsid w:val="006106DE"/>
    <w:rsid w:val="00612374"/>
    <w:rsid w:val="00614593"/>
    <w:rsid w:val="006150D5"/>
    <w:rsid w:val="00615E8C"/>
    <w:rsid w:val="0062069C"/>
    <w:rsid w:val="006228A9"/>
    <w:rsid w:val="0062390F"/>
    <w:rsid w:val="00624779"/>
    <w:rsid w:val="00624B8A"/>
    <w:rsid w:val="006276D3"/>
    <w:rsid w:val="0063200E"/>
    <w:rsid w:val="00632149"/>
    <w:rsid w:val="00635068"/>
    <w:rsid w:val="00635C22"/>
    <w:rsid w:val="00635EAF"/>
    <w:rsid w:val="006363E3"/>
    <w:rsid w:val="006364FC"/>
    <w:rsid w:val="006505E4"/>
    <w:rsid w:val="00650749"/>
    <w:rsid w:val="006511E6"/>
    <w:rsid w:val="00652173"/>
    <w:rsid w:val="006539D9"/>
    <w:rsid w:val="006548AF"/>
    <w:rsid w:val="00655285"/>
    <w:rsid w:val="00655523"/>
    <w:rsid w:val="0065773C"/>
    <w:rsid w:val="00661361"/>
    <w:rsid w:val="00662F7E"/>
    <w:rsid w:val="006630EE"/>
    <w:rsid w:val="00666514"/>
    <w:rsid w:val="00667C1A"/>
    <w:rsid w:val="00683323"/>
    <w:rsid w:val="00683817"/>
    <w:rsid w:val="00684164"/>
    <w:rsid w:val="00687757"/>
    <w:rsid w:val="00687C43"/>
    <w:rsid w:val="00691130"/>
    <w:rsid w:val="006919A7"/>
    <w:rsid w:val="00693BB9"/>
    <w:rsid w:val="006940CA"/>
    <w:rsid w:val="006952E1"/>
    <w:rsid w:val="00697319"/>
    <w:rsid w:val="00697927"/>
    <w:rsid w:val="006A1C17"/>
    <w:rsid w:val="006A1D58"/>
    <w:rsid w:val="006A39C2"/>
    <w:rsid w:val="006B05DF"/>
    <w:rsid w:val="006B314E"/>
    <w:rsid w:val="006B47CF"/>
    <w:rsid w:val="006C1A00"/>
    <w:rsid w:val="006C29E8"/>
    <w:rsid w:val="006C3FF3"/>
    <w:rsid w:val="006C5D4F"/>
    <w:rsid w:val="006C75DE"/>
    <w:rsid w:val="006D03F0"/>
    <w:rsid w:val="006D3396"/>
    <w:rsid w:val="006D3BD4"/>
    <w:rsid w:val="006D7166"/>
    <w:rsid w:val="006D7B2E"/>
    <w:rsid w:val="006E2D46"/>
    <w:rsid w:val="006E3767"/>
    <w:rsid w:val="006E3CE1"/>
    <w:rsid w:val="006E3FE0"/>
    <w:rsid w:val="006F2EE8"/>
    <w:rsid w:val="006F3F4F"/>
    <w:rsid w:val="006F4E2C"/>
    <w:rsid w:val="006F4E91"/>
    <w:rsid w:val="006F670D"/>
    <w:rsid w:val="006F7065"/>
    <w:rsid w:val="006F7617"/>
    <w:rsid w:val="00700239"/>
    <w:rsid w:val="0070061B"/>
    <w:rsid w:val="00700717"/>
    <w:rsid w:val="00701855"/>
    <w:rsid w:val="0070284C"/>
    <w:rsid w:val="00705D5F"/>
    <w:rsid w:val="007062F7"/>
    <w:rsid w:val="00706D17"/>
    <w:rsid w:val="00707C4A"/>
    <w:rsid w:val="00710F49"/>
    <w:rsid w:val="007113E5"/>
    <w:rsid w:val="00715592"/>
    <w:rsid w:val="0071621E"/>
    <w:rsid w:val="00721C12"/>
    <w:rsid w:val="00722868"/>
    <w:rsid w:val="00723DC7"/>
    <w:rsid w:val="00726D87"/>
    <w:rsid w:val="00727418"/>
    <w:rsid w:val="00727D35"/>
    <w:rsid w:val="0073037D"/>
    <w:rsid w:val="00730487"/>
    <w:rsid w:val="007317E5"/>
    <w:rsid w:val="007342E1"/>
    <w:rsid w:val="00734DBC"/>
    <w:rsid w:val="00735871"/>
    <w:rsid w:val="0073695E"/>
    <w:rsid w:val="00736F34"/>
    <w:rsid w:val="00740A17"/>
    <w:rsid w:val="00741841"/>
    <w:rsid w:val="00742206"/>
    <w:rsid w:val="00743086"/>
    <w:rsid w:val="00743CBB"/>
    <w:rsid w:val="00747608"/>
    <w:rsid w:val="00750095"/>
    <w:rsid w:val="00750779"/>
    <w:rsid w:val="00750CE4"/>
    <w:rsid w:val="00755358"/>
    <w:rsid w:val="007627AD"/>
    <w:rsid w:val="0076426F"/>
    <w:rsid w:val="00765A86"/>
    <w:rsid w:val="00765E8C"/>
    <w:rsid w:val="00767C67"/>
    <w:rsid w:val="00767DBB"/>
    <w:rsid w:val="00770C80"/>
    <w:rsid w:val="007722DB"/>
    <w:rsid w:val="00775A14"/>
    <w:rsid w:val="00776B26"/>
    <w:rsid w:val="007772F0"/>
    <w:rsid w:val="0078397C"/>
    <w:rsid w:val="00783ED7"/>
    <w:rsid w:val="007875E6"/>
    <w:rsid w:val="00787A1B"/>
    <w:rsid w:val="00792BDF"/>
    <w:rsid w:val="00793111"/>
    <w:rsid w:val="007931A0"/>
    <w:rsid w:val="0079372A"/>
    <w:rsid w:val="00794FA4"/>
    <w:rsid w:val="00795213"/>
    <w:rsid w:val="00796558"/>
    <w:rsid w:val="00796B1F"/>
    <w:rsid w:val="00796FD8"/>
    <w:rsid w:val="007A19A0"/>
    <w:rsid w:val="007A1C73"/>
    <w:rsid w:val="007A2CA4"/>
    <w:rsid w:val="007A4BCD"/>
    <w:rsid w:val="007A70F5"/>
    <w:rsid w:val="007A71E8"/>
    <w:rsid w:val="007A7B7F"/>
    <w:rsid w:val="007B1E84"/>
    <w:rsid w:val="007B2BF6"/>
    <w:rsid w:val="007B346A"/>
    <w:rsid w:val="007B4136"/>
    <w:rsid w:val="007B464E"/>
    <w:rsid w:val="007B4763"/>
    <w:rsid w:val="007B61CF"/>
    <w:rsid w:val="007B6F9E"/>
    <w:rsid w:val="007C0D2F"/>
    <w:rsid w:val="007C113C"/>
    <w:rsid w:val="007C1727"/>
    <w:rsid w:val="007C207A"/>
    <w:rsid w:val="007C245C"/>
    <w:rsid w:val="007C2693"/>
    <w:rsid w:val="007C281A"/>
    <w:rsid w:val="007C39ED"/>
    <w:rsid w:val="007C51E0"/>
    <w:rsid w:val="007C5389"/>
    <w:rsid w:val="007C5612"/>
    <w:rsid w:val="007C710A"/>
    <w:rsid w:val="007D0846"/>
    <w:rsid w:val="007D259A"/>
    <w:rsid w:val="007D54C0"/>
    <w:rsid w:val="007D66F5"/>
    <w:rsid w:val="007E0EB2"/>
    <w:rsid w:val="007E205E"/>
    <w:rsid w:val="007E2630"/>
    <w:rsid w:val="007E4A40"/>
    <w:rsid w:val="007E5F3A"/>
    <w:rsid w:val="007E6C29"/>
    <w:rsid w:val="007E7F0A"/>
    <w:rsid w:val="007F1C2B"/>
    <w:rsid w:val="00805EE5"/>
    <w:rsid w:val="00806DCD"/>
    <w:rsid w:val="00813A41"/>
    <w:rsid w:val="00813E8C"/>
    <w:rsid w:val="0081519A"/>
    <w:rsid w:val="00821521"/>
    <w:rsid w:val="00822AC1"/>
    <w:rsid w:val="008245FC"/>
    <w:rsid w:val="0082489F"/>
    <w:rsid w:val="00824CAB"/>
    <w:rsid w:val="008250B6"/>
    <w:rsid w:val="0083066B"/>
    <w:rsid w:val="00832033"/>
    <w:rsid w:val="00832F5E"/>
    <w:rsid w:val="00833117"/>
    <w:rsid w:val="00834DF3"/>
    <w:rsid w:val="0083700F"/>
    <w:rsid w:val="008379F3"/>
    <w:rsid w:val="00840BCB"/>
    <w:rsid w:val="00843EF7"/>
    <w:rsid w:val="0084734F"/>
    <w:rsid w:val="00850031"/>
    <w:rsid w:val="00851B98"/>
    <w:rsid w:val="00852A84"/>
    <w:rsid w:val="008539AD"/>
    <w:rsid w:val="0085602D"/>
    <w:rsid w:val="00861A86"/>
    <w:rsid w:val="00863237"/>
    <w:rsid w:val="00863697"/>
    <w:rsid w:val="008664B2"/>
    <w:rsid w:val="00866682"/>
    <w:rsid w:val="00866762"/>
    <w:rsid w:val="00867D86"/>
    <w:rsid w:val="00870CB8"/>
    <w:rsid w:val="00874234"/>
    <w:rsid w:val="0087448E"/>
    <w:rsid w:val="008751BE"/>
    <w:rsid w:val="00883711"/>
    <w:rsid w:val="00886AD7"/>
    <w:rsid w:val="00887658"/>
    <w:rsid w:val="00887B2B"/>
    <w:rsid w:val="00892591"/>
    <w:rsid w:val="00893EFB"/>
    <w:rsid w:val="008950ED"/>
    <w:rsid w:val="00895CE6"/>
    <w:rsid w:val="0089729C"/>
    <w:rsid w:val="00897A93"/>
    <w:rsid w:val="008A04F5"/>
    <w:rsid w:val="008A1829"/>
    <w:rsid w:val="008A1C77"/>
    <w:rsid w:val="008A533C"/>
    <w:rsid w:val="008A78A3"/>
    <w:rsid w:val="008B22DE"/>
    <w:rsid w:val="008B387E"/>
    <w:rsid w:val="008B5AB5"/>
    <w:rsid w:val="008B6513"/>
    <w:rsid w:val="008C024A"/>
    <w:rsid w:val="008C1C17"/>
    <w:rsid w:val="008C233F"/>
    <w:rsid w:val="008C30D5"/>
    <w:rsid w:val="008C6D18"/>
    <w:rsid w:val="008D17BE"/>
    <w:rsid w:val="008D19F2"/>
    <w:rsid w:val="008D1B0F"/>
    <w:rsid w:val="008D1F40"/>
    <w:rsid w:val="008D28DC"/>
    <w:rsid w:val="008D2EE6"/>
    <w:rsid w:val="008D38B1"/>
    <w:rsid w:val="008D3FDA"/>
    <w:rsid w:val="008D7D04"/>
    <w:rsid w:val="008E298E"/>
    <w:rsid w:val="008E3113"/>
    <w:rsid w:val="008E38D8"/>
    <w:rsid w:val="008E6CE0"/>
    <w:rsid w:val="008F01FF"/>
    <w:rsid w:val="008F1929"/>
    <w:rsid w:val="008F30F5"/>
    <w:rsid w:val="008F4547"/>
    <w:rsid w:val="008F7F0D"/>
    <w:rsid w:val="00900484"/>
    <w:rsid w:val="00901FDD"/>
    <w:rsid w:val="009037E9"/>
    <w:rsid w:val="00903CA1"/>
    <w:rsid w:val="0090533E"/>
    <w:rsid w:val="00906D8B"/>
    <w:rsid w:val="00910E2E"/>
    <w:rsid w:val="009116F6"/>
    <w:rsid w:val="00912F58"/>
    <w:rsid w:val="00914AE7"/>
    <w:rsid w:val="00916390"/>
    <w:rsid w:val="009163C0"/>
    <w:rsid w:val="009176CE"/>
    <w:rsid w:val="00920A19"/>
    <w:rsid w:val="00924BE4"/>
    <w:rsid w:val="00925E30"/>
    <w:rsid w:val="00931552"/>
    <w:rsid w:val="009334EF"/>
    <w:rsid w:val="009357CC"/>
    <w:rsid w:val="0094029C"/>
    <w:rsid w:val="009433DE"/>
    <w:rsid w:val="00943A8D"/>
    <w:rsid w:val="00946713"/>
    <w:rsid w:val="0095181A"/>
    <w:rsid w:val="00956BCF"/>
    <w:rsid w:val="00957A33"/>
    <w:rsid w:val="00960AB7"/>
    <w:rsid w:val="00960F9C"/>
    <w:rsid w:val="009627CC"/>
    <w:rsid w:val="0096294D"/>
    <w:rsid w:val="00962A05"/>
    <w:rsid w:val="00966533"/>
    <w:rsid w:val="009713B7"/>
    <w:rsid w:val="00973B2B"/>
    <w:rsid w:val="00977207"/>
    <w:rsid w:val="0097760A"/>
    <w:rsid w:val="009805C4"/>
    <w:rsid w:val="00980E0C"/>
    <w:rsid w:val="00983BC5"/>
    <w:rsid w:val="00987850"/>
    <w:rsid w:val="00987C8C"/>
    <w:rsid w:val="00987FF6"/>
    <w:rsid w:val="00990E99"/>
    <w:rsid w:val="009914E3"/>
    <w:rsid w:val="009A2A84"/>
    <w:rsid w:val="009A35F8"/>
    <w:rsid w:val="009A3827"/>
    <w:rsid w:val="009A65BF"/>
    <w:rsid w:val="009A6A7F"/>
    <w:rsid w:val="009A6F6B"/>
    <w:rsid w:val="009A7BB4"/>
    <w:rsid w:val="009B2FEF"/>
    <w:rsid w:val="009B3D50"/>
    <w:rsid w:val="009B4380"/>
    <w:rsid w:val="009B5FB0"/>
    <w:rsid w:val="009B6411"/>
    <w:rsid w:val="009B72FA"/>
    <w:rsid w:val="009B787A"/>
    <w:rsid w:val="009C2DC8"/>
    <w:rsid w:val="009C4394"/>
    <w:rsid w:val="009C4797"/>
    <w:rsid w:val="009D085A"/>
    <w:rsid w:val="009D3332"/>
    <w:rsid w:val="009E5EC2"/>
    <w:rsid w:val="009E7E75"/>
    <w:rsid w:val="009F05C7"/>
    <w:rsid w:val="009F0C0B"/>
    <w:rsid w:val="009F238B"/>
    <w:rsid w:val="009F2FEE"/>
    <w:rsid w:val="009F54E8"/>
    <w:rsid w:val="009F5F5A"/>
    <w:rsid w:val="009F63A6"/>
    <w:rsid w:val="00A0162E"/>
    <w:rsid w:val="00A022F5"/>
    <w:rsid w:val="00A04558"/>
    <w:rsid w:val="00A05233"/>
    <w:rsid w:val="00A05A1D"/>
    <w:rsid w:val="00A063FD"/>
    <w:rsid w:val="00A111E2"/>
    <w:rsid w:val="00A124DE"/>
    <w:rsid w:val="00A12500"/>
    <w:rsid w:val="00A145D6"/>
    <w:rsid w:val="00A15CF0"/>
    <w:rsid w:val="00A1725C"/>
    <w:rsid w:val="00A22C13"/>
    <w:rsid w:val="00A22DAE"/>
    <w:rsid w:val="00A23860"/>
    <w:rsid w:val="00A24DA0"/>
    <w:rsid w:val="00A25E13"/>
    <w:rsid w:val="00A27880"/>
    <w:rsid w:val="00A33825"/>
    <w:rsid w:val="00A35535"/>
    <w:rsid w:val="00A365A0"/>
    <w:rsid w:val="00A403C3"/>
    <w:rsid w:val="00A4187D"/>
    <w:rsid w:val="00A428DB"/>
    <w:rsid w:val="00A42D27"/>
    <w:rsid w:val="00A4383D"/>
    <w:rsid w:val="00A47206"/>
    <w:rsid w:val="00A47C6D"/>
    <w:rsid w:val="00A50139"/>
    <w:rsid w:val="00A518B8"/>
    <w:rsid w:val="00A5244B"/>
    <w:rsid w:val="00A52647"/>
    <w:rsid w:val="00A556EB"/>
    <w:rsid w:val="00A55D6A"/>
    <w:rsid w:val="00A5631A"/>
    <w:rsid w:val="00A5781C"/>
    <w:rsid w:val="00A60E31"/>
    <w:rsid w:val="00A61840"/>
    <w:rsid w:val="00A64287"/>
    <w:rsid w:val="00A652DD"/>
    <w:rsid w:val="00A658F6"/>
    <w:rsid w:val="00A66269"/>
    <w:rsid w:val="00A67E91"/>
    <w:rsid w:val="00A70AEA"/>
    <w:rsid w:val="00A722DB"/>
    <w:rsid w:val="00A74D6C"/>
    <w:rsid w:val="00A754A4"/>
    <w:rsid w:val="00A77784"/>
    <w:rsid w:val="00A77894"/>
    <w:rsid w:val="00A824E9"/>
    <w:rsid w:val="00A8519F"/>
    <w:rsid w:val="00A9057F"/>
    <w:rsid w:val="00A90B1F"/>
    <w:rsid w:val="00A93C31"/>
    <w:rsid w:val="00AA1A13"/>
    <w:rsid w:val="00AA1BF7"/>
    <w:rsid w:val="00AA2374"/>
    <w:rsid w:val="00AA2BE8"/>
    <w:rsid w:val="00AA3240"/>
    <w:rsid w:val="00AA32FC"/>
    <w:rsid w:val="00AA388F"/>
    <w:rsid w:val="00AA6F9A"/>
    <w:rsid w:val="00AB18AB"/>
    <w:rsid w:val="00AB1B95"/>
    <w:rsid w:val="00AB1FE4"/>
    <w:rsid w:val="00AB2A4C"/>
    <w:rsid w:val="00AB2B80"/>
    <w:rsid w:val="00AB4CBF"/>
    <w:rsid w:val="00AB72FF"/>
    <w:rsid w:val="00AB733D"/>
    <w:rsid w:val="00AC05DC"/>
    <w:rsid w:val="00AC07DC"/>
    <w:rsid w:val="00AC2C34"/>
    <w:rsid w:val="00AD04C0"/>
    <w:rsid w:val="00AD13B1"/>
    <w:rsid w:val="00AD40C5"/>
    <w:rsid w:val="00AD5259"/>
    <w:rsid w:val="00AD7A22"/>
    <w:rsid w:val="00AE2679"/>
    <w:rsid w:val="00AE2736"/>
    <w:rsid w:val="00AE6156"/>
    <w:rsid w:val="00AE76B8"/>
    <w:rsid w:val="00AF2158"/>
    <w:rsid w:val="00AF2DB9"/>
    <w:rsid w:val="00AF64BE"/>
    <w:rsid w:val="00B01338"/>
    <w:rsid w:val="00B01B7D"/>
    <w:rsid w:val="00B01C9B"/>
    <w:rsid w:val="00B031A5"/>
    <w:rsid w:val="00B06C85"/>
    <w:rsid w:val="00B10B4E"/>
    <w:rsid w:val="00B125C8"/>
    <w:rsid w:val="00B17133"/>
    <w:rsid w:val="00B17BFD"/>
    <w:rsid w:val="00B21132"/>
    <w:rsid w:val="00B22FCB"/>
    <w:rsid w:val="00B23ACE"/>
    <w:rsid w:val="00B255FF"/>
    <w:rsid w:val="00B31E85"/>
    <w:rsid w:val="00B32891"/>
    <w:rsid w:val="00B35005"/>
    <w:rsid w:val="00B35766"/>
    <w:rsid w:val="00B37102"/>
    <w:rsid w:val="00B40214"/>
    <w:rsid w:val="00B40D88"/>
    <w:rsid w:val="00B42113"/>
    <w:rsid w:val="00B42C27"/>
    <w:rsid w:val="00B433B6"/>
    <w:rsid w:val="00B43959"/>
    <w:rsid w:val="00B4555E"/>
    <w:rsid w:val="00B462BF"/>
    <w:rsid w:val="00B46AD5"/>
    <w:rsid w:val="00B5010D"/>
    <w:rsid w:val="00B51F23"/>
    <w:rsid w:val="00B52022"/>
    <w:rsid w:val="00B527C9"/>
    <w:rsid w:val="00B53889"/>
    <w:rsid w:val="00B56927"/>
    <w:rsid w:val="00B57912"/>
    <w:rsid w:val="00B600E3"/>
    <w:rsid w:val="00B601E7"/>
    <w:rsid w:val="00B60ED1"/>
    <w:rsid w:val="00B638B4"/>
    <w:rsid w:val="00B63F6A"/>
    <w:rsid w:val="00B649C0"/>
    <w:rsid w:val="00B65BCD"/>
    <w:rsid w:val="00B66654"/>
    <w:rsid w:val="00B66BE5"/>
    <w:rsid w:val="00B67CAC"/>
    <w:rsid w:val="00B70141"/>
    <w:rsid w:val="00B710C1"/>
    <w:rsid w:val="00B745B1"/>
    <w:rsid w:val="00B76519"/>
    <w:rsid w:val="00B80421"/>
    <w:rsid w:val="00B83DAE"/>
    <w:rsid w:val="00B865E7"/>
    <w:rsid w:val="00B87B56"/>
    <w:rsid w:val="00B909DE"/>
    <w:rsid w:val="00B9357F"/>
    <w:rsid w:val="00B94C4A"/>
    <w:rsid w:val="00B9641F"/>
    <w:rsid w:val="00B96AF4"/>
    <w:rsid w:val="00BA125C"/>
    <w:rsid w:val="00BA3973"/>
    <w:rsid w:val="00BA4432"/>
    <w:rsid w:val="00BA57FF"/>
    <w:rsid w:val="00BB1812"/>
    <w:rsid w:val="00BB229F"/>
    <w:rsid w:val="00BB601D"/>
    <w:rsid w:val="00BC1709"/>
    <w:rsid w:val="00BC37BA"/>
    <w:rsid w:val="00BC5153"/>
    <w:rsid w:val="00BC605A"/>
    <w:rsid w:val="00BC6CD7"/>
    <w:rsid w:val="00BC7B0F"/>
    <w:rsid w:val="00BD128D"/>
    <w:rsid w:val="00BD3112"/>
    <w:rsid w:val="00BD4075"/>
    <w:rsid w:val="00BD4630"/>
    <w:rsid w:val="00BD7B2B"/>
    <w:rsid w:val="00BD7C27"/>
    <w:rsid w:val="00BE0AA6"/>
    <w:rsid w:val="00BE0C2A"/>
    <w:rsid w:val="00BE2ED1"/>
    <w:rsid w:val="00BE5DF8"/>
    <w:rsid w:val="00BE71EB"/>
    <w:rsid w:val="00BF1EF3"/>
    <w:rsid w:val="00BF4C33"/>
    <w:rsid w:val="00BF5A14"/>
    <w:rsid w:val="00C00453"/>
    <w:rsid w:val="00C02000"/>
    <w:rsid w:val="00C03DC9"/>
    <w:rsid w:val="00C04CCC"/>
    <w:rsid w:val="00C05446"/>
    <w:rsid w:val="00C10D32"/>
    <w:rsid w:val="00C11B75"/>
    <w:rsid w:val="00C15581"/>
    <w:rsid w:val="00C22285"/>
    <w:rsid w:val="00C236D1"/>
    <w:rsid w:val="00C25073"/>
    <w:rsid w:val="00C2574B"/>
    <w:rsid w:val="00C257E1"/>
    <w:rsid w:val="00C26CF1"/>
    <w:rsid w:val="00C310D8"/>
    <w:rsid w:val="00C339A0"/>
    <w:rsid w:val="00C34A2F"/>
    <w:rsid w:val="00C3639C"/>
    <w:rsid w:val="00C36B7F"/>
    <w:rsid w:val="00C4126C"/>
    <w:rsid w:val="00C418C9"/>
    <w:rsid w:val="00C42E4E"/>
    <w:rsid w:val="00C443D9"/>
    <w:rsid w:val="00C46ABF"/>
    <w:rsid w:val="00C47532"/>
    <w:rsid w:val="00C52569"/>
    <w:rsid w:val="00C540BB"/>
    <w:rsid w:val="00C54306"/>
    <w:rsid w:val="00C56A6A"/>
    <w:rsid w:val="00C62DE9"/>
    <w:rsid w:val="00C6365D"/>
    <w:rsid w:val="00C6658A"/>
    <w:rsid w:val="00C67CA5"/>
    <w:rsid w:val="00C7048B"/>
    <w:rsid w:val="00C70B29"/>
    <w:rsid w:val="00C715F0"/>
    <w:rsid w:val="00C73EB8"/>
    <w:rsid w:val="00C741C8"/>
    <w:rsid w:val="00C752F1"/>
    <w:rsid w:val="00C81AA1"/>
    <w:rsid w:val="00C82858"/>
    <w:rsid w:val="00C8687D"/>
    <w:rsid w:val="00C90147"/>
    <w:rsid w:val="00C901E0"/>
    <w:rsid w:val="00C90C47"/>
    <w:rsid w:val="00C93B39"/>
    <w:rsid w:val="00C93E38"/>
    <w:rsid w:val="00C940D5"/>
    <w:rsid w:val="00C96301"/>
    <w:rsid w:val="00C96494"/>
    <w:rsid w:val="00C97C9C"/>
    <w:rsid w:val="00CA1B19"/>
    <w:rsid w:val="00CA1C1E"/>
    <w:rsid w:val="00CA1ED1"/>
    <w:rsid w:val="00CA20BC"/>
    <w:rsid w:val="00CA25A4"/>
    <w:rsid w:val="00CA3512"/>
    <w:rsid w:val="00CB0510"/>
    <w:rsid w:val="00CB2931"/>
    <w:rsid w:val="00CB313A"/>
    <w:rsid w:val="00CB64BA"/>
    <w:rsid w:val="00CC072D"/>
    <w:rsid w:val="00CC1960"/>
    <w:rsid w:val="00CC3C13"/>
    <w:rsid w:val="00CC46DC"/>
    <w:rsid w:val="00CC476C"/>
    <w:rsid w:val="00CC4A49"/>
    <w:rsid w:val="00CC7CA3"/>
    <w:rsid w:val="00CD4959"/>
    <w:rsid w:val="00CD6357"/>
    <w:rsid w:val="00CD72DA"/>
    <w:rsid w:val="00CE0514"/>
    <w:rsid w:val="00CE174D"/>
    <w:rsid w:val="00CE4BFA"/>
    <w:rsid w:val="00CE59A9"/>
    <w:rsid w:val="00CE60D9"/>
    <w:rsid w:val="00CE6425"/>
    <w:rsid w:val="00CE6FD8"/>
    <w:rsid w:val="00CE76DE"/>
    <w:rsid w:val="00CE79F8"/>
    <w:rsid w:val="00CF00D6"/>
    <w:rsid w:val="00CF5FE1"/>
    <w:rsid w:val="00D006E0"/>
    <w:rsid w:val="00D009ED"/>
    <w:rsid w:val="00D01B29"/>
    <w:rsid w:val="00D04F6D"/>
    <w:rsid w:val="00D05611"/>
    <w:rsid w:val="00D05BEE"/>
    <w:rsid w:val="00D16566"/>
    <w:rsid w:val="00D20576"/>
    <w:rsid w:val="00D20D6D"/>
    <w:rsid w:val="00D23A32"/>
    <w:rsid w:val="00D2445F"/>
    <w:rsid w:val="00D27A74"/>
    <w:rsid w:val="00D312E1"/>
    <w:rsid w:val="00D32C8A"/>
    <w:rsid w:val="00D3333C"/>
    <w:rsid w:val="00D34001"/>
    <w:rsid w:val="00D34CD9"/>
    <w:rsid w:val="00D40937"/>
    <w:rsid w:val="00D4120B"/>
    <w:rsid w:val="00D42FED"/>
    <w:rsid w:val="00D43204"/>
    <w:rsid w:val="00D43796"/>
    <w:rsid w:val="00D44B50"/>
    <w:rsid w:val="00D44C2A"/>
    <w:rsid w:val="00D55C03"/>
    <w:rsid w:val="00D5644A"/>
    <w:rsid w:val="00D56509"/>
    <w:rsid w:val="00D60D48"/>
    <w:rsid w:val="00D63249"/>
    <w:rsid w:val="00D65531"/>
    <w:rsid w:val="00D66785"/>
    <w:rsid w:val="00D6761E"/>
    <w:rsid w:val="00D67818"/>
    <w:rsid w:val="00D67A77"/>
    <w:rsid w:val="00D70E51"/>
    <w:rsid w:val="00D71272"/>
    <w:rsid w:val="00D71FC1"/>
    <w:rsid w:val="00D740DD"/>
    <w:rsid w:val="00D77299"/>
    <w:rsid w:val="00D82C8B"/>
    <w:rsid w:val="00D835B4"/>
    <w:rsid w:val="00D8368D"/>
    <w:rsid w:val="00D83DAF"/>
    <w:rsid w:val="00D84C88"/>
    <w:rsid w:val="00D84F6F"/>
    <w:rsid w:val="00D85A65"/>
    <w:rsid w:val="00D85EBF"/>
    <w:rsid w:val="00D91A36"/>
    <w:rsid w:val="00D92811"/>
    <w:rsid w:val="00D93A89"/>
    <w:rsid w:val="00D96E28"/>
    <w:rsid w:val="00DA3063"/>
    <w:rsid w:val="00DA5F53"/>
    <w:rsid w:val="00DA702D"/>
    <w:rsid w:val="00DA7B5D"/>
    <w:rsid w:val="00DB22FD"/>
    <w:rsid w:val="00DB2D5B"/>
    <w:rsid w:val="00DB5E7D"/>
    <w:rsid w:val="00DC20B8"/>
    <w:rsid w:val="00DC25AB"/>
    <w:rsid w:val="00DC383C"/>
    <w:rsid w:val="00DC3862"/>
    <w:rsid w:val="00DC4965"/>
    <w:rsid w:val="00DD0616"/>
    <w:rsid w:val="00DD2C23"/>
    <w:rsid w:val="00DD54EB"/>
    <w:rsid w:val="00DE6525"/>
    <w:rsid w:val="00DE67C3"/>
    <w:rsid w:val="00DF14CF"/>
    <w:rsid w:val="00DF3555"/>
    <w:rsid w:val="00E03165"/>
    <w:rsid w:val="00E04777"/>
    <w:rsid w:val="00E07D88"/>
    <w:rsid w:val="00E07F2C"/>
    <w:rsid w:val="00E11CFC"/>
    <w:rsid w:val="00E12FB1"/>
    <w:rsid w:val="00E1476A"/>
    <w:rsid w:val="00E21BC1"/>
    <w:rsid w:val="00E224C7"/>
    <w:rsid w:val="00E23C04"/>
    <w:rsid w:val="00E24231"/>
    <w:rsid w:val="00E248CC"/>
    <w:rsid w:val="00E26802"/>
    <w:rsid w:val="00E31EE4"/>
    <w:rsid w:val="00E32137"/>
    <w:rsid w:val="00E321C2"/>
    <w:rsid w:val="00E326CA"/>
    <w:rsid w:val="00E32B65"/>
    <w:rsid w:val="00E3445F"/>
    <w:rsid w:val="00E3588E"/>
    <w:rsid w:val="00E35C50"/>
    <w:rsid w:val="00E40BAD"/>
    <w:rsid w:val="00E40E3F"/>
    <w:rsid w:val="00E5301A"/>
    <w:rsid w:val="00E53FE8"/>
    <w:rsid w:val="00E549E7"/>
    <w:rsid w:val="00E60EAD"/>
    <w:rsid w:val="00E612C6"/>
    <w:rsid w:val="00E76CC2"/>
    <w:rsid w:val="00E800B9"/>
    <w:rsid w:val="00E81E79"/>
    <w:rsid w:val="00E906B4"/>
    <w:rsid w:val="00E90DC6"/>
    <w:rsid w:val="00E90EF5"/>
    <w:rsid w:val="00E925BA"/>
    <w:rsid w:val="00E93153"/>
    <w:rsid w:val="00E93204"/>
    <w:rsid w:val="00E93D30"/>
    <w:rsid w:val="00E94285"/>
    <w:rsid w:val="00E95729"/>
    <w:rsid w:val="00E97C8A"/>
    <w:rsid w:val="00EA0122"/>
    <w:rsid w:val="00EA342E"/>
    <w:rsid w:val="00EA6901"/>
    <w:rsid w:val="00EB16C4"/>
    <w:rsid w:val="00EB1ED8"/>
    <w:rsid w:val="00EB216A"/>
    <w:rsid w:val="00EB4632"/>
    <w:rsid w:val="00EB53CD"/>
    <w:rsid w:val="00EB5DFE"/>
    <w:rsid w:val="00EB69AB"/>
    <w:rsid w:val="00EB6ED2"/>
    <w:rsid w:val="00EB70A7"/>
    <w:rsid w:val="00EB77A9"/>
    <w:rsid w:val="00EC0514"/>
    <w:rsid w:val="00EC0B1F"/>
    <w:rsid w:val="00EC2483"/>
    <w:rsid w:val="00EC3D68"/>
    <w:rsid w:val="00EC3F22"/>
    <w:rsid w:val="00EC5092"/>
    <w:rsid w:val="00EC71F5"/>
    <w:rsid w:val="00ED05F1"/>
    <w:rsid w:val="00ED073C"/>
    <w:rsid w:val="00ED2BD6"/>
    <w:rsid w:val="00ED512C"/>
    <w:rsid w:val="00ED6CA5"/>
    <w:rsid w:val="00ED7D06"/>
    <w:rsid w:val="00EE0616"/>
    <w:rsid w:val="00EE2587"/>
    <w:rsid w:val="00EE34FF"/>
    <w:rsid w:val="00EE570E"/>
    <w:rsid w:val="00EE663C"/>
    <w:rsid w:val="00EF2834"/>
    <w:rsid w:val="00F0009D"/>
    <w:rsid w:val="00F00570"/>
    <w:rsid w:val="00F03301"/>
    <w:rsid w:val="00F03A17"/>
    <w:rsid w:val="00F06FF6"/>
    <w:rsid w:val="00F07D82"/>
    <w:rsid w:val="00F1011E"/>
    <w:rsid w:val="00F1028B"/>
    <w:rsid w:val="00F12C1E"/>
    <w:rsid w:val="00F136BA"/>
    <w:rsid w:val="00F176F4"/>
    <w:rsid w:val="00F17ADF"/>
    <w:rsid w:val="00F17E66"/>
    <w:rsid w:val="00F2010C"/>
    <w:rsid w:val="00F21380"/>
    <w:rsid w:val="00F238F0"/>
    <w:rsid w:val="00F24051"/>
    <w:rsid w:val="00F243E8"/>
    <w:rsid w:val="00F24A9F"/>
    <w:rsid w:val="00F26834"/>
    <w:rsid w:val="00F26ED3"/>
    <w:rsid w:val="00F3555B"/>
    <w:rsid w:val="00F367FC"/>
    <w:rsid w:val="00F40920"/>
    <w:rsid w:val="00F41800"/>
    <w:rsid w:val="00F41A9F"/>
    <w:rsid w:val="00F429BC"/>
    <w:rsid w:val="00F42C9D"/>
    <w:rsid w:val="00F45EB4"/>
    <w:rsid w:val="00F46838"/>
    <w:rsid w:val="00F46AAD"/>
    <w:rsid w:val="00F506AD"/>
    <w:rsid w:val="00F526E6"/>
    <w:rsid w:val="00F53142"/>
    <w:rsid w:val="00F5443A"/>
    <w:rsid w:val="00F5694C"/>
    <w:rsid w:val="00F5759C"/>
    <w:rsid w:val="00F61F85"/>
    <w:rsid w:val="00F63DBC"/>
    <w:rsid w:val="00F659FC"/>
    <w:rsid w:val="00F671F2"/>
    <w:rsid w:val="00F7264E"/>
    <w:rsid w:val="00F733CD"/>
    <w:rsid w:val="00F74067"/>
    <w:rsid w:val="00F773C1"/>
    <w:rsid w:val="00F806BF"/>
    <w:rsid w:val="00F82868"/>
    <w:rsid w:val="00F84C58"/>
    <w:rsid w:val="00F859B8"/>
    <w:rsid w:val="00F879C9"/>
    <w:rsid w:val="00F90303"/>
    <w:rsid w:val="00F946FD"/>
    <w:rsid w:val="00F97AFD"/>
    <w:rsid w:val="00FA06E8"/>
    <w:rsid w:val="00FA0755"/>
    <w:rsid w:val="00FA18D6"/>
    <w:rsid w:val="00FB20B2"/>
    <w:rsid w:val="00FB2520"/>
    <w:rsid w:val="00FB2589"/>
    <w:rsid w:val="00FB5268"/>
    <w:rsid w:val="00FB55E2"/>
    <w:rsid w:val="00FC17CC"/>
    <w:rsid w:val="00FC4DA7"/>
    <w:rsid w:val="00FC7172"/>
    <w:rsid w:val="00FD0161"/>
    <w:rsid w:val="00FD06D3"/>
    <w:rsid w:val="00FD155B"/>
    <w:rsid w:val="00FD1EFD"/>
    <w:rsid w:val="00FD2D14"/>
    <w:rsid w:val="00FD52C2"/>
    <w:rsid w:val="00FD61F3"/>
    <w:rsid w:val="00FD645F"/>
    <w:rsid w:val="00FE3139"/>
    <w:rsid w:val="00FE36FA"/>
    <w:rsid w:val="00FE5D2A"/>
    <w:rsid w:val="00FE7C60"/>
    <w:rsid w:val="00FF0BC8"/>
    <w:rsid w:val="00FF12D6"/>
    <w:rsid w:val="00FF34DD"/>
    <w:rsid w:val="00FF3CE4"/>
    <w:rsid w:val="00FF58D4"/>
    <w:rsid w:val="00FF61C2"/>
    <w:rsid w:val="00FF7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F4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771BD"/>
    <w:rPr>
      <w:rFonts w:cs="Calibri"/>
      <w:lang w:eastAsia="en-US"/>
    </w:rPr>
  </w:style>
  <w:style w:type="paragraph" w:customStyle="1" w:styleId="ConsPlusTitle">
    <w:name w:val="ConsPlusTitle"/>
    <w:uiPriority w:val="99"/>
    <w:rsid w:val="000E2F6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8">
    <w:name w:val="Style8"/>
    <w:uiPriority w:val="99"/>
    <w:rsid w:val="0005482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character" w:customStyle="1" w:styleId="FontStyle13">
    <w:name w:val="Font Style13"/>
    <w:uiPriority w:val="99"/>
    <w:rsid w:val="00054824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13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1</Pages>
  <Words>371</Words>
  <Characters>2118</Characters>
  <Application>Microsoft Office Outlook</Application>
  <DocSecurity>0</DocSecurity>
  <Lines>0</Lines>
  <Paragraphs>0</Paragraphs>
  <ScaleCrop>false</ScaleCrop>
  <Company>Административная комисия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gol</cp:lastModifiedBy>
  <cp:revision>5</cp:revision>
  <cp:lastPrinted>2019-02-21T22:19:00Z</cp:lastPrinted>
  <dcterms:created xsi:type="dcterms:W3CDTF">2018-11-28T12:59:00Z</dcterms:created>
  <dcterms:modified xsi:type="dcterms:W3CDTF">2019-04-10T02:29:00Z</dcterms:modified>
</cp:coreProperties>
</file>